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6917"/>
        <w:gridCol w:w="1080"/>
        <w:gridCol w:w="1967"/>
      </w:tblGrid>
      <w:tr w:rsidR="00FC7A6D" w:rsidRPr="00D87D9F" w14:paraId="17A10E5B" w14:textId="77777777" w:rsidTr="00BB5784">
        <w:tc>
          <w:tcPr>
            <w:tcW w:w="7128" w:type="dxa"/>
            <w:shd w:val="clear" w:color="auto" w:fill="auto"/>
          </w:tcPr>
          <w:p w14:paraId="668EAD53" w14:textId="77777777" w:rsidR="00FC7A6D" w:rsidRPr="00D87D9F" w:rsidRDefault="00FC7A6D" w:rsidP="00BB5784">
            <w:pPr>
              <w:spacing w:before="0"/>
              <w:jc w:val="right"/>
              <w:rPr>
                <w:lang w:val="en-US"/>
              </w:rPr>
            </w:pPr>
          </w:p>
        </w:tc>
        <w:tc>
          <w:tcPr>
            <w:tcW w:w="3052" w:type="dxa"/>
            <w:gridSpan w:val="2"/>
            <w:shd w:val="clear" w:color="auto" w:fill="auto"/>
          </w:tcPr>
          <w:p w14:paraId="0A9C2A57" w14:textId="5F748A34" w:rsidR="00FC7A6D" w:rsidRPr="00D87D9F" w:rsidRDefault="00CB4134" w:rsidP="00BB5784">
            <w:pPr>
              <w:spacing w:before="0"/>
              <w:rPr>
                <w:lang w:val="en-US"/>
              </w:rPr>
            </w:pPr>
            <w:r>
              <w:rPr>
                <w:noProof/>
              </w:rPr>
              <w:drawing>
                <wp:inline distT="0" distB="0" distL="0" distR="0" wp14:anchorId="45686230" wp14:editId="2025A696">
                  <wp:extent cx="1752600" cy="533400"/>
                  <wp:effectExtent l="0" t="0" r="0" b="0"/>
                  <wp:docPr id="1"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600" cy="533400"/>
                          </a:xfrm>
                          <a:prstGeom prst="rect">
                            <a:avLst/>
                          </a:prstGeom>
                          <a:noFill/>
                          <a:ln>
                            <a:noFill/>
                          </a:ln>
                        </pic:spPr>
                      </pic:pic>
                    </a:graphicData>
                  </a:graphic>
                </wp:inline>
              </w:drawing>
            </w:r>
          </w:p>
        </w:tc>
      </w:tr>
      <w:tr w:rsidR="00FC7A6D" w:rsidRPr="00D87D9F" w14:paraId="23922E2B" w14:textId="77777777" w:rsidTr="00DA1BE7">
        <w:tc>
          <w:tcPr>
            <w:tcW w:w="8208" w:type="dxa"/>
            <w:gridSpan w:val="2"/>
            <w:shd w:val="clear" w:color="auto" w:fill="auto"/>
          </w:tcPr>
          <w:p w14:paraId="18B0814B" w14:textId="77777777" w:rsidR="00FC7A6D" w:rsidRPr="0036063C" w:rsidRDefault="00FC7A6D" w:rsidP="00BB5784">
            <w:pPr>
              <w:spacing w:before="0"/>
              <w:rPr>
                <w:b/>
                <w:color w:val="FF0000"/>
                <w:lang w:val="en-US"/>
              </w:rPr>
            </w:pPr>
          </w:p>
        </w:tc>
        <w:tc>
          <w:tcPr>
            <w:tcW w:w="1972" w:type="dxa"/>
            <w:shd w:val="clear" w:color="auto" w:fill="auto"/>
          </w:tcPr>
          <w:p w14:paraId="465CD19E" w14:textId="77777777" w:rsidR="00FC7A6D" w:rsidRPr="00DA1BE7" w:rsidRDefault="00FC7A6D" w:rsidP="00BB5784">
            <w:pPr>
              <w:spacing w:before="0" w:line="200" w:lineRule="exact"/>
              <w:rPr>
                <w:rFonts w:ascii="Sto Frutiger 47 Light Cond" w:hAnsi="Sto Frutiger 47 Light Cond" w:cs="Arial"/>
                <w:b/>
                <w:bCs/>
                <w:sz w:val="14"/>
                <w:szCs w:val="14"/>
                <w:lang w:val="en-US"/>
              </w:rPr>
            </w:pPr>
            <w:r w:rsidRPr="00DA1BE7">
              <w:rPr>
                <w:rFonts w:ascii="Sto Frutiger 47 Light Cond" w:hAnsi="Sto Frutiger 47 Light Cond" w:cs="Arial"/>
                <w:b/>
                <w:bCs/>
                <w:sz w:val="14"/>
                <w:szCs w:val="14"/>
                <w:lang w:val="en-US"/>
              </w:rPr>
              <w:t>Sto Corp.</w:t>
            </w:r>
          </w:p>
          <w:p w14:paraId="71E27D27" w14:textId="77777777" w:rsidR="00FC7A6D" w:rsidRPr="00DA1BE7" w:rsidRDefault="00FC7A6D" w:rsidP="00BB5784">
            <w:pPr>
              <w:spacing w:before="0" w:line="200" w:lineRule="exact"/>
              <w:rPr>
                <w:rFonts w:ascii="Sto Frutiger 47 Light Cond" w:hAnsi="Sto Frutiger 47 Light Cond" w:cs="Arial"/>
                <w:sz w:val="14"/>
                <w:szCs w:val="14"/>
                <w:lang w:val="en-US"/>
              </w:rPr>
            </w:pPr>
            <w:r w:rsidRPr="00DA1BE7">
              <w:rPr>
                <w:rFonts w:ascii="Sto Frutiger 47 Light Cond" w:hAnsi="Sto Frutiger 47 Light Cond" w:cs="Arial"/>
                <w:sz w:val="14"/>
                <w:szCs w:val="14"/>
                <w:lang w:val="en-US"/>
              </w:rPr>
              <w:t>3800 Camp Creek Parkway</w:t>
            </w:r>
          </w:p>
          <w:p w14:paraId="18E82A72" w14:textId="77777777" w:rsidR="00FC7A6D" w:rsidRPr="00DA1BE7" w:rsidRDefault="00FC7A6D" w:rsidP="00BB5784">
            <w:pPr>
              <w:spacing w:before="0" w:line="200" w:lineRule="exact"/>
              <w:rPr>
                <w:rFonts w:ascii="Sto Frutiger 47 Light Cond" w:hAnsi="Sto Frutiger 47 Light Cond" w:cs="Arial"/>
                <w:sz w:val="14"/>
                <w:szCs w:val="14"/>
                <w:lang w:val="en-US"/>
              </w:rPr>
            </w:pPr>
            <w:r w:rsidRPr="00DA1BE7">
              <w:rPr>
                <w:rFonts w:ascii="Sto Frutiger 47 Light Cond" w:hAnsi="Sto Frutiger 47 Light Cond" w:cs="Arial"/>
                <w:sz w:val="14"/>
                <w:szCs w:val="14"/>
                <w:lang w:val="en-US"/>
              </w:rPr>
              <w:t>Building 1400, Suite 120</w:t>
            </w:r>
          </w:p>
          <w:p w14:paraId="1DB112D6" w14:textId="77777777" w:rsidR="00FC7A6D" w:rsidRPr="00DA1BE7" w:rsidRDefault="00FC7A6D" w:rsidP="00BB5784">
            <w:pPr>
              <w:spacing w:before="0" w:line="200" w:lineRule="exact"/>
              <w:rPr>
                <w:rFonts w:ascii="Sto Frutiger 47 Light Cond" w:hAnsi="Sto Frutiger 47 Light Cond" w:cs="Arial"/>
                <w:sz w:val="14"/>
                <w:szCs w:val="14"/>
                <w:lang w:val="en-US"/>
              </w:rPr>
            </w:pPr>
            <w:r w:rsidRPr="00DA1BE7">
              <w:rPr>
                <w:rFonts w:ascii="Sto Frutiger 47 Light Cond" w:hAnsi="Sto Frutiger 47 Light Cond" w:cs="Arial"/>
                <w:sz w:val="14"/>
                <w:szCs w:val="14"/>
                <w:lang w:val="en-US"/>
              </w:rPr>
              <w:t>Atlanta, GA 30331</w:t>
            </w:r>
          </w:p>
          <w:p w14:paraId="2D2C50CB" w14:textId="77777777" w:rsidR="00FC7A6D" w:rsidRPr="00DA1BE7" w:rsidRDefault="00FC7A6D" w:rsidP="00BB5784">
            <w:pPr>
              <w:spacing w:before="0" w:line="200" w:lineRule="exact"/>
              <w:rPr>
                <w:rFonts w:ascii="Sto Frutiger 47 Light Cond" w:hAnsi="Sto Frutiger 47 Light Cond" w:cs="Arial"/>
                <w:sz w:val="14"/>
                <w:szCs w:val="14"/>
                <w:lang w:val="en-US"/>
              </w:rPr>
            </w:pPr>
            <w:r w:rsidRPr="00DA1BE7">
              <w:rPr>
                <w:rFonts w:ascii="Sto Frutiger 47 Light Cond" w:hAnsi="Sto Frutiger 47 Light Cond" w:cs="Arial"/>
                <w:sz w:val="14"/>
                <w:szCs w:val="14"/>
                <w:lang w:val="en-US"/>
              </w:rPr>
              <w:t>Tel: 404-346-3666</w:t>
            </w:r>
          </w:p>
          <w:p w14:paraId="1824464D" w14:textId="77777777" w:rsidR="00FC7A6D" w:rsidRPr="00DA1BE7" w:rsidRDefault="00FC7A6D" w:rsidP="00BB5784">
            <w:pPr>
              <w:spacing w:before="0" w:line="200" w:lineRule="exact"/>
              <w:rPr>
                <w:rFonts w:ascii="Sto Frutiger 47 Light Cond" w:hAnsi="Sto Frutiger 47 Light Cond" w:cs="Arial"/>
                <w:sz w:val="14"/>
                <w:szCs w:val="14"/>
                <w:lang w:val="en-US"/>
              </w:rPr>
            </w:pPr>
            <w:r w:rsidRPr="00DA1BE7">
              <w:rPr>
                <w:rFonts w:ascii="Sto Frutiger 47 Light Cond" w:hAnsi="Sto Frutiger 47 Light Cond" w:cs="Arial"/>
                <w:sz w:val="14"/>
                <w:szCs w:val="14"/>
                <w:lang w:val="en-US"/>
              </w:rPr>
              <w:t>Toll Free: 1-800-221-2397</w:t>
            </w:r>
          </w:p>
          <w:p w14:paraId="42A9C78C" w14:textId="77777777" w:rsidR="00FC7A6D" w:rsidRPr="00DA1BE7" w:rsidRDefault="00FC7A6D" w:rsidP="00BB5784">
            <w:pPr>
              <w:spacing w:before="0" w:line="200" w:lineRule="exact"/>
              <w:rPr>
                <w:rFonts w:ascii="Sto Frutiger 47 Light Cond" w:hAnsi="Sto Frutiger 47 Light Cond" w:cs="Arial"/>
                <w:sz w:val="14"/>
                <w:szCs w:val="14"/>
                <w:lang w:val="en-US"/>
              </w:rPr>
            </w:pPr>
            <w:r w:rsidRPr="00DA1BE7">
              <w:rPr>
                <w:rFonts w:ascii="Sto Frutiger 47 Light Cond" w:hAnsi="Sto Frutiger 47 Light Cond" w:cs="Arial"/>
                <w:sz w:val="14"/>
                <w:szCs w:val="14"/>
                <w:lang w:val="en-US"/>
              </w:rPr>
              <w:t>Fax: 404-346-3119</w:t>
            </w:r>
          </w:p>
          <w:p w14:paraId="06591BF5" w14:textId="77777777" w:rsidR="00FC7A6D" w:rsidRPr="00DA1BE7" w:rsidRDefault="00FC7A6D" w:rsidP="00BB5784">
            <w:pPr>
              <w:spacing w:before="0" w:line="200" w:lineRule="exact"/>
              <w:rPr>
                <w:rFonts w:ascii="Sto Frutiger 47 Light Cond" w:hAnsi="Sto Frutiger 47 Light Cond" w:cs="Arial"/>
                <w:sz w:val="14"/>
                <w:szCs w:val="14"/>
                <w:lang w:val="en-US"/>
              </w:rPr>
            </w:pPr>
            <w:r w:rsidRPr="00DA1BE7">
              <w:rPr>
                <w:rFonts w:ascii="Sto Frutiger 47 Light Cond" w:hAnsi="Sto Frutiger 47 Light Cond" w:cs="Arial"/>
                <w:sz w:val="14"/>
                <w:szCs w:val="14"/>
                <w:lang w:val="en-US"/>
              </w:rPr>
              <w:t>www.stocorp.com</w:t>
            </w:r>
          </w:p>
        </w:tc>
      </w:tr>
      <w:tr w:rsidR="00FC7A6D" w:rsidRPr="00D87D9F" w14:paraId="774E2462" w14:textId="77777777" w:rsidTr="00BB5784">
        <w:tc>
          <w:tcPr>
            <w:tcW w:w="7128" w:type="dxa"/>
            <w:shd w:val="clear" w:color="auto" w:fill="auto"/>
          </w:tcPr>
          <w:p w14:paraId="3A01E8E2" w14:textId="77777777" w:rsidR="00FC7A6D" w:rsidRPr="00D87D9F" w:rsidRDefault="00FC7A6D" w:rsidP="00BB5784">
            <w:pPr>
              <w:spacing w:before="0"/>
              <w:rPr>
                <w:lang w:val="en-US"/>
              </w:rPr>
            </w:pPr>
          </w:p>
        </w:tc>
        <w:tc>
          <w:tcPr>
            <w:tcW w:w="3052" w:type="dxa"/>
            <w:gridSpan w:val="2"/>
            <w:shd w:val="clear" w:color="auto" w:fill="auto"/>
          </w:tcPr>
          <w:p w14:paraId="765007F4" w14:textId="77777777" w:rsidR="00FC7A6D" w:rsidRPr="00DA1BE7" w:rsidRDefault="00FC7A6D" w:rsidP="00BB5784">
            <w:pPr>
              <w:spacing w:before="0" w:line="200" w:lineRule="exact"/>
              <w:rPr>
                <w:rFonts w:ascii="Sto Frutiger 47 Light Cond" w:hAnsi="Sto Frutiger 47 Light Cond" w:cs="Arial"/>
                <w:b/>
                <w:bCs/>
                <w:sz w:val="14"/>
                <w:szCs w:val="14"/>
                <w:lang w:val="en-US"/>
              </w:rPr>
            </w:pPr>
          </w:p>
        </w:tc>
      </w:tr>
      <w:tr w:rsidR="00FC7A6D" w:rsidRPr="00D87D9F" w14:paraId="54FB1596" w14:textId="77777777" w:rsidTr="00BB5784">
        <w:tc>
          <w:tcPr>
            <w:tcW w:w="10180" w:type="dxa"/>
            <w:gridSpan w:val="3"/>
            <w:shd w:val="clear" w:color="auto" w:fill="auto"/>
          </w:tcPr>
          <w:p w14:paraId="0BD6B07A" w14:textId="77777777" w:rsidR="00AB31CC" w:rsidRPr="00FB135D" w:rsidRDefault="00845D1A" w:rsidP="00AA2FD9">
            <w:pPr>
              <w:spacing w:before="0"/>
              <w:jc w:val="center"/>
              <w:rPr>
                <w:rFonts w:ascii="Sto Frutiger 67 Bold Cond" w:hAnsi="Sto Frutiger 67 Bold Cond" w:cs="Arial"/>
                <w:bCs/>
                <w:sz w:val="24"/>
                <w:lang w:val="en-US"/>
              </w:rPr>
            </w:pPr>
            <w:r w:rsidRPr="00FB135D">
              <w:rPr>
                <w:rFonts w:ascii="Sto Frutiger 67 Bold Cond" w:hAnsi="Sto Frutiger 67 Bold Cond" w:cs="Arial"/>
                <w:bCs/>
                <w:sz w:val="24"/>
                <w:lang w:val="en-US"/>
              </w:rPr>
              <w:t xml:space="preserve">Sto Guide Specification </w:t>
            </w:r>
            <w:r w:rsidR="0013425F" w:rsidRPr="00FB135D">
              <w:rPr>
                <w:rFonts w:ascii="Sto Frutiger 67 Bold Cond" w:hAnsi="Sto Frutiger 67 Bold Cond" w:cs="Arial"/>
                <w:bCs/>
                <w:sz w:val="24"/>
                <w:lang w:val="en-US"/>
              </w:rPr>
              <w:t>5000</w:t>
            </w:r>
          </w:p>
          <w:p w14:paraId="463CE8F3" w14:textId="77777777" w:rsidR="00845D1A" w:rsidRPr="00FB135D" w:rsidRDefault="00AA2FD9" w:rsidP="00AA2FD9">
            <w:pPr>
              <w:tabs>
                <w:tab w:val="left" w:pos="8484"/>
              </w:tabs>
              <w:spacing w:before="0"/>
              <w:rPr>
                <w:rFonts w:ascii="Sto Frutiger 67 Bold Cond" w:hAnsi="Sto Frutiger 67 Bold Cond" w:cs="Arial"/>
                <w:bCs/>
                <w:sz w:val="16"/>
                <w:szCs w:val="16"/>
                <w:lang w:val="en-US"/>
              </w:rPr>
            </w:pPr>
            <w:r w:rsidRPr="00FB135D">
              <w:rPr>
                <w:rFonts w:ascii="Sto Frutiger 67 Bold Cond" w:hAnsi="Sto Frutiger 67 Bold Cond" w:cs="Arial"/>
                <w:bCs/>
                <w:sz w:val="24"/>
                <w:lang w:val="en-US"/>
              </w:rPr>
              <w:tab/>
            </w:r>
          </w:p>
          <w:p w14:paraId="29C187B3" w14:textId="29E1CC26" w:rsidR="00845D1A" w:rsidRPr="00FB135D" w:rsidRDefault="00AA2FD9" w:rsidP="00AA2FD9">
            <w:pPr>
              <w:tabs>
                <w:tab w:val="center" w:pos="4982"/>
                <w:tab w:val="left" w:pos="9216"/>
              </w:tabs>
              <w:spacing w:before="0"/>
              <w:rPr>
                <w:rFonts w:ascii="Sto Frutiger 67 Bold Cond" w:hAnsi="Sto Frutiger 67 Bold Cond" w:cs="Arial"/>
                <w:bCs/>
                <w:sz w:val="24"/>
                <w:lang w:val="en-US"/>
              </w:rPr>
            </w:pPr>
            <w:r w:rsidRPr="00FB135D">
              <w:rPr>
                <w:rFonts w:ascii="Sto Frutiger 67 Bold Cond" w:hAnsi="Sto Frutiger 67 Bold Cond" w:cs="Arial"/>
                <w:bCs/>
                <w:sz w:val="24"/>
                <w:lang w:val="en-US"/>
              </w:rPr>
              <w:tab/>
            </w:r>
            <w:r w:rsidR="00546316" w:rsidRPr="00FB135D">
              <w:rPr>
                <w:rFonts w:ascii="Sto Frutiger 67 Bold Cond" w:hAnsi="Sto Frutiger 67 Bold Cond" w:cs="Arial"/>
                <w:bCs/>
                <w:sz w:val="24"/>
                <w:lang w:val="en-US"/>
              </w:rPr>
              <w:t>Sto</w:t>
            </w:r>
            <w:r w:rsidR="00E931B6" w:rsidRPr="00FB135D">
              <w:rPr>
                <w:rFonts w:ascii="Sto Frutiger 67 Bold Cond" w:hAnsi="Sto Frutiger 67 Bold Cond" w:cs="Arial"/>
                <w:bCs/>
                <w:sz w:val="24"/>
                <w:lang w:val="en-US"/>
              </w:rPr>
              <w:t>L</w:t>
            </w:r>
            <w:r w:rsidR="00845D1A" w:rsidRPr="00FB135D">
              <w:rPr>
                <w:rFonts w:ascii="Sto Frutiger 67 Bold Cond" w:hAnsi="Sto Frutiger 67 Bold Cond" w:cs="Arial"/>
                <w:bCs/>
                <w:sz w:val="24"/>
                <w:lang w:val="en-US"/>
              </w:rPr>
              <w:t>ite</w:t>
            </w:r>
            <w:r w:rsidR="00D1408C" w:rsidRPr="00FB135D">
              <w:rPr>
                <w:rFonts w:ascii="Sto Frutiger 67 Bold Cond" w:hAnsi="Sto Frutiger 67 Bold Cond" w:cs="Arial"/>
                <w:bCs/>
                <w:sz w:val="24"/>
                <w:vertAlign w:val="superscript"/>
                <w:lang w:val="en-US"/>
              </w:rPr>
              <w:t xml:space="preserve">® </w:t>
            </w:r>
            <w:r w:rsidR="0013425F" w:rsidRPr="00FB135D">
              <w:rPr>
                <w:rFonts w:ascii="Sto Frutiger 67 Bold Cond" w:hAnsi="Sto Frutiger 67 Bold Cond" w:cs="Arial"/>
                <w:bCs/>
                <w:sz w:val="24"/>
                <w:lang w:val="en-US"/>
              </w:rPr>
              <w:t xml:space="preserve">Panel </w:t>
            </w:r>
            <w:r w:rsidR="00845D1A" w:rsidRPr="00FB135D">
              <w:rPr>
                <w:rFonts w:ascii="Sto Frutiger 67 Bold Cond" w:hAnsi="Sto Frutiger 67 Bold Cond" w:cs="Arial"/>
                <w:bCs/>
                <w:sz w:val="24"/>
                <w:lang w:val="en-US"/>
              </w:rPr>
              <w:t xml:space="preserve">with </w:t>
            </w:r>
            <w:r w:rsidRPr="00FB135D">
              <w:rPr>
                <w:rFonts w:ascii="Sto Frutiger 67 Bold Cond" w:hAnsi="Sto Frutiger 67 Bold Cond" w:cs="Arial"/>
                <w:bCs/>
                <w:sz w:val="24"/>
                <w:lang w:val="en-US"/>
              </w:rPr>
              <w:tab/>
            </w:r>
          </w:p>
          <w:p w14:paraId="007F9434" w14:textId="4B4ED2DF" w:rsidR="00546316" w:rsidRPr="00FB135D" w:rsidRDefault="00845D1A" w:rsidP="00AA2FD9">
            <w:pPr>
              <w:spacing w:before="0"/>
              <w:jc w:val="center"/>
              <w:rPr>
                <w:rFonts w:ascii="Sto Frutiger 67 Bold Cond" w:hAnsi="Sto Frutiger 67 Bold Cond" w:cs="Arial"/>
                <w:bCs/>
                <w:sz w:val="24"/>
                <w:lang w:val="en-US"/>
              </w:rPr>
            </w:pPr>
            <w:r w:rsidRPr="00FB135D">
              <w:rPr>
                <w:rFonts w:ascii="Sto Frutiger 67 Bold Cond" w:hAnsi="Sto Frutiger 67 Bold Cond" w:cs="Arial"/>
                <w:bCs/>
                <w:sz w:val="24"/>
                <w:lang w:val="en-US"/>
              </w:rPr>
              <w:t>StoGuard</w:t>
            </w:r>
            <w:r w:rsidR="00D1408C" w:rsidRPr="00FB135D">
              <w:rPr>
                <w:rFonts w:ascii="Sto Frutiger 67 Bold Cond" w:hAnsi="Sto Frutiger 67 Bold Cond" w:cs="Arial"/>
                <w:bCs/>
                <w:sz w:val="24"/>
                <w:vertAlign w:val="superscript"/>
                <w:lang w:val="en-US"/>
              </w:rPr>
              <w:t>®</w:t>
            </w:r>
            <w:r w:rsidRPr="00FB135D">
              <w:rPr>
                <w:rFonts w:ascii="Sto Frutiger 67 Bold Cond" w:hAnsi="Sto Frutiger 67 Bold Cond" w:cs="Arial"/>
                <w:bCs/>
                <w:sz w:val="24"/>
                <w:lang w:val="en-US"/>
              </w:rPr>
              <w:t xml:space="preserve"> </w:t>
            </w:r>
            <w:r w:rsidR="00AB31CC" w:rsidRPr="00FB135D">
              <w:rPr>
                <w:rFonts w:ascii="Sto Frutiger 67 Bold Cond" w:hAnsi="Sto Frutiger 67 Bold Cond" w:cs="Arial"/>
                <w:bCs/>
                <w:sz w:val="24"/>
                <w:lang w:val="en-US"/>
              </w:rPr>
              <w:t xml:space="preserve">Air and </w:t>
            </w:r>
            <w:r w:rsidR="0025190B" w:rsidRPr="00FB135D">
              <w:rPr>
                <w:rFonts w:ascii="Sto Frutiger 67 Bold Cond" w:hAnsi="Sto Frutiger 67 Bold Cond" w:cs="Arial"/>
                <w:bCs/>
                <w:sz w:val="24"/>
                <w:lang w:val="en-US"/>
              </w:rPr>
              <w:t xml:space="preserve">Water-Resistive </w:t>
            </w:r>
            <w:r w:rsidR="00AB31CC" w:rsidRPr="00FB135D">
              <w:rPr>
                <w:rFonts w:ascii="Sto Frutiger 67 Bold Cond" w:hAnsi="Sto Frutiger 67 Bold Cond" w:cs="Arial"/>
                <w:bCs/>
                <w:sz w:val="24"/>
                <w:lang w:val="en-US"/>
              </w:rPr>
              <w:t>Barrier</w:t>
            </w:r>
          </w:p>
          <w:p w14:paraId="39654EE1" w14:textId="77777777" w:rsidR="00AA2FD9" w:rsidRPr="00FB135D" w:rsidRDefault="00AA2FD9" w:rsidP="00D87D9F">
            <w:pPr>
              <w:spacing w:before="0"/>
              <w:jc w:val="center"/>
              <w:rPr>
                <w:rFonts w:ascii="Sto Frutiger 67 Bold Cond" w:hAnsi="Sto Frutiger 67 Bold Cond" w:cs="Arial"/>
                <w:bCs/>
                <w:sz w:val="16"/>
                <w:szCs w:val="16"/>
                <w:lang w:val="en-US"/>
              </w:rPr>
            </w:pPr>
          </w:p>
          <w:p w14:paraId="7E8FEC38" w14:textId="77777777" w:rsidR="00FC7A6D" w:rsidRPr="00FB135D" w:rsidRDefault="00546316" w:rsidP="00D87D9F">
            <w:pPr>
              <w:spacing w:before="0"/>
              <w:jc w:val="center"/>
              <w:rPr>
                <w:rFonts w:ascii="Sto Frutiger 67 Bold Cond" w:hAnsi="Sto Frutiger 67 Bold Cond" w:cs="Arial"/>
                <w:bCs/>
                <w:szCs w:val="20"/>
                <w:lang w:val="en-US"/>
              </w:rPr>
            </w:pPr>
            <w:r w:rsidRPr="00FB135D">
              <w:rPr>
                <w:rFonts w:ascii="Sto Frutiger 67 Bold Cond" w:hAnsi="Sto Frutiger 67 Bold Cond" w:cs="Arial"/>
                <w:bCs/>
                <w:szCs w:val="20"/>
                <w:lang w:val="en-US"/>
              </w:rPr>
              <w:t>Section 07 24 00</w:t>
            </w:r>
          </w:p>
          <w:p w14:paraId="72662DE1" w14:textId="77777777" w:rsidR="00805A69" w:rsidRPr="00D87D9F" w:rsidRDefault="00805A69" w:rsidP="00D87D9F">
            <w:pPr>
              <w:spacing w:before="0"/>
              <w:jc w:val="center"/>
              <w:rPr>
                <w:b/>
                <w:bCs/>
                <w:szCs w:val="20"/>
                <w:lang w:val="en-US"/>
              </w:rPr>
            </w:pPr>
          </w:p>
        </w:tc>
      </w:tr>
      <w:tr w:rsidR="00FC7A6D" w:rsidRPr="00DA1BE7" w14:paraId="5503B627" w14:textId="77777777" w:rsidTr="00BB5784">
        <w:tc>
          <w:tcPr>
            <w:tcW w:w="10180" w:type="dxa"/>
            <w:gridSpan w:val="3"/>
            <w:shd w:val="clear" w:color="auto" w:fill="auto"/>
          </w:tcPr>
          <w:p w14:paraId="3F77F748" w14:textId="77777777" w:rsidR="00546316" w:rsidRPr="00DA1BE7" w:rsidRDefault="00546316" w:rsidP="00AA2FD9">
            <w:pPr>
              <w:spacing w:before="0"/>
              <w:ind w:right="72"/>
              <w:rPr>
                <w:rFonts w:ascii="Sto Frutiger 47 Light Cond" w:hAnsi="Sto Frutiger 47 Light Cond" w:cs="Arial"/>
                <w:i/>
                <w:color w:val="0000FF"/>
                <w:sz w:val="19"/>
                <w:szCs w:val="19"/>
                <w:lang w:val="en-US"/>
              </w:rPr>
            </w:pPr>
            <w:r w:rsidRPr="00DA1BE7">
              <w:rPr>
                <w:rFonts w:ascii="Sto Frutiger 47 Light Cond" w:hAnsi="Sto Frutiger 47 Light Cond" w:cs="Arial"/>
                <w:i/>
                <w:color w:val="0000FF"/>
                <w:sz w:val="19"/>
                <w:szCs w:val="19"/>
                <w:lang w:val="en-US"/>
              </w:rPr>
              <w:t>This specification is intended for use by the design/construction professional and any user of Sto products to assist in developing project specifications</w:t>
            </w:r>
            <w:r w:rsidR="00544D5A" w:rsidRPr="00DA1BE7">
              <w:rPr>
                <w:rFonts w:ascii="Sto Frutiger 47 Light Cond" w:hAnsi="Sto Frutiger 47 Light Cond" w:cs="Arial"/>
                <w:i/>
                <w:color w:val="0000FF"/>
                <w:sz w:val="19"/>
                <w:szCs w:val="19"/>
                <w:lang w:val="en-US"/>
              </w:rPr>
              <w:t>.</w:t>
            </w:r>
            <w:r w:rsidR="000E5186">
              <w:rPr>
                <w:rFonts w:ascii="Sto Frutiger 47 Light Cond" w:hAnsi="Sto Frutiger 47 Light Cond" w:cs="Arial"/>
                <w:i/>
                <w:color w:val="0000FF"/>
                <w:sz w:val="19"/>
                <w:szCs w:val="19"/>
                <w:lang w:val="en-US"/>
              </w:rPr>
              <w:t xml:space="preserve">  </w:t>
            </w:r>
            <w:r w:rsidR="00AB31CC" w:rsidRPr="00DA1BE7">
              <w:rPr>
                <w:rFonts w:ascii="Sto Frutiger 47 Light Cond" w:hAnsi="Sto Frutiger 47 Light Cond" w:cs="Arial"/>
                <w:i/>
                <w:color w:val="0000FF"/>
                <w:sz w:val="19"/>
                <w:szCs w:val="19"/>
                <w:lang w:val="en-US"/>
              </w:rPr>
              <w:t>The Sto</w:t>
            </w:r>
            <w:r w:rsidR="00AA2FD9" w:rsidRPr="00DA1BE7">
              <w:rPr>
                <w:rFonts w:ascii="Sto Frutiger 47 Light Cond" w:hAnsi="Sto Frutiger 47 Light Cond" w:cs="Arial"/>
                <w:i/>
                <w:color w:val="0000FF"/>
                <w:sz w:val="19"/>
                <w:szCs w:val="19"/>
                <w:lang w:val="en-US"/>
              </w:rPr>
              <w:t>L</w:t>
            </w:r>
            <w:r w:rsidR="00AB31CC" w:rsidRPr="00DA1BE7">
              <w:rPr>
                <w:rFonts w:ascii="Sto Frutiger 47 Light Cond" w:hAnsi="Sto Frutiger 47 Light Cond" w:cs="Arial"/>
                <w:i/>
                <w:color w:val="0000FF"/>
                <w:sz w:val="19"/>
                <w:szCs w:val="19"/>
                <w:lang w:val="en-US"/>
              </w:rPr>
              <w:t xml:space="preserve">ite </w:t>
            </w:r>
            <w:r w:rsidR="0013425F" w:rsidRPr="00DA1BE7">
              <w:rPr>
                <w:rFonts w:ascii="Sto Frutiger 47 Light Cond" w:hAnsi="Sto Frutiger 47 Light Cond" w:cs="Arial"/>
                <w:i/>
                <w:color w:val="0000FF"/>
                <w:sz w:val="19"/>
                <w:szCs w:val="19"/>
                <w:lang w:val="en-US"/>
              </w:rPr>
              <w:t>Panel</w:t>
            </w:r>
            <w:r w:rsidR="00AB31CC" w:rsidRPr="00DA1BE7">
              <w:rPr>
                <w:rFonts w:ascii="Sto Frutiger 47 Light Cond" w:hAnsi="Sto Frutiger 47 Light Cond" w:cs="Arial"/>
                <w:i/>
                <w:color w:val="0000FF"/>
                <w:sz w:val="19"/>
                <w:szCs w:val="19"/>
                <w:lang w:val="en-US"/>
              </w:rPr>
              <w:t xml:space="preserve"> </w:t>
            </w:r>
            <w:r w:rsidRPr="00DA1BE7">
              <w:rPr>
                <w:rFonts w:ascii="Sto Frutiger 47 Light Cond" w:hAnsi="Sto Frutiger 47 Light Cond" w:cs="Arial"/>
                <w:i/>
                <w:color w:val="0000FF"/>
                <w:sz w:val="19"/>
                <w:szCs w:val="19"/>
                <w:lang w:val="en-US"/>
              </w:rPr>
              <w:t xml:space="preserve">is a </w:t>
            </w:r>
            <w:r w:rsidR="00845D1A" w:rsidRPr="00DA1BE7">
              <w:rPr>
                <w:rFonts w:ascii="Sto Frutiger 47 Light Cond" w:hAnsi="Sto Frutiger 47 Light Cond" w:cs="Arial"/>
                <w:i/>
                <w:color w:val="0000FF"/>
                <w:sz w:val="19"/>
                <w:szCs w:val="19"/>
                <w:lang w:val="en-US"/>
              </w:rPr>
              <w:t xml:space="preserve">lightweight pre-fabricated </w:t>
            </w:r>
            <w:r w:rsidR="0013425F" w:rsidRPr="00DA1BE7">
              <w:rPr>
                <w:rFonts w:ascii="Sto Frutiger 47 Light Cond" w:hAnsi="Sto Frutiger 47 Light Cond" w:cs="Arial"/>
                <w:i/>
                <w:color w:val="0000FF"/>
                <w:sz w:val="19"/>
                <w:szCs w:val="19"/>
                <w:lang w:val="en-US"/>
              </w:rPr>
              <w:t xml:space="preserve">insulated wall </w:t>
            </w:r>
            <w:r w:rsidR="00AA2FD9" w:rsidRPr="00DA1BE7">
              <w:rPr>
                <w:rFonts w:ascii="Sto Frutiger 47 Light Cond" w:hAnsi="Sto Frutiger 47 Light Cond" w:cs="Arial"/>
                <w:i/>
                <w:color w:val="0000FF"/>
                <w:sz w:val="19"/>
                <w:szCs w:val="19"/>
                <w:lang w:val="en-US"/>
              </w:rPr>
              <w:t>panel</w:t>
            </w:r>
            <w:r w:rsidR="00845D1A" w:rsidRPr="00DA1BE7">
              <w:rPr>
                <w:rFonts w:ascii="Sto Frutiger 47 Light Cond" w:hAnsi="Sto Frutiger 47 Light Cond" w:cs="Arial"/>
                <w:i/>
                <w:color w:val="0000FF"/>
                <w:sz w:val="19"/>
                <w:szCs w:val="19"/>
                <w:lang w:val="en-US"/>
              </w:rPr>
              <w:t xml:space="preserve"> for application over new or existing code compliant concrete, concrete masonry, or frame wall construction.  The </w:t>
            </w:r>
            <w:r w:rsidR="0013425F" w:rsidRPr="00DA1BE7">
              <w:rPr>
                <w:rFonts w:ascii="Sto Frutiger 47 Light Cond" w:hAnsi="Sto Frutiger 47 Light Cond" w:cs="Arial"/>
                <w:i/>
                <w:color w:val="0000FF"/>
                <w:sz w:val="19"/>
                <w:szCs w:val="19"/>
                <w:lang w:val="en-US"/>
              </w:rPr>
              <w:t>Sto</w:t>
            </w:r>
            <w:r w:rsidR="00E931B6" w:rsidRPr="00DA1BE7">
              <w:rPr>
                <w:rFonts w:ascii="Sto Frutiger 47 Light Cond" w:hAnsi="Sto Frutiger 47 Light Cond" w:cs="Arial"/>
                <w:i/>
                <w:color w:val="0000FF"/>
                <w:sz w:val="19"/>
                <w:szCs w:val="19"/>
                <w:lang w:val="en-US"/>
              </w:rPr>
              <w:t>L</w:t>
            </w:r>
            <w:r w:rsidR="0013425F" w:rsidRPr="00DA1BE7">
              <w:rPr>
                <w:rFonts w:ascii="Sto Frutiger 47 Light Cond" w:hAnsi="Sto Frutiger 47 Light Cond" w:cs="Arial"/>
                <w:i/>
                <w:color w:val="0000FF"/>
                <w:sz w:val="19"/>
                <w:szCs w:val="19"/>
                <w:lang w:val="en-US"/>
              </w:rPr>
              <w:t>ite Panel</w:t>
            </w:r>
            <w:r w:rsidR="00AA2FD9" w:rsidRPr="00DA1BE7">
              <w:rPr>
                <w:rFonts w:ascii="Sto Frutiger 47 Light Cond" w:hAnsi="Sto Frutiger 47 Light Cond" w:cs="Arial"/>
                <w:i/>
                <w:color w:val="0000FF"/>
                <w:sz w:val="19"/>
                <w:szCs w:val="19"/>
                <w:lang w:val="en-US"/>
              </w:rPr>
              <w:t>,</w:t>
            </w:r>
            <w:r w:rsidR="0013425F" w:rsidRPr="00DA1BE7">
              <w:rPr>
                <w:rFonts w:ascii="Sto Frutiger 47 Light Cond" w:hAnsi="Sto Frutiger 47 Light Cond" w:cs="Arial"/>
                <w:i/>
                <w:color w:val="0000FF"/>
                <w:sz w:val="19"/>
                <w:szCs w:val="19"/>
                <w:lang w:val="en-US"/>
              </w:rPr>
              <w:t xml:space="preserve"> when combined with StoGuard Air and Moisture Barrier</w:t>
            </w:r>
            <w:r w:rsidR="00AA2FD9" w:rsidRPr="00DA1BE7">
              <w:rPr>
                <w:rFonts w:ascii="Sto Frutiger 47 Light Cond" w:hAnsi="Sto Frutiger 47 Light Cond" w:cs="Arial"/>
                <w:i/>
                <w:color w:val="0000FF"/>
                <w:sz w:val="19"/>
                <w:szCs w:val="19"/>
                <w:lang w:val="en-US"/>
              </w:rPr>
              <w:t>,</w:t>
            </w:r>
            <w:r w:rsidR="0013425F" w:rsidRPr="00DA1BE7">
              <w:rPr>
                <w:rFonts w:ascii="Sto Frutiger 47 Light Cond" w:hAnsi="Sto Frutiger 47 Light Cond" w:cs="Arial"/>
                <w:i/>
                <w:color w:val="0000FF"/>
                <w:sz w:val="19"/>
                <w:szCs w:val="19"/>
                <w:lang w:val="en-US"/>
              </w:rPr>
              <w:t xml:space="preserve"> is a wall system that </w:t>
            </w:r>
            <w:r w:rsidR="00845D1A" w:rsidRPr="00DA1BE7">
              <w:rPr>
                <w:rFonts w:ascii="Sto Frutiger 47 Light Cond" w:hAnsi="Sto Frutiger 47 Light Cond" w:cs="Arial"/>
                <w:i/>
                <w:color w:val="0000FF"/>
                <w:sz w:val="19"/>
                <w:szCs w:val="19"/>
                <w:lang w:val="en-US"/>
              </w:rPr>
              <w:t xml:space="preserve">consists of </w:t>
            </w:r>
            <w:r w:rsidR="00544D5A" w:rsidRPr="00DA1BE7">
              <w:rPr>
                <w:rFonts w:ascii="Sto Frutiger 47 Light Cond" w:hAnsi="Sto Frutiger 47 Light Cond" w:cs="Arial"/>
                <w:i/>
                <w:color w:val="0000FF"/>
                <w:sz w:val="19"/>
                <w:szCs w:val="19"/>
                <w:lang w:val="en-US"/>
              </w:rPr>
              <w:t>eight</w:t>
            </w:r>
            <w:r w:rsidR="00845D1A" w:rsidRPr="00DA1BE7">
              <w:rPr>
                <w:rFonts w:ascii="Sto Frutiger 47 Light Cond" w:hAnsi="Sto Frutiger 47 Light Cond" w:cs="Arial"/>
                <w:i/>
                <w:color w:val="0000FF"/>
                <w:sz w:val="19"/>
                <w:szCs w:val="19"/>
                <w:lang w:val="en-US"/>
              </w:rPr>
              <w:t xml:space="preserve"> </w:t>
            </w:r>
            <w:r w:rsidRPr="00DA1BE7">
              <w:rPr>
                <w:rFonts w:ascii="Sto Frutiger 47 Light Cond" w:hAnsi="Sto Frutiger 47 Light Cond" w:cs="Arial"/>
                <w:i/>
                <w:color w:val="0000FF"/>
                <w:sz w:val="19"/>
                <w:szCs w:val="19"/>
                <w:lang w:val="en-US"/>
              </w:rPr>
              <w:t>compon</w:t>
            </w:r>
            <w:r w:rsidR="00845D1A" w:rsidRPr="00DA1BE7">
              <w:rPr>
                <w:rFonts w:ascii="Sto Frutiger 47 Light Cond" w:hAnsi="Sto Frutiger 47 Light Cond" w:cs="Arial"/>
                <w:i/>
                <w:color w:val="0000FF"/>
                <w:sz w:val="19"/>
                <w:szCs w:val="19"/>
                <w:lang w:val="en-US"/>
              </w:rPr>
              <w:t xml:space="preserve">ents: </w:t>
            </w:r>
            <w:r w:rsidR="0013425F" w:rsidRPr="00DA1BE7">
              <w:rPr>
                <w:rFonts w:ascii="Sto Frutiger 47 Light Cond" w:hAnsi="Sto Frutiger 47 Light Cond" w:cs="Arial"/>
                <w:i/>
                <w:color w:val="0000FF"/>
                <w:sz w:val="19"/>
                <w:szCs w:val="19"/>
                <w:lang w:val="en-US"/>
              </w:rPr>
              <w:t xml:space="preserve">air/moisture barrier, </w:t>
            </w:r>
            <w:r w:rsidR="00845D1A" w:rsidRPr="00DA1BE7">
              <w:rPr>
                <w:rFonts w:ascii="Sto Frutiger 47 Light Cond" w:hAnsi="Sto Frutiger 47 Light Cond" w:cs="Arial"/>
                <w:i/>
                <w:color w:val="0000FF"/>
                <w:sz w:val="19"/>
                <w:szCs w:val="19"/>
                <w:lang w:val="en-US"/>
              </w:rPr>
              <w:t xml:space="preserve">reinforcing channel, </w:t>
            </w:r>
            <w:r w:rsidR="00544D5A" w:rsidRPr="00DA1BE7">
              <w:rPr>
                <w:rFonts w:ascii="Sto Frutiger 47 Light Cond" w:hAnsi="Sto Frutiger 47 Light Cond" w:cs="Arial"/>
                <w:i/>
                <w:color w:val="0000FF"/>
                <w:sz w:val="19"/>
                <w:szCs w:val="19"/>
                <w:lang w:val="en-US"/>
              </w:rPr>
              <w:t xml:space="preserve">adhesive, </w:t>
            </w:r>
            <w:r w:rsidRPr="00DA1BE7">
              <w:rPr>
                <w:rFonts w:ascii="Sto Frutiger 47 Light Cond" w:hAnsi="Sto Frutiger 47 Light Cond" w:cs="Arial"/>
                <w:i/>
                <w:color w:val="0000FF"/>
                <w:sz w:val="19"/>
                <w:szCs w:val="19"/>
                <w:lang w:val="en-US"/>
              </w:rPr>
              <w:t xml:space="preserve">continuous insulation, reinforcing mesh, base coat, </w:t>
            </w:r>
            <w:r w:rsidR="00845D1A" w:rsidRPr="00DA1BE7">
              <w:rPr>
                <w:rFonts w:ascii="Sto Frutiger 47 Light Cond" w:hAnsi="Sto Frutiger 47 Light Cond" w:cs="Arial"/>
                <w:i/>
                <w:color w:val="0000FF"/>
                <w:sz w:val="19"/>
                <w:szCs w:val="19"/>
                <w:lang w:val="en-US"/>
              </w:rPr>
              <w:t xml:space="preserve">primer, </w:t>
            </w:r>
            <w:r w:rsidRPr="00DA1BE7">
              <w:rPr>
                <w:rFonts w:ascii="Sto Frutiger 47 Light Cond" w:hAnsi="Sto Frutiger 47 Light Cond" w:cs="Arial"/>
                <w:i/>
                <w:color w:val="0000FF"/>
                <w:sz w:val="19"/>
                <w:szCs w:val="19"/>
                <w:lang w:val="en-US"/>
              </w:rPr>
              <w:t>and finish coat.</w:t>
            </w:r>
            <w:r w:rsidR="00AA2FD9" w:rsidRPr="00DA1BE7">
              <w:rPr>
                <w:rFonts w:ascii="Sto Frutiger 47 Light Cond" w:hAnsi="Sto Frutiger 47 Light Cond" w:cs="Arial"/>
                <w:i/>
                <w:color w:val="0000FF"/>
                <w:sz w:val="19"/>
                <w:szCs w:val="19"/>
                <w:lang w:val="en-US"/>
              </w:rPr>
              <w:t xml:space="preserve">  W</w:t>
            </w:r>
            <w:r w:rsidR="00845D1A" w:rsidRPr="00DA1BE7">
              <w:rPr>
                <w:rFonts w:ascii="Sto Frutiger 47 Light Cond" w:hAnsi="Sto Frutiger 47 Light Cond" w:cs="Arial"/>
                <w:i/>
                <w:color w:val="0000FF"/>
                <w:sz w:val="19"/>
                <w:szCs w:val="19"/>
                <w:lang w:val="en-US"/>
              </w:rPr>
              <w:t>ind pressure, fire protection, and other appropriate analyses</w:t>
            </w:r>
            <w:r w:rsidR="00AA2FD9" w:rsidRPr="00DA1BE7">
              <w:rPr>
                <w:rFonts w:ascii="Sto Frutiger 47 Light Cond" w:hAnsi="Sto Frutiger 47 Light Cond" w:cs="Arial"/>
                <w:i/>
                <w:color w:val="0000FF"/>
                <w:sz w:val="19"/>
                <w:szCs w:val="19"/>
                <w:lang w:val="en-US"/>
              </w:rPr>
              <w:t xml:space="preserve"> </w:t>
            </w:r>
            <w:r w:rsidR="00845D1A" w:rsidRPr="00DA1BE7">
              <w:rPr>
                <w:rFonts w:ascii="Sto Frutiger 47 Light Cond" w:hAnsi="Sto Frutiger 47 Light Cond" w:cs="Arial"/>
                <w:i/>
                <w:color w:val="0000FF"/>
                <w:sz w:val="19"/>
                <w:szCs w:val="19"/>
                <w:lang w:val="en-US"/>
              </w:rPr>
              <w:t xml:space="preserve">should be performed by the design professional to verify conformance of the proposed assembly and its attachment to the </w:t>
            </w:r>
            <w:r w:rsidR="00544D5A" w:rsidRPr="00DA1BE7">
              <w:rPr>
                <w:rFonts w:ascii="Sto Frutiger 47 Light Cond" w:hAnsi="Sto Frutiger 47 Light Cond" w:cs="Arial"/>
                <w:i/>
                <w:color w:val="0000FF"/>
                <w:sz w:val="19"/>
                <w:szCs w:val="19"/>
                <w:lang w:val="en-US"/>
              </w:rPr>
              <w:t xml:space="preserve">supporting wall construction </w:t>
            </w:r>
            <w:r w:rsidR="00845D1A" w:rsidRPr="00DA1BE7">
              <w:rPr>
                <w:rFonts w:ascii="Sto Frutiger 47 Light Cond" w:hAnsi="Sto Frutiger 47 Light Cond" w:cs="Arial"/>
                <w:i/>
                <w:color w:val="0000FF"/>
                <w:sz w:val="19"/>
                <w:szCs w:val="19"/>
                <w:lang w:val="en-US"/>
              </w:rPr>
              <w:t>with local code requirements</w:t>
            </w:r>
            <w:r w:rsidR="00AB31CC" w:rsidRPr="00DA1BE7">
              <w:rPr>
                <w:rFonts w:ascii="Sto Frutiger 47 Light Cond" w:hAnsi="Sto Frutiger 47 Light Cond" w:cs="Arial"/>
                <w:i/>
                <w:color w:val="0000FF"/>
                <w:sz w:val="19"/>
                <w:szCs w:val="19"/>
                <w:lang w:val="en-US"/>
              </w:rPr>
              <w:t>.</w:t>
            </w:r>
            <w:r w:rsidRPr="00DA1BE7">
              <w:rPr>
                <w:rFonts w:ascii="Sto Frutiger 47 Light Cond" w:hAnsi="Sto Frutiger 47 Light Cond" w:cs="Arial"/>
                <w:i/>
                <w:color w:val="0000FF"/>
                <w:sz w:val="19"/>
                <w:szCs w:val="19"/>
                <w:lang w:val="en-US"/>
              </w:rPr>
              <w:t xml:space="preserve"> </w:t>
            </w:r>
          </w:p>
          <w:p w14:paraId="78564C2F" w14:textId="64A1D4F7" w:rsidR="00546316" w:rsidRPr="00DA1BE7" w:rsidRDefault="00845D1A" w:rsidP="00546316">
            <w:pPr>
              <w:ind w:right="72"/>
              <w:rPr>
                <w:rFonts w:ascii="Sto Frutiger 47 Light Cond" w:hAnsi="Sto Frutiger 47 Light Cond" w:cs="Arial"/>
                <w:i/>
                <w:color w:val="0000FF"/>
                <w:sz w:val="19"/>
                <w:szCs w:val="19"/>
                <w:lang w:val="en-US"/>
              </w:rPr>
            </w:pPr>
            <w:r w:rsidRPr="00DA1BE7">
              <w:rPr>
                <w:rFonts w:ascii="Sto Frutiger 47 Light Cond" w:hAnsi="Sto Frutiger 47 Light Cond" w:cs="Arial"/>
                <w:i/>
                <w:color w:val="0000FF"/>
                <w:sz w:val="19"/>
                <w:szCs w:val="19"/>
                <w:lang w:val="en-US"/>
              </w:rPr>
              <w:t xml:space="preserve">StoGuard® is an </w:t>
            </w:r>
            <w:r w:rsidR="00546316" w:rsidRPr="00DA1BE7">
              <w:rPr>
                <w:rFonts w:ascii="Sto Frutiger 47 Light Cond" w:hAnsi="Sto Frutiger 47 Light Cond" w:cs="Arial"/>
                <w:i/>
                <w:color w:val="0000FF"/>
                <w:sz w:val="19"/>
                <w:szCs w:val="19"/>
                <w:lang w:val="en-US"/>
              </w:rPr>
              <w:t xml:space="preserve">air and </w:t>
            </w:r>
            <w:r w:rsidR="0025190B">
              <w:rPr>
                <w:rFonts w:ascii="Sto Frutiger 47 Light Cond" w:hAnsi="Sto Frutiger 47 Light Cond" w:cs="Arial"/>
                <w:i/>
                <w:color w:val="0000FF"/>
                <w:sz w:val="19"/>
                <w:szCs w:val="19"/>
                <w:lang w:val="en-US"/>
              </w:rPr>
              <w:t xml:space="preserve">water-resistive </w:t>
            </w:r>
            <w:r w:rsidR="00546316" w:rsidRPr="00DA1BE7">
              <w:rPr>
                <w:rFonts w:ascii="Sto Frutiger 47 Light Cond" w:hAnsi="Sto Frutiger 47 Light Cond" w:cs="Arial"/>
                <w:i/>
                <w:color w:val="0000FF"/>
                <w:sz w:val="19"/>
                <w:szCs w:val="19"/>
                <w:lang w:val="en-US"/>
              </w:rPr>
              <w:t xml:space="preserve">barrier </w:t>
            </w:r>
            <w:r w:rsidRPr="00DA1BE7">
              <w:rPr>
                <w:rFonts w:ascii="Sto Frutiger 47 Light Cond" w:hAnsi="Sto Frutiger 47 Light Cond" w:cs="Arial"/>
                <w:i/>
                <w:color w:val="0000FF"/>
                <w:sz w:val="19"/>
                <w:szCs w:val="19"/>
                <w:lang w:val="en-US"/>
              </w:rPr>
              <w:t xml:space="preserve">that is applied to new or existing wall construction prior to </w:t>
            </w:r>
            <w:r w:rsidR="00AB31CC" w:rsidRPr="00DA1BE7">
              <w:rPr>
                <w:rFonts w:ascii="Sto Frutiger 47 Light Cond" w:hAnsi="Sto Frutiger 47 Light Cond" w:cs="Arial"/>
                <w:i/>
                <w:color w:val="0000FF"/>
                <w:sz w:val="19"/>
                <w:szCs w:val="19"/>
                <w:lang w:val="en-US"/>
              </w:rPr>
              <w:t>the attachment of St</w:t>
            </w:r>
            <w:r w:rsidR="00E931B6" w:rsidRPr="00DA1BE7">
              <w:rPr>
                <w:rFonts w:ascii="Sto Frutiger 47 Light Cond" w:hAnsi="Sto Frutiger 47 Light Cond" w:cs="Arial"/>
                <w:i/>
                <w:color w:val="0000FF"/>
                <w:sz w:val="19"/>
                <w:szCs w:val="19"/>
                <w:lang w:val="en-US"/>
              </w:rPr>
              <w:t>oL</w:t>
            </w:r>
            <w:r w:rsidR="00AB31CC" w:rsidRPr="00DA1BE7">
              <w:rPr>
                <w:rFonts w:ascii="Sto Frutiger 47 Light Cond" w:hAnsi="Sto Frutiger 47 Light Cond" w:cs="Arial"/>
                <w:i/>
                <w:color w:val="0000FF"/>
                <w:sz w:val="19"/>
                <w:szCs w:val="19"/>
                <w:lang w:val="en-US"/>
              </w:rPr>
              <w:t xml:space="preserve">ite </w:t>
            </w:r>
            <w:r w:rsidR="0013425F" w:rsidRPr="00DA1BE7">
              <w:rPr>
                <w:rFonts w:ascii="Sto Frutiger 47 Light Cond" w:hAnsi="Sto Frutiger 47 Light Cond" w:cs="Arial"/>
                <w:i/>
                <w:color w:val="0000FF"/>
                <w:sz w:val="19"/>
                <w:szCs w:val="19"/>
                <w:lang w:val="en-US"/>
              </w:rPr>
              <w:t>Panel</w:t>
            </w:r>
            <w:r w:rsidRPr="00DA1BE7">
              <w:rPr>
                <w:rFonts w:ascii="Sto Frutiger 47 Light Cond" w:hAnsi="Sto Frutiger 47 Light Cond" w:cs="Arial"/>
                <w:i/>
                <w:color w:val="0000FF"/>
                <w:sz w:val="19"/>
                <w:szCs w:val="19"/>
                <w:lang w:val="en-US"/>
              </w:rPr>
              <w:t xml:space="preserve"> to the supporting </w:t>
            </w:r>
            <w:r w:rsidR="00544D5A" w:rsidRPr="00DA1BE7">
              <w:rPr>
                <w:rFonts w:ascii="Sto Frutiger 47 Light Cond" w:hAnsi="Sto Frutiger 47 Light Cond" w:cs="Arial"/>
                <w:i/>
                <w:color w:val="0000FF"/>
                <w:sz w:val="19"/>
                <w:szCs w:val="19"/>
                <w:lang w:val="en-US"/>
              </w:rPr>
              <w:t>constructi</w:t>
            </w:r>
            <w:r w:rsidR="00E931B6" w:rsidRPr="00DA1BE7">
              <w:rPr>
                <w:rFonts w:ascii="Sto Frutiger 47 Light Cond" w:hAnsi="Sto Frutiger 47 Light Cond" w:cs="Arial"/>
                <w:i/>
                <w:color w:val="0000FF"/>
                <w:sz w:val="19"/>
                <w:szCs w:val="19"/>
                <w:lang w:val="en-US"/>
              </w:rPr>
              <w:t>on</w:t>
            </w:r>
            <w:r w:rsidR="0013425F" w:rsidRPr="00DA1BE7">
              <w:rPr>
                <w:rFonts w:ascii="Sto Frutiger 47 Light Cond" w:hAnsi="Sto Frutiger 47 Light Cond" w:cs="Arial"/>
                <w:i/>
                <w:color w:val="0000FF"/>
                <w:sz w:val="19"/>
                <w:szCs w:val="19"/>
                <w:lang w:val="en-US"/>
              </w:rPr>
              <w:t xml:space="preserve">.  </w:t>
            </w:r>
            <w:r w:rsidR="00546316" w:rsidRPr="00DA1BE7">
              <w:rPr>
                <w:rFonts w:ascii="Sto Frutiger 47 Light Cond" w:hAnsi="Sto Frutiger 47 Light Cond" w:cs="Arial"/>
                <w:i/>
                <w:color w:val="0000FF"/>
                <w:sz w:val="19"/>
                <w:szCs w:val="19"/>
                <w:lang w:val="en-US"/>
              </w:rPr>
              <w:t xml:space="preserve">It is </w:t>
            </w:r>
            <w:r w:rsidR="0044516E">
              <w:rPr>
                <w:rFonts w:ascii="Sto Frutiger 47 Light Cond" w:hAnsi="Sto Frutiger 47 Light Cond" w:cs="Arial"/>
                <w:i/>
                <w:color w:val="0000FF"/>
                <w:sz w:val="19"/>
                <w:szCs w:val="19"/>
                <w:lang w:val="en-US"/>
              </w:rPr>
              <w:t xml:space="preserve">typically </w:t>
            </w:r>
            <w:r w:rsidR="00546316" w:rsidRPr="00DA1BE7">
              <w:rPr>
                <w:rFonts w:ascii="Sto Frutiger 47 Light Cond" w:hAnsi="Sto Frutiger 47 Light Cond" w:cs="Arial"/>
                <w:i/>
                <w:color w:val="0000FF"/>
                <w:sz w:val="19"/>
                <w:szCs w:val="19"/>
                <w:lang w:val="en-US"/>
              </w:rPr>
              <w:t>installed over wood-based sheathing, glass mat gypsum sheathing, cementitious sheathing, concrete, or concrete masonry substrates.  StoGuard provides protection against moisture damage during the construction process and in t</w:t>
            </w:r>
            <w:r w:rsidRPr="00DA1BE7">
              <w:rPr>
                <w:rFonts w:ascii="Sto Frutiger 47 Light Cond" w:hAnsi="Sto Frutiger 47 Light Cond" w:cs="Arial"/>
                <w:i/>
                <w:color w:val="0000FF"/>
                <w:sz w:val="19"/>
                <w:szCs w:val="19"/>
                <w:lang w:val="en-US"/>
              </w:rPr>
              <w:t>he ev</w:t>
            </w:r>
            <w:r w:rsidR="00AB31CC" w:rsidRPr="00DA1BE7">
              <w:rPr>
                <w:rFonts w:ascii="Sto Frutiger 47 Light Cond" w:hAnsi="Sto Frutiger 47 Light Cond" w:cs="Arial"/>
                <w:i/>
                <w:color w:val="0000FF"/>
                <w:sz w:val="19"/>
                <w:szCs w:val="19"/>
                <w:lang w:val="en-US"/>
              </w:rPr>
              <w:t>ent of a breach in the Sto</w:t>
            </w:r>
            <w:r w:rsidR="00E931B6" w:rsidRPr="00DA1BE7">
              <w:rPr>
                <w:rFonts w:ascii="Sto Frutiger 47 Light Cond" w:hAnsi="Sto Frutiger 47 Light Cond" w:cs="Arial"/>
                <w:i/>
                <w:color w:val="0000FF"/>
                <w:sz w:val="19"/>
                <w:szCs w:val="19"/>
                <w:lang w:val="en-US"/>
              </w:rPr>
              <w:t>L</w:t>
            </w:r>
            <w:r w:rsidR="00AB31CC" w:rsidRPr="00DA1BE7">
              <w:rPr>
                <w:rFonts w:ascii="Sto Frutiger 47 Light Cond" w:hAnsi="Sto Frutiger 47 Light Cond" w:cs="Arial"/>
                <w:i/>
                <w:color w:val="0000FF"/>
                <w:sz w:val="19"/>
                <w:szCs w:val="19"/>
                <w:lang w:val="en-US"/>
              </w:rPr>
              <w:t xml:space="preserve">ite </w:t>
            </w:r>
            <w:r w:rsidR="0013425F" w:rsidRPr="00DA1BE7">
              <w:rPr>
                <w:rFonts w:ascii="Sto Frutiger 47 Light Cond" w:hAnsi="Sto Frutiger 47 Light Cond" w:cs="Arial"/>
                <w:i/>
                <w:color w:val="0000FF"/>
                <w:sz w:val="19"/>
                <w:szCs w:val="19"/>
                <w:lang w:val="en-US"/>
              </w:rPr>
              <w:t>Panel</w:t>
            </w:r>
            <w:r w:rsidR="00546316" w:rsidRPr="00DA1BE7">
              <w:rPr>
                <w:rFonts w:ascii="Sto Frutiger 47 Light Cond" w:hAnsi="Sto Frutiger 47 Light Cond" w:cs="Arial"/>
                <w:i/>
                <w:color w:val="0000FF"/>
                <w:sz w:val="19"/>
                <w:szCs w:val="19"/>
                <w:lang w:val="en-US"/>
              </w:rPr>
              <w:t xml:space="preserve"> while in service.  It is not intended to correct faulty workmanship such as the absence or improper integration of flashing in the wall assembly, nor is it intended to correct other defective components of construction such as windows that leak into the wall assembly.  Flashing should always be integrated in the wall assembly to direct water to the exterior, not into the wall assembly, particularly at potential leak sources such as windows.</w:t>
            </w:r>
          </w:p>
          <w:p w14:paraId="21B5AEC6" w14:textId="77777777" w:rsidR="00546316" w:rsidRPr="00DA1BE7" w:rsidRDefault="00546316" w:rsidP="00546316">
            <w:pPr>
              <w:ind w:right="72"/>
              <w:rPr>
                <w:rFonts w:ascii="Sto Frutiger 47 Light Cond" w:hAnsi="Sto Frutiger 47 Light Cond" w:cs="Arial"/>
                <w:i/>
                <w:color w:val="0000FF"/>
                <w:sz w:val="19"/>
                <w:szCs w:val="19"/>
                <w:lang w:val="en-US"/>
              </w:rPr>
            </w:pPr>
            <w:r w:rsidRPr="00DA1BE7">
              <w:rPr>
                <w:rFonts w:ascii="Sto Frutiger 47 Light Cond" w:hAnsi="Sto Frutiger 47 Light Cond" w:cs="Arial"/>
                <w:i/>
                <w:color w:val="0000FF"/>
                <w:sz w:val="19"/>
                <w:szCs w:val="19"/>
                <w:lang w:val="en-US"/>
              </w:rPr>
              <w:t xml:space="preserve">As a component of an air barrier system StoGuard minimizes the risk of condensation within the building envelope by resisting mass transfer of moisture in the air to a cold surface in the wall assembly.  A complete air barrier system consists of individual air barrier materials and the connections between them. The air barrier materials must be </w:t>
            </w:r>
            <w:r w:rsidRPr="00DA1BE7">
              <w:rPr>
                <w:rFonts w:ascii="Sto Frutiger 47 Light Cond" w:hAnsi="Sto Frutiger 47 Light Cond" w:cs="Arial"/>
                <w:i/>
                <w:color w:val="0000FF"/>
                <w:sz w:val="19"/>
                <w:szCs w:val="19"/>
                <w:u w:val="single"/>
                <w:lang w:val="en-US"/>
              </w:rPr>
              <w:t>continuously connected</w:t>
            </w:r>
            <w:r w:rsidRPr="00DA1BE7">
              <w:rPr>
                <w:rFonts w:ascii="Sto Frutiger 47 Light Cond" w:hAnsi="Sto Frutiger 47 Light Cond" w:cs="Arial"/>
                <w:i/>
                <w:color w:val="0000FF"/>
                <w:sz w:val="19"/>
                <w:szCs w:val="19"/>
                <w:lang w:val="en-US"/>
              </w:rPr>
              <w:t xml:space="preserve"> with all six sides of the building envelope to perform as an effective air barrier </w:t>
            </w:r>
            <w:r w:rsidRPr="00DA1BE7">
              <w:rPr>
                <w:rFonts w:ascii="Sto Frutiger 47 Light Cond" w:hAnsi="Sto Frutiger 47 Light Cond" w:cs="Arial"/>
                <w:i/>
                <w:color w:val="0000FF"/>
                <w:sz w:val="19"/>
                <w:szCs w:val="19"/>
                <w:u w:val="single"/>
                <w:lang w:val="en-US"/>
              </w:rPr>
              <w:t>system</w:t>
            </w:r>
            <w:r w:rsidRPr="00DA1BE7">
              <w:rPr>
                <w:rFonts w:ascii="Sto Frutiger 47 Light Cond" w:hAnsi="Sto Frutiger 47 Light Cond" w:cs="Arial"/>
                <w:i/>
                <w:color w:val="0000FF"/>
                <w:sz w:val="19"/>
                <w:szCs w:val="19"/>
                <w:lang w:val="en-US"/>
              </w:rPr>
              <w:t>.  The design/construction professional must take material compatibility and construction sequencing into account when designing an "air tight" assembly to ensure continuity and long term durability.  The effects of air tightness on mechanical ventilation should also be included in the overall project evaluation.</w:t>
            </w:r>
          </w:p>
          <w:p w14:paraId="51FE939B" w14:textId="77777777" w:rsidR="00546316" w:rsidRPr="00DA1BE7" w:rsidRDefault="00546316" w:rsidP="00546316">
            <w:pPr>
              <w:ind w:right="72"/>
              <w:rPr>
                <w:rFonts w:ascii="Sto Frutiger 47 Light Cond" w:hAnsi="Sto Frutiger 47 Light Cond" w:cs="Arial"/>
                <w:i/>
                <w:color w:val="0000FF"/>
                <w:sz w:val="19"/>
                <w:szCs w:val="19"/>
                <w:lang w:val="en-US"/>
              </w:rPr>
            </w:pPr>
            <w:r w:rsidRPr="00DA1BE7">
              <w:rPr>
                <w:rFonts w:ascii="Sto Frutiger 47 Light Cond" w:hAnsi="Sto Frutiger 47 Light Cond" w:cs="Arial"/>
                <w:i/>
                <w:color w:val="0000FF"/>
                <w:sz w:val="19"/>
                <w:szCs w:val="19"/>
                <w:lang w:val="en-US"/>
              </w:rPr>
              <w:t xml:space="preserve">An air barrier should not be confused with a vapor retarder, which may also be used in the wall assembly to retard water vapor diffusion and reduce the risk of condensation.  </w:t>
            </w:r>
            <w:proofErr w:type="gramStart"/>
            <w:r w:rsidRPr="00DA1BE7">
              <w:rPr>
                <w:rFonts w:ascii="Sto Frutiger 47 Light Cond" w:hAnsi="Sto Frutiger 47 Light Cond" w:cs="Arial"/>
                <w:i/>
                <w:color w:val="0000FF"/>
                <w:sz w:val="19"/>
                <w:szCs w:val="19"/>
                <w:lang w:val="en-US"/>
              </w:rPr>
              <w:t>Generally</w:t>
            </w:r>
            <w:proofErr w:type="gramEnd"/>
            <w:r w:rsidRPr="00DA1BE7">
              <w:rPr>
                <w:rFonts w:ascii="Sto Frutiger 47 Light Cond" w:hAnsi="Sto Frutiger 47 Light Cond" w:cs="Arial"/>
                <w:i/>
                <w:color w:val="0000FF"/>
                <w:sz w:val="19"/>
                <w:szCs w:val="19"/>
                <w:lang w:val="en-US"/>
              </w:rPr>
              <w:t xml:space="preserve"> a vapor retarder is placed on the warm side of the insulation.  Specifically, it is placed on the interior side in cold climates.  A vapor retarder may not be necessary, or appropriate, depending on the wall components and the range of temperature/humidity conditions inside and outside.  A vapor retarder should not be used on the inside of walls in warm, humid climates. A dew point analysis and/or dynamic hygrothermal modeling should be performed to determine whether a vapor retarder is appropriate.</w:t>
            </w:r>
          </w:p>
          <w:p w14:paraId="2E718B8F" w14:textId="77777777" w:rsidR="00FC7A6D" w:rsidRPr="00DA1BE7" w:rsidRDefault="00546316" w:rsidP="00546316">
            <w:pPr>
              <w:ind w:right="72"/>
              <w:rPr>
                <w:rFonts w:ascii="Sto Frutiger 47 Light Cond" w:hAnsi="Sto Frutiger 47 Light Cond" w:cs="Arial"/>
                <w:b/>
                <w:bCs/>
                <w:i/>
                <w:color w:val="0000FF"/>
                <w:sz w:val="19"/>
                <w:szCs w:val="19"/>
                <w:lang w:val="en-US"/>
              </w:rPr>
            </w:pPr>
            <w:r w:rsidRPr="00DA1BE7">
              <w:rPr>
                <w:rFonts w:ascii="Sto Frutiger 47 Light Cond" w:hAnsi="Sto Frutiger 47 Light Cond" w:cs="Arial"/>
                <w:i/>
                <w:color w:val="0000FF"/>
                <w:sz w:val="19"/>
                <w:szCs w:val="19"/>
                <w:lang w:val="en-US"/>
              </w:rPr>
              <w:t>Notes in italics, such as this one, are explanatory and intended to guide the design/construction professional and user in the proper selection and use of materials. This specification should be modified where necessary to accommodate individual project conditions.</w:t>
            </w:r>
          </w:p>
        </w:tc>
      </w:tr>
    </w:tbl>
    <w:p w14:paraId="0A6FE1C5" w14:textId="77777777" w:rsidR="00544D5A" w:rsidRPr="00544D5A" w:rsidRDefault="00544D5A" w:rsidP="00FB135D">
      <w:pPr>
        <w:pStyle w:val="TOC1"/>
      </w:pPr>
    </w:p>
    <w:p w14:paraId="0134EFC1" w14:textId="77777777" w:rsidR="00544D5A" w:rsidRPr="00544D5A" w:rsidRDefault="00544D5A" w:rsidP="00FB135D">
      <w:pPr>
        <w:pStyle w:val="TOC1"/>
      </w:pPr>
    </w:p>
    <w:p w14:paraId="5AC62C5F" w14:textId="77777777" w:rsidR="00544D5A" w:rsidRPr="00544D5A" w:rsidRDefault="00544D5A" w:rsidP="00FB135D">
      <w:pPr>
        <w:pStyle w:val="TOC1"/>
        <w:sectPr w:rsidR="00544D5A" w:rsidRPr="00544D5A" w:rsidSect="00E931B6">
          <w:footerReference w:type="default" r:id="rId12"/>
          <w:pgSz w:w="12240" w:h="15840" w:code="1"/>
          <w:pgMar w:top="1411" w:right="1138" w:bottom="1339" w:left="1138" w:header="562" w:footer="648" w:gutter="0"/>
          <w:cols w:space="720"/>
          <w:docGrid w:linePitch="360"/>
        </w:sectPr>
      </w:pPr>
    </w:p>
    <w:p w14:paraId="7FA1168B" w14:textId="77777777" w:rsidR="00D638D8" w:rsidRPr="00FB135D" w:rsidRDefault="00D638D8" w:rsidP="006C39BB">
      <w:pPr>
        <w:pStyle w:val="TOCTitle"/>
        <w:rPr>
          <w:rFonts w:ascii="Sto Frutiger 67 Bold Cond" w:hAnsi="Sto Frutiger 67 Bold Cond"/>
          <w:b w:val="0"/>
          <w:bCs/>
          <w:lang w:val="en-US"/>
        </w:rPr>
      </w:pPr>
      <w:r w:rsidRPr="00FB135D">
        <w:rPr>
          <w:rFonts w:ascii="Sto Frutiger 67 Bold Cond" w:hAnsi="Sto Frutiger 67 Bold Cond"/>
          <w:b w:val="0"/>
          <w:bCs/>
          <w:lang w:val="en-US"/>
        </w:rPr>
        <w:lastRenderedPageBreak/>
        <w:t>Table</w:t>
      </w:r>
      <w:r w:rsidR="00D316D9" w:rsidRPr="00FB135D">
        <w:rPr>
          <w:rFonts w:ascii="Sto Frutiger 67 Bold Cond" w:hAnsi="Sto Frutiger 67 Bold Cond"/>
          <w:b w:val="0"/>
          <w:bCs/>
          <w:lang w:val="en-US"/>
        </w:rPr>
        <w:t xml:space="preserve"> </w:t>
      </w:r>
      <w:r w:rsidRPr="00FB135D">
        <w:rPr>
          <w:rFonts w:ascii="Sto Frutiger 67 Bold Cond" w:hAnsi="Sto Frutiger 67 Bold Cond"/>
          <w:b w:val="0"/>
          <w:bCs/>
          <w:lang w:val="en-US"/>
        </w:rPr>
        <w:t>of</w:t>
      </w:r>
      <w:r w:rsidR="00D316D9" w:rsidRPr="00FB135D">
        <w:rPr>
          <w:rFonts w:ascii="Sto Frutiger 67 Bold Cond" w:hAnsi="Sto Frutiger 67 Bold Cond"/>
          <w:b w:val="0"/>
          <w:bCs/>
          <w:lang w:val="en-US"/>
        </w:rPr>
        <w:t xml:space="preserve"> </w:t>
      </w:r>
      <w:r w:rsidRPr="00FB135D">
        <w:rPr>
          <w:rFonts w:ascii="Sto Frutiger 67 Bold Cond" w:hAnsi="Sto Frutiger 67 Bold Cond"/>
          <w:b w:val="0"/>
          <w:bCs/>
          <w:lang w:val="en-US"/>
        </w:rPr>
        <w:t>Contents</w:t>
      </w:r>
    </w:p>
    <w:p w14:paraId="61EAD120" w14:textId="0A8C6849" w:rsidR="00DA1BE7" w:rsidRPr="00E914BD" w:rsidRDefault="00175DE0" w:rsidP="00FB135D">
      <w:pPr>
        <w:pStyle w:val="TOC1"/>
        <w:rPr>
          <w:szCs w:val="22"/>
        </w:rPr>
      </w:pPr>
      <w:r w:rsidRPr="00DA1BE7">
        <w:fldChar w:fldCharType="begin"/>
      </w:r>
      <w:r w:rsidRPr="00DA1BE7">
        <w:instrText xml:space="preserve"> TOC \o "2-2" \h \z \t "Heading 1,1,Section,1,Annex Heading 2,3,Annex Heading 1,2,Annex Title,1" </w:instrText>
      </w:r>
      <w:r w:rsidRPr="00DA1BE7">
        <w:fldChar w:fldCharType="separate"/>
      </w:r>
      <w:hyperlink w:anchor="_Toc37162148" w:history="1">
        <w:r w:rsidR="00DA1BE7" w:rsidRPr="00FB135D">
          <w:rPr>
            <w:rStyle w:val="Hyperlink"/>
            <w:b w:val="0"/>
            <w:bCs/>
          </w:rPr>
          <w:t>PART 1</w:t>
        </w:r>
        <w:r w:rsidR="00DA1BE7" w:rsidRPr="00FB135D">
          <w:rPr>
            <w:bCs/>
            <w:szCs w:val="22"/>
          </w:rPr>
          <w:tab/>
        </w:r>
        <w:r w:rsidR="00DA1BE7" w:rsidRPr="00FB135D">
          <w:rPr>
            <w:rStyle w:val="Hyperlink"/>
            <w:b w:val="0"/>
            <w:bCs/>
          </w:rPr>
          <w:t>GENERAL</w:t>
        </w:r>
        <w:r w:rsidR="00DA1BE7" w:rsidRPr="00DA1BE7">
          <w:rPr>
            <w:webHidden/>
          </w:rPr>
          <w:tab/>
        </w:r>
        <w:r w:rsidR="00DA1BE7" w:rsidRPr="00DA1BE7">
          <w:rPr>
            <w:webHidden/>
          </w:rPr>
          <w:fldChar w:fldCharType="begin"/>
        </w:r>
        <w:r w:rsidR="00DA1BE7" w:rsidRPr="00DA1BE7">
          <w:rPr>
            <w:webHidden/>
          </w:rPr>
          <w:instrText xml:space="preserve"> PAGEREF _Toc37162148 \h </w:instrText>
        </w:r>
        <w:r w:rsidR="00DA1BE7" w:rsidRPr="00DA1BE7">
          <w:rPr>
            <w:webHidden/>
          </w:rPr>
        </w:r>
        <w:r w:rsidR="00DA1BE7" w:rsidRPr="00DA1BE7">
          <w:rPr>
            <w:webHidden/>
          </w:rPr>
          <w:fldChar w:fldCharType="separate"/>
        </w:r>
        <w:r w:rsidR="000A0F4A">
          <w:rPr>
            <w:webHidden/>
          </w:rPr>
          <w:t>4</w:t>
        </w:r>
        <w:r w:rsidR="00DA1BE7" w:rsidRPr="00DA1BE7">
          <w:rPr>
            <w:webHidden/>
          </w:rPr>
          <w:fldChar w:fldCharType="end"/>
        </w:r>
      </w:hyperlink>
    </w:p>
    <w:p w14:paraId="08659192" w14:textId="2BF7DFA5" w:rsidR="00DA1BE7" w:rsidRPr="00FB135D" w:rsidRDefault="00000000" w:rsidP="00FB135D">
      <w:pPr>
        <w:pStyle w:val="TOC2"/>
      </w:pPr>
      <w:hyperlink w:anchor="_Toc37162149" w:history="1">
        <w:r w:rsidR="00DA1BE7" w:rsidRPr="00FB135D">
          <w:rPr>
            <w:rStyle w:val="Hyperlink"/>
            <w:rFonts w:ascii="Sto Frutiger 47 Light Cond" w:hAnsi="Sto Frutiger 47 Light Cond"/>
          </w:rPr>
          <w:t>1.1</w:t>
        </w:r>
        <w:r w:rsidR="00DA1BE7" w:rsidRPr="00FB135D">
          <w:tab/>
        </w:r>
        <w:r w:rsidR="00DA1BE7" w:rsidRPr="00FB135D">
          <w:rPr>
            <w:rStyle w:val="Hyperlink"/>
            <w:rFonts w:ascii="Sto Frutiger 47 Light Cond" w:hAnsi="Sto Frutiger 47 Light Cond"/>
          </w:rPr>
          <w:t>SUMMARY</w:t>
        </w:r>
        <w:r w:rsidR="00DA1BE7" w:rsidRPr="00FB135D">
          <w:rPr>
            <w:webHidden/>
          </w:rPr>
          <w:tab/>
        </w:r>
        <w:r w:rsidR="00DA1BE7" w:rsidRPr="00FB135D">
          <w:rPr>
            <w:webHidden/>
          </w:rPr>
          <w:fldChar w:fldCharType="begin"/>
        </w:r>
        <w:r w:rsidR="00DA1BE7" w:rsidRPr="00FB135D">
          <w:rPr>
            <w:webHidden/>
          </w:rPr>
          <w:instrText xml:space="preserve"> PAGEREF _Toc37162149 \h </w:instrText>
        </w:r>
        <w:r w:rsidR="00DA1BE7" w:rsidRPr="00FB135D">
          <w:rPr>
            <w:webHidden/>
          </w:rPr>
        </w:r>
        <w:r w:rsidR="00DA1BE7" w:rsidRPr="00FB135D">
          <w:rPr>
            <w:webHidden/>
          </w:rPr>
          <w:fldChar w:fldCharType="separate"/>
        </w:r>
        <w:r w:rsidR="000A0F4A">
          <w:rPr>
            <w:webHidden/>
          </w:rPr>
          <w:t>4</w:t>
        </w:r>
        <w:r w:rsidR="00DA1BE7" w:rsidRPr="00FB135D">
          <w:rPr>
            <w:webHidden/>
          </w:rPr>
          <w:fldChar w:fldCharType="end"/>
        </w:r>
      </w:hyperlink>
    </w:p>
    <w:p w14:paraId="3B8E3274" w14:textId="6DC557CA" w:rsidR="00DA1BE7" w:rsidRPr="00FB135D" w:rsidRDefault="00000000" w:rsidP="00FB135D">
      <w:pPr>
        <w:pStyle w:val="TOC2"/>
        <w:rPr>
          <w:rFonts w:ascii="Sto Frutiger 47 Light Cond" w:hAnsi="Sto Frutiger 47 Light Cond"/>
        </w:rPr>
      </w:pPr>
      <w:hyperlink w:anchor="_Toc37162150" w:history="1">
        <w:r w:rsidR="00DA1BE7" w:rsidRPr="00FB135D">
          <w:rPr>
            <w:rStyle w:val="Hyperlink"/>
            <w:rFonts w:ascii="Sto Frutiger 47 Light Cond" w:hAnsi="Sto Frutiger 47 Light Cond"/>
          </w:rPr>
          <w:t>1.2</w:t>
        </w:r>
        <w:r w:rsidR="00DA1BE7" w:rsidRPr="00FB135D">
          <w:rPr>
            <w:rFonts w:ascii="Sto Frutiger 47 Light Cond" w:hAnsi="Sto Frutiger 47 Light Cond"/>
          </w:rPr>
          <w:tab/>
        </w:r>
        <w:r w:rsidR="00DA1BE7" w:rsidRPr="00FB135D">
          <w:rPr>
            <w:rStyle w:val="Hyperlink"/>
            <w:rFonts w:ascii="Sto Frutiger 47 Light Cond" w:hAnsi="Sto Frutiger 47 Light Cond"/>
          </w:rPr>
          <w:t>REFERENCES</w:t>
        </w:r>
        <w:r w:rsidR="00DA1BE7" w:rsidRPr="00FB135D">
          <w:rPr>
            <w:rFonts w:ascii="Sto Frutiger 47 Light Cond" w:hAnsi="Sto Frutiger 47 Light Cond"/>
            <w:webHidden/>
          </w:rPr>
          <w:tab/>
        </w:r>
        <w:r w:rsidR="00DA1BE7" w:rsidRPr="00FB135D">
          <w:rPr>
            <w:rFonts w:ascii="Sto Frutiger 47 Light Cond" w:hAnsi="Sto Frutiger 47 Light Cond"/>
            <w:webHidden/>
          </w:rPr>
          <w:fldChar w:fldCharType="begin"/>
        </w:r>
        <w:r w:rsidR="00DA1BE7" w:rsidRPr="00FB135D">
          <w:rPr>
            <w:rFonts w:ascii="Sto Frutiger 47 Light Cond" w:hAnsi="Sto Frutiger 47 Light Cond"/>
            <w:webHidden/>
          </w:rPr>
          <w:instrText xml:space="preserve"> PAGEREF _Toc37162150 \h </w:instrText>
        </w:r>
        <w:r w:rsidR="00DA1BE7" w:rsidRPr="00FB135D">
          <w:rPr>
            <w:rFonts w:ascii="Sto Frutiger 47 Light Cond" w:hAnsi="Sto Frutiger 47 Light Cond"/>
            <w:webHidden/>
          </w:rPr>
        </w:r>
        <w:r w:rsidR="00DA1BE7" w:rsidRPr="00FB135D">
          <w:rPr>
            <w:rFonts w:ascii="Sto Frutiger 47 Light Cond" w:hAnsi="Sto Frutiger 47 Light Cond"/>
            <w:webHidden/>
          </w:rPr>
          <w:fldChar w:fldCharType="separate"/>
        </w:r>
        <w:r w:rsidR="000A0F4A">
          <w:rPr>
            <w:rFonts w:ascii="Sto Frutiger 47 Light Cond" w:hAnsi="Sto Frutiger 47 Light Cond"/>
            <w:webHidden/>
          </w:rPr>
          <w:t>4</w:t>
        </w:r>
        <w:r w:rsidR="00DA1BE7" w:rsidRPr="00FB135D">
          <w:rPr>
            <w:rFonts w:ascii="Sto Frutiger 47 Light Cond" w:hAnsi="Sto Frutiger 47 Light Cond"/>
            <w:webHidden/>
          </w:rPr>
          <w:fldChar w:fldCharType="end"/>
        </w:r>
      </w:hyperlink>
    </w:p>
    <w:p w14:paraId="5932709E" w14:textId="2CE4733E" w:rsidR="00DA1BE7" w:rsidRPr="00FB135D" w:rsidRDefault="00000000" w:rsidP="00FB135D">
      <w:pPr>
        <w:pStyle w:val="TOC2"/>
        <w:rPr>
          <w:rFonts w:ascii="Sto Frutiger 47 Light Cond" w:hAnsi="Sto Frutiger 47 Light Cond"/>
        </w:rPr>
      </w:pPr>
      <w:hyperlink w:anchor="_Toc37162151" w:history="1">
        <w:r w:rsidR="00DA1BE7" w:rsidRPr="00FB135D">
          <w:rPr>
            <w:rStyle w:val="Hyperlink"/>
            <w:rFonts w:ascii="Sto Frutiger 47 Light Cond" w:hAnsi="Sto Frutiger 47 Light Cond"/>
          </w:rPr>
          <w:t>1.3</w:t>
        </w:r>
        <w:r w:rsidR="00DA1BE7" w:rsidRPr="00FB135D">
          <w:rPr>
            <w:rFonts w:ascii="Sto Frutiger 47 Light Cond" w:hAnsi="Sto Frutiger 47 Light Cond"/>
          </w:rPr>
          <w:tab/>
        </w:r>
        <w:r w:rsidR="00DA1BE7" w:rsidRPr="00FB135D">
          <w:rPr>
            <w:rStyle w:val="Hyperlink"/>
            <w:rFonts w:ascii="Sto Frutiger 47 Light Cond" w:hAnsi="Sto Frutiger 47 Light Cond"/>
          </w:rPr>
          <w:t>DESIGN REQUIREMENTS</w:t>
        </w:r>
        <w:r w:rsidR="00DA1BE7" w:rsidRPr="00FB135D">
          <w:rPr>
            <w:rFonts w:ascii="Sto Frutiger 47 Light Cond" w:hAnsi="Sto Frutiger 47 Light Cond"/>
            <w:webHidden/>
          </w:rPr>
          <w:tab/>
        </w:r>
        <w:r w:rsidR="00DA1BE7" w:rsidRPr="00FB135D">
          <w:rPr>
            <w:rFonts w:ascii="Sto Frutiger 47 Light Cond" w:hAnsi="Sto Frutiger 47 Light Cond"/>
            <w:webHidden/>
          </w:rPr>
          <w:fldChar w:fldCharType="begin"/>
        </w:r>
        <w:r w:rsidR="00DA1BE7" w:rsidRPr="00FB135D">
          <w:rPr>
            <w:rFonts w:ascii="Sto Frutiger 47 Light Cond" w:hAnsi="Sto Frutiger 47 Light Cond"/>
            <w:webHidden/>
          </w:rPr>
          <w:instrText xml:space="preserve"> PAGEREF _Toc37162151 \h </w:instrText>
        </w:r>
        <w:r w:rsidR="00DA1BE7" w:rsidRPr="00FB135D">
          <w:rPr>
            <w:rFonts w:ascii="Sto Frutiger 47 Light Cond" w:hAnsi="Sto Frutiger 47 Light Cond"/>
            <w:webHidden/>
          </w:rPr>
        </w:r>
        <w:r w:rsidR="00DA1BE7" w:rsidRPr="00FB135D">
          <w:rPr>
            <w:rFonts w:ascii="Sto Frutiger 47 Light Cond" w:hAnsi="Sto Frutiger 47 Light Cond"/>
            <w:webHidden/>
          </w:rPr>
          <w:fldChar w:fldCharType="separate"/>
        </w:r>
        <w:r w:rsidR="000A0F4A">
          <w:rPr>
            <w:rFonts w:ascii="Sto Frutiger 47 Light Cond" w:hAnsi="Sto Frutiger 47 Light Cond"/>
            <w:webHidden/>
          </w:rPr>
          <w:t>6</w:t>
        </w:r>
        <w:r w:rsidR="00DA1BE7" w:rsidRPr="00FB135D">
          <w:rPr>
            <w:rFonts w:ascii="Sto Frutiger 47 Light Cond" w:hAnsi="Sto Frutiger 47 Light Cond"/>
            <w:webHidden/>
          </w:rPr>
          <w:fldChar w:fldCharType="end"/>
        </w:r>
      </w:hyperlink>
    </w:p>
    <w:p w14:paraId="7F174D7D" w14:textId="6EF45547" w:rsidR="00DA1BE7" w:rsidRPr="00FB135D" w:rsidRDefault="00000000" w:rsidP="00FB135D">
      <w:pPr>
        <w:pStyle w:val="TOC2"/>
        <w:rPr>
          <w:rFonts w:ascii="Sto Frutiger 47 Light Cond" w:hAnsi="Sto Frutiger 47 Light Cond"/>
        </w:rPr>
      </w:pPr>
      <w:hyperlink w:anchor="_Toc37162152" w:history="1">
        <w:r w:rsidR="00DA1BE7" w:rsidRPr="00FB135D">
          <w:rPr>
            <w:rStyle w:val="Hyperlink"/>
            <w:rFonts w:ascii="Sto Frutiger 47 Light Cond" w:hAnsi="Sto Frutiger 47 Light Cond"/>
          </w:rPr>
          <w:t>1.4</w:t>
        </w:r>
        <w:r w:rsidR="00DA1BE7" w:rsidRPr="00FB135D">
          <w:rPr>
            <w:rFonts w:ascii="Sto Frutiger 47 Light Cond" w:hAnsi="Sto Frutiger 47 Light Cond"/>
          </w:rPr>
          <w:tab/>
        </w:r>
        <w:r w:rsidR="00DA1BE7" w:rsidRPr="00FB135D">
          <w:rPr>
            <w:rStyle w:val="Hyperlink"/>
            <w:rFonts w:ascii="Sto Frutiger 47 Light Cond" w:hAnsi="Sto Frutiger 47 Light Cond"/>
          </w:rPr>
          <w:t>PERFORMANCE REQUIREMENTS</w:t>
        </w:r>
        <w:r w:rsidR="00DA1BE7" w:rsidRPr="00FB135D">
          <w:rPr>
            <w:rFonts w:ascii="Sto Frutiger 47 Light Cond" w:hAnsi="Sto Frutiger 47 Light Cond"/>
            <w:webHidden/>
          </w:rPr>
          <w:tab/>
        </w:r>
        <w:r w:rsidR="00DA1BE7" w:rsidRPr="00FB135D">
          <w:rPr>
            <w:rFonts w:ascii="Sto Frutiger 47 Light Cond" w:hAnsi="Sto Frutiger 47 Light Cond"/>
            <w:webHidden/>
          </w:rPr>
          <w:fldChar w:fldCharType="begin"/>
        </w:r>
        <w:r w:rsidR="00DA1BE7" w:rsidRPr="00FB135D">
          <w:rPr>
            <w:rFonts w:ascii="Sto Frutiger 47 Light Cond" w:hAnsi="Sto Frutiger 47 Light Cond"/>
            <w:webHidden/>
          </w:rPr>
          <w:instrText xml:space="preserve"> PAGEREF _Toc37162152 \h </w:instrText>
        </w:r>
        <w:r w:rsidR="00DA1BE7" w:rsidRPr="00FB135D">
          <w:rPr>
            <w:rFonts w:ascii="Sto Frutiger 47 Light Cond" w:hAnsi="Sto Frutiger 47 Light Cond"/>
            <w:webHidden/>
          </w:rPr>
        </w:r>
        <w:r w:rsidR="00DA1BE7" w:rsidRPr="00FB135D">
          <w:rPr>
            <w:rFonts w:ascii="Sto Frutiger 47 Light Cond" w:hAnsi="Sto Frutiger 47 Light Cond"/>
            <w:webHidden/>
          </w:rPr>
          <w:fldChar w:fldCharType="separate"/>
        </w:r>
        <w:r w:rsidR="000A0F4A">
          <w:rPr>
            <w:rFonts w:ascii="Sto Frutiger 47 Light Cond" w:hAnsi="Sto Frutiger 47 Light Cond"/>
            <w:webHidden/>
          </w:rPr>
          <w:t>8</w:t>
        </w:r>
        <w:r w:rsidR="00DA1BE7" w:rsidRPr="00FB135D">
          <w:rPr>
            <w:rFonts w:ascii="Sto Frutiger 47 Light Cond" w:hAnsi="Sto Frutiger 47 Light Cond"/>
            <w:webHidden/>
          </w:rPr>
          <w:fldChar w:fldCharType="end"/>
        </w:r>
      </w:hyperlink>
    </w:p>
    <w:p w14:paraId="3C04AA6C" w14:textId="5C740BC5" w:rsidR="00DA1BE7" w:rsidRPr="00FB135D" w:rsidRDefault="00000000" w:rsidP="00FB135D">
      <w:pPr>
        <w:pStyle w:val="TOC2"/>
        <w:rPr>
          <w:rFonts w:ascii="Sto Frutiger 47 Light Cond" w:hAnsi="Sto Frutiger 47 Light Cond"/>
        </w:rPr>
      </w:pPr>
      <w:hyperlink w:anchor="_Toc37162153" w:history="1">
        <w:r w:rsidR="00DA1BE7" w:rsidRPr="00FB135D">
          <w:rPr>
            <w:rStyle w:val="Hyperlink"/>
            <w:rFonts w:ascii="Sto Frutiger 47 Light Cond" w:hAnsi="Sto Frutiger 47 Light Cond"/>
          </w:rPr>
          <w:t>1.5</w:t>
        </w:r>
        <w:r w:rsidR="00DA1BE7" w:rsidRPr="00FB135D">
          <w:rPr>
            <w:rFonts w:ascii="Sto Frutiger 47 Light Cond" w:hAnsi="Sto Frutiger 47 Light Cond"/>
          </w:rPr>
          <w:tab/>
        </w:r>
        <w:r w:rsidR="00DA1BE7" w:rsidRPr="00FB135D">
          <w:rPr>
            <w:rStyle w:val="Hyperlink"/>
            <w:rFonts w:ascii="Sto Frutiger 47 Light Cond" w:hAnsi="Sto Frutiger 47 Light Cond"/>
          </w:rPr>
          <w:t>QUALITY ASSURANCE</w:t>
        </w:r>
        <w:r w:rsidR="00DA1BE7" w:rsidRPr="00FB135D">
          <w:rPr>
            <w:rFonts w:ascii="Sto Frutiger 47 Light Cond" w:hAnsi="Sto Frutiger 47 Light Cond"/>
            <w:webHidden/>
          </w:rPr>
          <w:tab/>
        </w:r>
        <w:r w:rsidR="00DA1BE7" w:rsidRPr="00FB135D">
          <w:rPr>
            <w:rFonts w:ascii="Sto Frutiger 47 Light Cond" w:hAnsi="Sto Frutiger 47 Light Cond"/>
            <w:webHidden/>
          </w:rPr>
          <w:fldChar w:fldCharType="begin"/>
        </w:r>
        <w:r w:rsidR="00DA1BE7" w:rsidRPr="00FB135D">
          <w:rPr>
            <w:rFonts w:ascii="Sto Frutiger 47 Light Cond" w:hAnsi="Sto Frutiger 47 Light Cond"/>
            <w:webHidden/>
          </w:rPr>
          <w:instrText xml:space="preserve"> PAGEREF _Toc37162153 \h </w:instrText>
        </w:r>
        <w:r w:rsidR="00DA1BE7" w:rsidRPr="00FB135D">
          <w:rPr>
            <w:rFonts w:ascii="Sto Frutiger 47 Light Cond" w:hAnsi="Sto Frutiger 47 Light Cond"/>
            <w:webHidden/>
          </w:rPr>
        </w:r>
        <w:r w:rsidR="00DA1BE7" w:rsidRPr="00FB135D">
          <w:rPr>
            <w:rFonts w:ascii="Sto Frutiger 47 Light Cond" w:hAnsi="Sto Frutiger 47 Light Cond"/>
            <w:webHidden/>
          </w:rPr>
          <w:fldChar w:fldCharType="separate"/>
        </w:r>
        <w:r w:rsidR="000A0F4A">
          <w:rPr>
            <w:rFonts w:ascii="Sto Frutiger 47 Light Cond" w:hAnsi="Sto Frutiger 47 Light Cond"/>
            <w:webHidden/>
          </w:rPr>
          <w:t>10</w:t>
        </w:r>
        <w:r w:rsidR="00DA1BE7" w:rsidRPr="00FB135D">
          <w:rPr>
            <w:rFonts w:ascii="Sto Frutiger 47 Light Cond" w:hAnsi="Sto Frutiger 47 Light Cond"/>
            <w:webHidden/>
          </w:rPr>
          <w:fldChar w:fldCharType="end"/>
        </w:r>
      </w:hyperlink>
    </w:p>
    <w:p w14:paraId="1A0ACE5F" w14:textId="3E35122A" w:rsidR="00DA1BE7" w:rsidRPr="00FB135D" w:rsidRDefault="00000000" w:rsidP="00FB135D">
      <w:pPr>
        <w:pStyle w:val="TOC2"/>
        <w:rPr>
          <w:rFonts w:ascii="Sto Frutiger 47 Light Cond" w:hAnsi="Sto Frutiger 47 Light Cond"/>
        </w:rPr>
      </w:pPr>
      <w:hyperlink w:anchor="_Toc37162154" w:history="1">
        <w:r w:rsidR="00DA1BE7" w:rsidRPr="00FB135D">
          <w:rPr>
            <w:rStyle w:val="Hyperlink"/>
            <w:rFonts w:ascii="Sto Frutiger 47 Light Cond" w:hAnsi="Sto Frutiger 47 Light Cond"/>
          </w:rPr>
          <w:t>1.6</w:t>
        </w:r>
        <w:r w:rsidR="00DA1BE7" w:rsidRPr="00FB135D">
          <w:rPr>
            <w:rFonts w:ascii="Sto Frutiger 47 Light Cond" w:hAnsi="Sto Frutiger 47 Light Cond"/>
          </w:rPr>
          <w:tab/>
        </w:r>
        <w:r w:rsidR="00DA1BE7" w:rsidRPr="00FB135D">
          <w:rPr>
            <w:rStyle w:val="Hyperlink"/>
            <w:rFonts w:ascii="Sto Frutiger 47 Light Cond" w:hAnsi="Sto Frutiger 47 Light Cond"/>
          </w:rPr>
          <w:t>DELIVERY, STORAGE AND HANDLING</w:t>
        </w:r>
        <w:r w:rsidR="00DA1BE7" w:rsidRPr="00FB135D">
          <w:rPr>
            <w:rFonts w:ascii="Sto Frutiger 47 Light Cond" w:hAnsi="Sto Frutiger 47 Light Cond"/>
            <w:webHidden/>
          </w:rPr>
          <w:tab/>
        </w:r>
        <w:r w:rsidR="00DA1BE7" w:rsidRPr="00FB135D">
          <w:rPr>
            <w:rFonts w:ascii="Sto Frutiger 47 Light Cond" w:hAnsi="Sto Frutiger 47 Light Cond"/>
            <w:webHidden/>
          </w:rPr>
          <w:fldChar w:fldCharType="begin"/>
        </w:r>
        <w:r w:rsidR="00DA1BE7" w:rsidRPr="00FB135D">
          <w:rPr>
            <w:rFonts w:ascii="Sto Frutiger 47 Light Cond" w:hAnsi="Sto Frutiger 47 Light Cond"/>
            <w:webHidden/>
          </w:rPr>
          <w:instrText xml:space="preserve"> PAGEREF _Toc37162154 \h </w:instrText>
        </w:r>
        <w:r w:rsidR="00DA1BE7" w:rsidRPr="00FB135D">
          <w:rPr>
            <w:rFonts w:ascii="Sto Frutiger 47 Light Cond" w:hAnsi="Sto Frutiger 47 Light Cond"/>
            <w:webHidden/>
          </w:rPr>
        </w:r>
        <w:r w:rsidR="00DA1BE7" w:rsidRPr="00FB135D">
          <w:rPr>
            <w:rFonts w:ascii="Sto Frutiger 47 Light Cond" w:hAnsi="Sto Frutiger 47 Light Cond"/>
            <w:webHidden/>
          </w:rPr>
          <w:fldChar w:fldCharType="separate"/>
        </w:r>
        <w:r w:rsidR="000A0F4A">
          <w:rPr>
            <w:rFonts w:ascii="Sto Frutiger 47 Light Cond" w:hAnsi="Sto Frutiger 47 Light Cond"/>
            <w:webHidden/>
          </w:rPr>
          <w:t>11</w:t>
        </w:r>
        <w:r w:rsidR="00DA1BE7" w:rsidRPr="00FB135D">
          <w:rPr>
            <w:rFonts w:ascii="Sto Frutiger 47 Light Cond" w:hAnsi="Sto Frutiger 47 Light Cond"/>
            <w:webHidden/>
          </w:rPr>
          <w:fldChar w:fldCharType="end"/>
        </w:r>
      </w:hyperlink>
    </w:p>
    <w:p w14:paraId="2B9BE3E3" w14:textId="3E554E49" w:rsidR="00DA1BE7" w:rsidRPr="00FB135D" w:rsidRDefault="00000000" w:rsidP="00FB135D">
      <w:pPr>
        <w:pStyle w:val="TOC2"/>
        <w:rPr>
          <w:rFonts w:ascii="Sto Frutiger 47 Light Cond" w:hAnsi="Sto Frutiger 47 Light Cond"/>
        </w:rPr>
      </w:pPr>
      <w:hyperlink w:anchor="_Toc37162155" w:history="1">
        <w:r w:rsidR="00DA1BE7" w:rsidRPr="00FB135D">
          <w:rPr>
            <w:rStyle w:val="Hyperlink"/>
            <w:rFonts w:ascii="Sto Frutiger 47 Light Cond" w:hAnsi="Sto Frutiger 47 Light Cond"/>
          </w:rPr>
          <w:t>1.7</w:t>
        </w:r>
        <w:r w:rsidR="00DA1BE7" w:rsidRPr="00FB135D">
          <w:rPr>
            <w:rFonts w:ascii="Sto Frutiger 47 Light Cond" w:hAnsi="Sto Frutiger 47 Light Cond"/>
          </w:rPr>
          <w:tab/>
        </w:r>
        <w:r w:rsidR="00DA1BE7" w:rsidRPr="00FB135D">
          <w:rPr>
            <w:rStyle w:val="Hyperlink"/>
            <w:rFonts w:ascii="Sto Frutiger 47 Light Cond" w:hAnsi="Sto Frutiger 47 Light Cond"/>
          </w:rPr>
          <w:t>PROJECT/SITE CONDITIONS</w:t>
        </w:r>
        <w:r w:rsidR="00DA1BE7" w:rsidRPr="00FB135D">
          <w:rPr>
            <w:rFonts w:ascii="Sto Frutiger 47 Light Cond" w:hAnsi="Sto Frutiger 47 Light Cond"/>
            <w:webHidden/>
          </w:rPr>
          <w:tab/>
        </w:r>
        <w:r w:rsidR="00DA1BE7" w:rsidRPr="00FB135D">
          <w:rPr>
            <w:rFonts w:ascii="Sto Frutiger 47 Light Cond" w:hAnsi="Sto Frutiger 47 Light Cond"/>
            <w:webHidden/>
          </w:rPr>
          <w:fldChar w:fldCharType="begin"/>
        </w:r>
        <w:r w:rsidR="00DA1BE7" w:rsidRPr="00FB135D">
          <w:rPr>
            <w:rFonts w:ascii="Sto Frutiger 47 Light Cond" w:hAnsi="Sto Frutiger 47 Light Cond"/>
            <w:webHidden/>
          </w:rPr>
          <w:instrText xml:space="preserve"> PAGEREF _Toc37162155 \h </w:instrText>
        </w:r>
        <w:r w:rsidR="00DA1BE7" w:rsidRPr="00FB135D">
          <w:rPr>
            <w:rFonts w:ascii="Sto Frutiger 47 Light Cond" w:hAnsi="Sto Frutiger 47 Light Cond"/>
            <w:webHidden/>
          </w:rPr>
        </w:r>
        <w:r w:rsidR="00DA1BE7" w:rsidRPr="00FB135D">
          <w:rPr>
            <w:rFonts w:ascii="Sto Frutiger 47 Light Cond" w:hAnsi="Sto Frutiger 47 Light Cond"/>
            <w:webHidden/>
          </w:rPr>
          <w:fldChar w:fldCharType="separate"/>
        </w:r>
        <w:r w:rsidR="000A0F4A">
          <w:rPr>
            <w:rFonts w:ascii="Sto Frutiger 47 Light Cond" w:hAnsi="Sto Frutiger 47 Light Cond"/>
            <w:webHidden/>
          </w:rPr>
          <w:t>11</w:t>
        </w:r>
        <w:r w:rsidR="00DA1BE7" w:rsidRPr="00FB135D">
          <w:rPr>
            <w:rFonts w:ascii="Sto Frutiger 47 Light Cond" w:hAnsi="Sto Frutiger 47 Light Cond"/>
            <w:webHidden/>
          </w:rPr>
          <w:fldChar w:fldCharType="end"/>
        </w:r>
      </w:hyperlink>
    </w:p>
    <w:p w14:paraId="168238FC" w14:textId="193130C0" w:rsidR="00DA1BE7" w:rsidRPr="00FB135D" w:rsidRDefault="00000000" w:rsidP="00FB135D">
      <w:pPr>
        <w:pStyle w:val="TOC2"/>
        <w:rPr>
          <w:rFonts w:ascii="Sto Frutiger 47 Light Cond" w:hAnsi="Sto Frutiger 47 Light Cond"/>
        </w:rPr>
      </w:pPr>
      <w:hyperlink w:anchor="_Toc37162156" w:history="1">
        <w:r w:rsidR="00DA1BE7" w:rsidRPr="00FB135D">
          <w:rPr>
            <w:rStyle w:val="Hyperlink"/>
            <w:rFonts w:ascii="Sto Frutiger 47 Light Cond" w:hAnsi="Sto Frutiger 47 Light Cond"/>
          </w:rPr>
          <w:t>1.8</w:t>
        </w:r>
        <w:r w:rsidR="00DA1BE7" w:rsidRPr="00FB135D">
          <w:rPr>
            <w:rFonts w:ascii="Sto Frutiger 47 Light Cond" w:hAnsi="Sto Frutiger 47 Light Cond"/>
          </w:rPr>
          <w:tab/>
        </w:r>
        <w:r w:rsidR="00DA1BE7" w:rsidRPr="00FB135D">
          <w:rPr>
            <w:rStyle w:val="Hyperlink"/>
            <w:rFonts w:ascii="Sto Frutiger 47 Light Cond" w:hAnsi="Sto Frutiger 47 Light Cond"/>
          </w:rPr>
          <w:t>COORDINATION/SCHEDULING</w:t>
        </w:r>
        <w:r w:rsidR="00DA1BE7" w:rsidRPr="00FB135D">
          <w:rPr>
            <w:rFonts w:ascii="Sto Frutiger 47 Light Cond" w:hAnsi="Sto Frutiger 47 Light Cond"/>
            <w:webHidden/>
          </w:rPr>
          <w:tab/>
        </w:r>
        <w:r w:rsidR="00DA1BE7" w:rsidRPr="00FB135D">
          <w:rPr>
            <w:rFonts w:ascii="Sto Frutiger 47 Light Cond" w:hAnsi="Sto Frutiger 47 Light Cond"/>
            <w:webHidden/>
          </w:rPr>
          <w:fldChar w:fldCharType="begin"/>
        </w:r>
        <w:r w:rsidR="00DA1BE7" w:rsidRPr="00FB135D">
          <w:rPr>
            <w:rFonts w:ascii="Sto Frutiger 47 Light Cond" w:hAnsi="Sto Frutiger 47 Light Cond"/>
            <w:webHidden/>
          </w:rPr>
          <w:instrText xml:space="preserve"> PAGEREF _Toc37162156 \h </w:instrText>
        </w:r>
        <w:r w:rsidR="00DA1BE7" w:rsidRPr="00FB135D">
          <w:rPr>
            <w:rFonts w:ascii="Sto Frutiger 47 Light Cond" w:hAnsi="Sto Frutiger 47 Light Cond"/>
            <w:webHidden/>
          </w:rPr>
        </w:r>
        <w:r w:rsidR="00DA1BE7" w:rsidRPr="00FB135D">
          <w:rPr>
            <w:rFonts w:ascii="Sto Frutiger 47 Light Cond" w:hAnsi="Sto Frutiger 47 Light Cond"/>
            <w:webHidden/>
          </w:rPr>
          <w:fldChar w:fldCharType="separate"/>
        </w:r>
        <w:r w:rsidR="000A0F4A">
          <w:rPr>
            <w:rFonts w:ascii="Sto Frutiger 47 Light Cond" w:hAnsi="Sto Frutiger 47 Light Cond"/>
            <w:webHidden/>
          </w:rPr>
          <w:t>11</w:t>
        </w:r>
        <w:r w:rsidR="00DA1BE7" w:rsidRPr="00FB135D">
          <w:rPr>
            <w:rFonts w:ascii="Sto Frutiger 47 Light Cond" w:hAnsi="Sto Frutiger 47 Light Cond"/>
            <w:webHidden/>
          </w:rPr>
          <w:fldChar w:fldCharType="end"/>
        </w:r>
      </w:hyperlink>
    </w:p>
    <w:p w14:paraId="1CD0D3E5" w14:textId="0B6FCD9F" w:rsidR="00DA1BE7" w:rsidRPr="00FB135D" w:rsidRDefault="00000000" w:rsidP="00FB135D">
      <w:pPr>
        <w:pStyle w:val="TOC2"/>
        <w:rPr>
          <w:rFonts w:ascii="Sto Frutiger 47 Light Cond" w:hAnsi="Sto Frutiger 47 Light Cond"/>
        </w:rPr>
      </w:pPr>
      <w:hyperlink w:anchor="_Toc37162157" w:history="1">
        <w:r w:rsidR="00DA1BE7" w:rsidRPr="00FB135D">
          <w:rPr>
            <w:rStyle w:val="Hyperlink"/>
            <w:rFonts w:ascii="Sto Frutiger 47 Light Cond" w:hAnsi="Sto Frutiger 47 Light Cond"/>
          </w:rPr>
          <w:t>1.9</w:t>
        </w:r>
        <w:r w:rsidR="00DA1BE7" w:rsidRPr="00FB135D">
          <w:rPr>
            <w:rFonts w:ascii="Sto Frutiger 47 Light Cond" w:hAnsi="Sto Frutiger 47 Light Cond"/>
          </w:rPr>
          <w:tab/>
        </w:r>
        <w:r w:rsidR="00DA1BE7" w:rsidRPr="00FB135D">
          <w:rPr>
            <w:rStyle w:val="Hyperlink"/>
            <w:rFonts w:ascii="Sto Frutiger 47 Light Cond" w:hAnsi="Sto Frutiger 47 Light Cond"/>
          </w:rPr>
          <w:t>WARRANTY</w:t>
        </w:r>
        <w:r w:rsidR="00DA1BE7" w:rsidRPr="00FB135D">
          <w:rPr>
            <w:rFonts w:ascii="Sto Frutiger 47 Light Cond" w:hAnsi="Sto Frutiger 47 Light Cond"/>
            <w:webHidden/>
          </w:rPr>
          <w:tab/>
        </w:r>
        <w:r w:rsidR="00DA1BE7" w:rsidRPr="00FB135D">
          <w:rPr>
            <w:rFonts w:ascii="Sto Frutiger 47 Light Cond" w:hAnsi="Sto Frutiger 47 Light Cond"/>
            <w:webHidden/>
          </w:rPr>
          <w:fldChar w:fldCharType="begin"/>
        </w:r>
        <w:r w:rsidR="00DA1BE7" w:rsidRPr="00FB135D">
          <w:rPr>
            <w:rFonts w:ascii="Sto Frutiger 47 Light Cond" w:hAnsi="Sto Frutiger 47 Light Cond"/>
            <w:webHidden/>
          </w:rPr>
          <w:instrText xml:space="preserve"> PAGEREF _Toc37162157 \h </w:instrText>
        </w:r>
        <w:r w:rsidR="00DA1BE7" w:rsidRPr="00FB135D">
          <w:rPr>
            <w:rFonts w:ascii="Sto Frutiger 47 Light Cond" w:hAnsi="Sto Frutiger 47 Light Cond"/>
            <w:webHidden/>
          </w:rPr>
        </w:r>
        <w:r w:rsidR="00DA1BE7" w:rsidRPr="00FB135D">
          <w:rPr>
            <w:rFonts w:ascii="Sto Frutiger 47 Light Cond" w:hAnsi="Sto Frutiger 47 Light Cond"/>
            <w:webHidden/>
          </w:rPr>
          <w:fldChar w:fldCharType="separate"/>
        </w:r>
        <w:r w:rsidR="000A0F4A">
          <w:rPr>
            <w:rFonts w:ascii="Sto Frutiger 47 Light Cond" w:hAnsi="Sto Frutiger 47 Light Cond"/>
            <w:webHidden/>
          </w:rPr>
          <w:t>12</w:t>
        </w:r>
        <w:r w:rsidR="00DA1BE7" w:rsidRPr="00FB135D">
          <w:rPr>
            <w:rFonts w:ascii="Sto Frutiger 47 Light Cond" w:hAnsi="Sto Frutiger 47 Light Cond"/>
            <w:webHidden/>
          </w:rPr>
          <w:fldChar w:fldCharType="end"/>
        </w:r>
      </w:hyperlink>
    </w:p>
    <w:p w14:paraId="125DC273" w14:textId="5D2F62B1" w:rsidR="00DA1BE7" w:rsidRPr="00FB135D" w:rsidRDefault="00000000" w:rsidP="00FB135D">
      <w:pPr>
        <w:pStyle w:val="TOC1"/>
        <w:rPr>
          <w:szCs w:val="22"/>
        </w:rPr>
      </w:pPr>
      <w:hyperlink w:anchor="_Toc37162158" w:history="1">
        <w:r w:rsidR="00DA1BE7" w:rsidRPr="00FB135D">
          <w:rPr>
            <w:rStyle w:val="Hyperlink"/>
            <w:b w:val="0"/>
            <w:bCs/>
          </w:rPr>
          <w:t>PART 2</w:t>
        </w:r>
        <w:r w:rsidR="00DA1BE7" w:rsidRPr="00FB135D">
          <w:rPr>
            <w:szCs w:val="22"/>
          </w:rPr>
          <w:tab/>
        </w:r>
        <w:r w:rsidR="00DA1BE7" w:rsidRPr="00FB135D">
          <w:rPr>
            <w:rStyle w:val="Hyperlink"/>
            <w:b w:val="0"/>
            <w:bCs/>
          </w:rPr>
          <w:t>PRODUCTS</w:t>
        </w:r>
        <w:r w:rsidR="00DA1BE7" w:rsidRPr="00FB135D">
          <w:rPr>
            <w:webHidden/>
          </w:rPr>
          <w:tab/>
        </w:r>
        <w:r w:rsidR="00DA1BE7" w:rsidRPr="00FB135D">
          <w:rPr>
            <w:webHidden/>
          </w:rPr>
          <w:fldChar w:fldCharType="begin"/>
        </w:r>
        <w:r w:rsidR="00DA1BE7" w:rsidRPr="00FB135D">
          <w:rPr>
            <w:webHidden/>
          </w:rPr>
          <w:instrText xml:space="preserve"> PAGEREF _Toc37162158 \h </w:instrText>
        </w:r>
        <w:r w:rsidR="00DA1BE7" w:rsidRPr="00FB135D">
          <w:rPr>
            <w:webHidden/>
          </w:rPr>
        </w:r>
        <w:r w:rsidR="00DA1BE7" w:rsidRPr="00FB135D">
          <w:rPr>
            <w:webHidden/>
          </w:rPr>
          <w:fldChar w:fldCharType="separate"/>
        </w:r>
        <w:r w:rsidR="000A0F4A">
          <w:rPr>
            <w:webHidden/>
          </w:rPr>
          <w:t>12</w:t>
        </w:r>
        <w:r w:rsidR="00DA1BE7" w:rsidRPr="00FB135D">
          <w:rPr>
            <w:webHidden/>
          </w:rPr>
          <w:fldChar w:fldCharType="end"/>
        </w:r>
      </w:hyperlink>
    </w:p>
    <w:p w14:paraId="31F9697B" w14:textId="14B242CE" w:rsidR="00DA1BE7" w:rsidRPr="00FB135D" w:rsidRDefault="00000000" w:rsidP="00FB135D">
      <w:pPr>
        <w:pStyle w:val="TOC2"/>
        <w:rPr>
          <w:rFonts w:ascii="Sto Frutiger 47 Light Cond" w:hAnsi="Sto Frutiger 47 Light Cond"/>
        </w:rPr>
      </w:pPr>
      <w:hyperlink w:anchor="_Toc37162159" w:history="1">
        <w:r w:rsidR="00DA1BE7" w:rsidRPr="00FB135D">
          <w:rPr>
            <w:rStyle w:val="Hyperlink"/>
            <w:rFonts w:ascii="Sto Frutiger 47 Light Cond" w:hAnsi="Sto Frutiger 47 Light Cond"/>
          </w:rPr>
          <w:t>2.1</w:t>
        </w:r>
        <w:r w:rsidR="00DA1BE7" w:rsidRPr="00FB135D">
          <w:rPr>
            <w:rFonts w:ascii="Sto Frutiger 47 Light Cond" w:hAnsi="Sto Frutiger 47 Light Cond"/>
          </w:rPr>
          <w:tab/>
        </w:r>
        <w:r w:rsidR="00DA1BE7" w:rsidRPr="00FB135D">
          <w:rPr>
            <w:rStyle w:val="Hyperlink"/>
            <w:rFonts w:ascii="Sto Frutiger 47 Light Cond" w:hAnsi="Sto Frutiger 47 Light Cond"/>
          </w:rPr>
          <w:t>MANUFACTURERS</w:t>
        </w:r>
        <w:r w:rsidR="00DA1BE7" w:rsidRPr="00FB135D">
          <w:rPr>
            <w:rFonts w:ascii="Sto Frutiger 47 Light Cond" w:hAnsi="Sto Frutiger 47 Light Cond"/>
            <w:webHidden/>
          </w:rPr>
          <w:tab/>
        </w:r>
        <w:r w:rsidR="00DA1BE7" w:rsidRPr="00FB135D">
          <w:rPr>
            <w:rFonts w:ascii="Sto Frutiger 47 Light Cond" w:hAnsi="Sto Frutiger 47 Light Cond"/>
            <w:webHidden/>
          </w:rPr>
          <w:fldChar w:fldCharType="begin"/>
        </w:r>
        <w:r w:rsidR="00DA1BE7" w:rsidRPr="00FB135D">
          <w:rPr>
            <w:rFonts w:ascii="Sto Frutiger 47 Light Cond" w:hAnsi="Sto Frutiger 47 Light Cond"/>
            <w:webHidden/>
          </w:rPr>
          <w:instrText xml:space="preserve"> PAGEREF _Toc37162159 \h </w:instrText>
        </w:r>
        <w:r w:rsidR="00DA1BE7" w:rsidRPr="00FB135D">
          <w:rPr>
            <w:rFonts w:ascii="Sto Frutiger 47 Light Cond" w:hAnsi="Sto Frutiger 47 Light Cond"/>
            <w:webHidden/>
          </w:rPr>
        </w:r>
        <w:r w:rsidR="00DA1BE7" w:rsidRPr="00FB135D">
          <w:rPr>
            <w:rFonts w:ascii="Sto Frutiger 47 Light Cond" w:hAnsi="Sto Frutiger 47 Light Cond"/>
            <w:webHidden/>
          </w:rPr>
          <w:fldChar w:fldCharType="separate"/>
        </w:r>
        <w:r w:rsidR="000A0F4A">
          <w:rPr>
            <w:rFonts w:ascii="Sto Frutiger 47 Light Cond" w:hAnsi="Sto Frutiger 47 Light Cond"/>
            <w:webHidden/>
          </w:rPr>
          <w:t>12</w:t>
        </w:r>
        <w:r w:rsidR="00DA1BE7" w:rsidRPr="00FB135D">
          <w:rPr>
            <w:rFonts w:ascii="Sto Frutiger 47 Light Cond" w:hAnsi="Sto Frutiger 47 Light Cond"/>
            <w:webHidden/>
          </w:rPr>
          <w:fldChar w:fldCharType="end"/>
        </w:r>
      </w:hyperlink>
    </w:p>
    <w:p w14:paraId="485053E6" w14:textId="0A8DA7A2" w:rsidR="00DA1BE7" w:rsidRPr="00FB135D" w:rsidRDefault="00000000" w:rsidP="00FB135D">
      <w:pPr>
        <w:pStyle w:val="TOC2"/>
        <w:rPr>
          <w:rFonts w:ascii="Sto Frutiger 47 Light Cond" w:hAnsi="Sto Frutiger 47 Light Cond"/>
        </w:rPr>
      </w:pPr>
      <w:hyperlink w:anchor="_Toc37162160" w:history="1">
        <w:r w:rsidR="00DA1BE7" w:rsidRPr="00FB135D">
          <w:rPr>
            <w:rStyle w:val="Hyperlink"/>
            <w:rFonts w:ascii="Sto Frutiger 47 Light Cond" w:hAnsi="Sto Frutiger 47 Light Cond"/>
          </w:rPr>
          <w:t>2.2</w:t>
        </w:r>
        <w:r w:rsidR="00DA1BE7" w:rsidRPr="00FB135D">
          <w:rPr>
            <w:rFonts w:ascii="Sto Frutiger 47 Light Cond" w:hAnsi="Sto Frutiger 47 Light Cond"/>
          </w:rPr>
          <w:tab/>
        </w:r>
        <w:r w:rsidR="00DA1BE7" w:rsidRPr="00FB135D">
          <w:rPr>
            <w:rStyle w:val="Hyperlink"/>
            <w:rFonts w:ascii="Sto Frutiger 47 Light Cond" w:hAnsi="Sto Frutiger 47 Light Cond"/>
          </w:rPr>
          <w:t>AIR/MOISTURE BARRIER</w:t>
        </w:r>
        <w:r w:rsidR="00DA1BE7" w:rsidRPr="00FB135D">
          <w:rPr>
            <w:rFonts w:ascii="Sto Frutiger 47 Light Cond" w:hAnsi="Sto Frutiger 47 Light Cond"/>
            <w:webHidden/>
          </w:rPr>
          <w:tab/>
        </w:r>
        <w:r w:rsidR="00DA1BE7" w:rsidRPr="00FB135D">
          <w:rPr>
            <w:rFonts w:ascii="Sto Frutiger 47 Light Cond" w:hAnsi="Sto Frutiger 47 Light Cond"/>
            <w:webHidden/>
          </w:rPr>
          <w:fldChar w:fldCharType="begin"/>
        </w:r>
        <w:r w:rsidR="00DA1BE7" w:rsidRPr="00FB135D">
          <w:rPr>
            <w:rFonts w:ascii="Sto Frutiger 47 Light Cond" w:hAnsi="Sto Frutiger 47 Light Cond"/>
            <w:webHidden/>
          </w:rPr>
          <w:instrText xml:space="preserve"> PAGEREF _Toc37162160 \h </w:instrText>
        </w:r>
        <w:r w:rsidR="00DA1BE7" w:rsidRPr="00FB135D">
          <w:rPr>
            <w:rFonts w:ascii="Sto Frutiger 47 Light Cond" w:hAnsi="Sto Frutiger 47 Light Cond"/>
            <w:webHidden/>
          </w:rPr>
        </w:r>
        <w:r w:rsidR="00DA1BE7" w:rsidRPr="00FB135D">
          <w:rPr>
            <w:rFonts w:ascii="Sto Frutiger 47 Light Cond" w:hAnsi="Sto Frutiger 47 Light Cond"/>
            <w:webHidden/>
          </w:rPr>
          <w:fldChar w:fldCharType="separate"/>
        </w:r>
        <w:r w:rsidR="000A0F4A">
          <w:rPr>
            <w:rFonts w:ascii="Sto Frutiger 47 Light Cond" w:hAnsi="Sto Frutiger 47 Light Cond"/>
            <w:webHidden/>
          </w:rPr>
          <w:t>12</w:t>
        </w:r>
        <w:r w:rsidR="00DA1BE7" w:rsidRPr="00FB135D">
          <w:rPr>
            <w:rFonts w:ascii="Sto Frutiger 47 Light Cond" w:hAnsi="Sto Frutiger 47 Light Cond"/>
            <w:webHidden/>
          </w:rPr>
          <w:fldChar w:fldCharType="end"/>
        </w:r>
      </w:hyperlink>
    </w:p>
    <w:p w14:paraId="4CAF6B95" w14:textId="6D82FE07" w:rsidR="00DA1BE7" w:rsidRPr="00FB135D" w:rsidRDefault="00000000" w:rsidP="00FB135D">
      <w:pPr>
        <w:pStyle w:val="TOC2"/>
        <w:rPr>
          <w:rFonts w:ascii="Sto Frutiger 47 Light Cond" w:hAnsi="Sto Frutiger 47 Light Cond"/>
        </w:rPr>
      </w:pPr>
      <w:hyperlink w:anchor="_Toc37162162" w:history="1">
        <w:r w:rsidR="00DA1BE7" w:rsidRPr="00FB135D">
          <w:rPr>
            <w:rStyle w:val="Hyperlink"/>
            <w:rFonts w:ascii="Sto Frutiger 47 Light Cond" w:hAnsi="Sto Frutiger 47 Light Cond"/>
          </w:rPr>
          <w:t>2.3</w:t>
        </w:r>
        <w:r w:rsidR="00DA1BE7" w:rsidRPr="00FB135D">
          <w:rPr>
            <w:rFonts w:ascii="Sto Frutiger 47 Light Cond" w:hAnsi="Sto Frutiger 47 Light Cond"/>
          </w:rPr>
          <w:tab/>
        </w:r>
        <w:r w:rsidR="00DA1BE7" w:rsidRPr="00FB135D">
          <w:rPr>
            <w:rStyle w:val="Hyperlink"/>
            <w:rFonts w:ascii="Sto Frutiger 47 Light Cond" w:hAnsi="Sto Frutiger 47 Light Cond"/>
          </w:rPr>
          <w:t>PANEL ADHESIVE</w:t>
        </w:r>
        <w:r w:rsidR="00DA1BE7" w:rsidRPr="00FB135D">
          <w:rPr>
            <w:rFonts w:ascii="Sto Frutiger 47 Light Cond" w:hAnsi="Sto Frutiger 47 Light Cond"/>
            <w:webHidden/>
          </w:rPr>
          <w:tab/>
        </w:r>
        <w:r w:rsidR="00DA1BE7" w:rsidRPr="00FB135D">
          <w:rPr>
            <w:rFonts w:ascii="Sto Frutiger 47 Light Cond" w:hAnsi="Sto Frutiger 47 Light Cond"/>
            <w:webHidden/>
          </w:rPr>
          <w:fldChar w:fldCharType="begin"/>
        </w:r>
        <w:r w:rsidR="00DA1BE7" w:rsidRPr="00FB135D">
          <w:rPr>
            <w:rFonts w:ascii="Sto Frutiger 47 Light Cond" w:hAnsi="Sto Frutiger 47 Light Cond"/>
            <w:webHidden/>
          </w:rPr>
          <w:instrText xml:space="preserve"> PAGEREF _Toc37162162 \h </w:instrText>
        </w:r>
        <w:r w:rsidR="00DA1BE7" w:rsidRPr="00FB135D">
          <w:rPr>
            <w:rFonts w:ascii="Sto Frutiger 47 Light Cond" w:hAnsi="Sto Frutiger 47 Light Cond"/>
            <w:webHidden/>
          </w:rPr>
        </w:r>
        <w:r w:rsidR="00DA1BE7" w:rsidRPr="00FB135D">
          <w:rPr>
            <w:rFonts w:ascii="Sto Frutiger 47 Light Cond" w:hAnsi="Sto Frutiger 47 Light Cond"/>
            <w:webHidden/>
          </w:rPr>
          <w:fldChar w:fldCharType="separate"/>
        </w:r>
        <w:r w:rsidR="000A0F4A">
          <w:rPr>
            <w:rFonts w:ascii="Sto Frutiger 47 Light Cond" w:hAnsi="Sto Frutiger 47 Light Cond"/>
            <w:webHidden/>
          </w:rPr>
          <w:t>13</w:t>
        </w:r>
        <w:r w:rsidR="00DA1BE7" w:rsidRPr="00FB135D">
          <w:rPr>
            <w:rFonts w:ascii="Sto Frutiger 47 Light Cond" w:hAnsi="Sto Frutiger 47 Light Cond"/>
            <w:webHidden/>
          </w:rPr>
          <w:fldChar w:fldCharType="end"/>
        </w:r>
      </w:hyperlink>
    </w:p>
    <w:p w14:paraId="00BF027B" w14:textId="3523E0E6" w:rsidR="00DA1BE7" w:rsidRPr="00FB135D" w:rsidRDefault="00000000" w:rsidP="00FB135D">
      <w:pPr>
        <w:pStyle w:val="TOC2"/>
        <w:rPr>
          <w:rFonts w:ascii="Sto Frutiger 47 Light Cond" w:hAnsi="Sto Frutiger 47 Light Cond"/>
        </w:rPr>
      </w:pPr>
      <w:hyperlink w:anchor="_Toc37162163" w:history="1">
        <w:r w:rsidR="00DA1BE7" w:rsidRPr="00FB135D">
          <w:rPr>
            <w:rStyle w:val="Hyperlink"/>
            <w:rFonts w:ascii="Sto Frutiger 47 Light Cond" w:hAnsi="Sto Frutiger 47 Light Cond"/>
          </w:rPr>
          <w:t>2.4</w:t>
        </w:r>
        <w:r w:rsidR="00DA1BE7" w:rsidRPr="00FB135D">
          <w:rPr>
            <w:rFonts w:ascii="Sto Frutiger 47 Light Cond" w:hAnsi="Sto Frutiger 47 Light Cond"/>
          </w:rPr>
          <w:tab/>
        </w:r>
        <w:r w:rsidR="00DA1BE7" w:rsidRPr="00FB135D">
          <w:rPr>
            <w:rStyle w:val="Hyperlink"/>
            <w:rFonts w:ascii="Sto Frutiger 47 Light Cond" w:hAnsi="Sto Frutiger 47 Light Cond"/>
          </w:rPr>
          <w:t>CLADDING FASTENERS</w:t>
        </w:r>
        <w:r w:rsidR="00DA1BE7" w:rsidRPr="00FB135D">
          <w:rPr>
            <w:rFonts w:ascii="Sto Frutiger 47 Light Cond" w:hAnsi="Sto Frutiger 47 Light Cond"/>
            <w:webHidden/>
          </w:rPr>
          <w:tab/>
        </w:r>
        <w:r w:rsidR="00DA1BE7" w:rsidRPr="00FB135D">
          <w:rPr>
            <w:rFonts w:ascii="Sto Frutiger 47 Light Cond" w:hAnsi="Sto Frutiger 47 Light Cond"/>
            <w:webHidden/>
          </w:rPr>
          <w:fldChar w:fldCharType="begin"/>
        </w:r>
        <w:r w:rsidR="00DA1BE7" w:rsidRPr="00FB135D">
          <w:rPr>
            <w:rFonts w:ascii="Sto Frutiger 47 Light Cond" w:hAnsi="Sto Frutiger 47 Light Cond"/>
            <w:webHidden/>
          </w:rPr>
          <w:instrText xml:space="preserve"> PAGEREF _Toc37162163 \h </w:instrText>
        </w:r>
        <w:r w:rsidR="00DA1BE7" w:rsidRPr="00FB135D">
          <w:rPr>
            <w:rFonts w:ascii="Sto Frutiger 47 Light Cond" w:hAnsi="Sto Frutiger 47 Light Cond"/>
            <w:webHidden/>
          </w:rPr>
        </w:r>
        <w:r w:rsidR="00DA1BE7" w:rsidRPr="00FB135D">
          <w:rPr>
            <w:rFonts w:ascii="Sto Frutiger 47 Light Cond" w:hAnsi="Sto Frutiger 47 Light Cond"/>
            <w:webHidden/>
          </w:rPr>
          <w:fldChar w:fldCharType="separate"/>
        </w:r>
        <w:r w:rsidR="000A0F4A">
          <w:rPr>
            <w:rFonts w:ascii="Sto Frutiger 47 Light Cond" w:hAnsi="Sto Frutiger 47 Light Cond"/>
            <w:webHidden/>
          </w:rPr>
          <w:t>13</w:t>
        </w:r>
        <w:r w:rsidR="00DA1BE7" w:rsidRPr="00FB135D">
          <w:rPr>
            <w:rFonts w:ascii="Sto Frutiger 47 Light Cond" w:hAnsi="Sto Frutiger 47 Light Cond"/>
            <w:webHidden/>
          </w:rPr>
          <w:fldChar w:fldCharType="end"/>
        </w:r>
      </w:hyperlink>
    </w:p>
    <w:p w14:paraId="3ACEE9DF" w14:textId="54340003" w:rsidR="00DA1BE7" w:rsidRPr="00FB135D" w:rsidRDefault="00000000" w:rsidP="00FB135D">
      <w:pPr>
        <w:pStyle w:val="TOC2"/>
        <w:rPr>
          <w:rFonts w:ascii="Sto Frutiger 47 Light Cond" w:hAnsi="Sto Frutiger 47 Light Cond"/>
        </w:rPr>
      </w:pPr>
      <w:hyperlink w:anchor="_Toc37162164" w:history="1">
        <w:r w:rsidR="00DA1BE7" w:rsidRPr="00FB135D">
          <w:rPr>
            <w:rStyle w:val="Hyperlink"/>
            <w:rFonts w:ascii="Sto Frutiger 47 Light Cond" w:hAnsi="Sto Frutiger 47 Light Cond"/>
          </w:rPr>
          <w:t>2.5</w:t>
        </w:r>
        <w:r w:rsidR="00DA1BE7" w:rsidRPr="00FB135D">
          <w:rPr>
            <w:rFonts w:ascii="Sto Frutiger 47 Light Cond" w:hAnsi="Sto Frutiger 47 Light Cond"/>
          </w:rPr>
          <w:tab/>
        </w:r>
        <w:r w:rsidR="00DA1BE7" w:rsidRPr="00FB135D">
          <w:rPr>
            <w:rStyle w:val="Hyperlink"/>
            <w:rFonts w:ascii="Sto Frutiger 47 Light Cond" w:hAnsi="Sto Frutiger 47 Light Cond"/>
          </w:rPr>
          <w:t>INSULATION BOARD</w:t>
        </w:r>
        <w:r w:rsidR="00DA1BE7" w:rsidRPr="00FB135D">
          <w:rPr>
            <w:rFonts w:ascii="Sto Frutiger 47 Light Cond" w:hAnsi="Sto Frutiger 47 Light Cond"/>
            <w:webHidden/>
          </w:rPr>
          <w:tab/>
        </w:r>
        <w:r w:rsidR="00DA1BE7" w:rsidRPr="00FB135D">
          <w:rPr>
            <w:rFonts w:ascii="Sto Frutiger 47 Light Cond" w:hAnsi="Sto Frutiger 47 Light Cond"/>
            <w:webHidden/>
          </w:rPr>
          <w:fldChar w:fldCharType="begin"/>
        </w:r>
        <w:r w:rsidR="00DA1BE7" w:rsidRPr="00FB135D">
          <w:rPr>
            <w:rFonts w:ascii="Sto Frutiger 47 Light Cond" w:hAnsi="Sto Frutiger 47 Light Cond"/>
            <w:webHidden/>
          </w:rPr>
          <w:instrText xml:space="preserve"> PAGEREF _Toc37162164 \h </w:instrText>
        </w:r>
        <w:r w:rsidR="00DA1BE7" w:rsidRPr="00FB135D">
          <w:rPr>
            <w:rFonts w:ascii="Sto Frutiger 47 Light Cond" w:hAnsi="Sto Frutiger 47 Light Cond"/>
            <w:webHidden/>
          </w:rPr>
        </w:r>
        <w:r w:rsidR="00DA1BE7" w:rsidRPr="00FB135D">
          <w:rPr>
            <w:rFonts w:ascii="Sto Frutiger 47 Light Cond" w:hAnsi="Sto Frutiger 47 Light Cond"/>
            <w:webHidden/>
          </w:rPr>
          <w:fldChar w:fldCharType="separate"/>
        </w:r>
        <w:r w:rsidR="000A0F4A">
          <w:rPr>
            <w:rFonts w:ascii="Sto Frutiger 47 Light Cond" w:hAnsi="Sto Frutiger 47 Light Cond"/>
            <w:webHidden/>
          </w:rPr>
          <w:t>13</w:t>
        </w:r>
        <w:r w:rsidR="00DA1BE7" w:rsidRPr="00FB135D">
          <w:rPr>
            <w:rFonts w:ascii="Sto Frutiger 47 Light Cond" w:hAnsi="Sto Frutiger 47 Light Cond"/>
            <w:webHidden/>
          </w:rPr>
          <w:fldChar w:fldCharType="end"/>
        </w:r>
      </w:hyperlink>
    </w:p>
    <w:p w14:paraId="2EEEEAE7" w14:textId="6BB35A84" w:rsidR="00DA1BE7" w:rsidRPr="00FB135D" w:rsidRDefault="00000000" w:rsidP="00FB135D">
      <w:pPr>
        <w:pStyle w:val="TOC2"/>
        <w:rPr>
          <w:rFonts w:ascii="Sto Frutiger 47 Light Cond" w:hAnsi="Sto Frutiger 47 Light Cond"/>
        </w:rPr>
      </w:pPr>
      <w:hyperlink w:anchor="_Toc37162165" w:history="1">
        <w:r w:rsidR="00DA1BE7" w:rsidRPr="00FB135D">
          <w:rPr>
            <w:rStyle w:val="Hyperlink"/>
            <w:rFonts w:ascii="Sto Frutiger 47 Light Cond" w:hAnsi="Sto Frutiger 47 Light Cond"/>
          </w:rPr>
          <w:t>2.6</w:t>
        </w:r>
        <w:r w:rsidR="00DA1BE7" w:rsidRPr="00FB135D">
          <w:rPr>
            <w:rFonts w:ascii="Sto Frutiger 47 Light Cond" w:hAnsi="Sto Frutiger 47 Light Cond"/>
          </w:rPr>
          <w:tab/>
        </w:r>
        <w:r w:rsidR="00DA1BE7" w:rsidRPr="00FB135D">
          <w:rPr>
            <w:rStyle w:val="Hyperlink"/>
            <w:rFonts w:ascii="Sto Frutiger 47 Light Cond" w:hAnsi="Sto Frutiger 47 Light Cond"/>
          </w:rPr>
          <w:t>CHANNEL REINFORCEMENT FOR PANELS</w:t>
        </w:r>
        <w:r w:rsidR="00DA1BE7" w:rsidRPr="00FB135D">
          <w:rPr>
            <w:rFonts w:ascii="Sto Frutiger 47 Light Cond" w:hAnsi="Sto Frutiger 47 Light Cond"/>
            <w:webHidden/>
          </w:rPr>
          <w:tab/>
        </w:r>
        <w:r w:rsidR="00DA1BE7" w:rsidRPr="00FB135D">
          <w:rPr>
            <w:rFonts w:ascii="Sto Frutiger 47 Light Cond" w:hAnsi="Sto Frutiger 47 Light Cond"/>
            <w:webHidden/>
          </w:rPr>
          <w:fldChar w:fldCharType="begin"/>
        </w:r>
        <w:r w:rsidR="00DA1BE7" w:rsidRPr="00FB135D">
          <w:rPr>
            <w:rFonts w:ascii="Sto Frutiger 47 Light Cond" w:hAnsi="Sto Frutiger 47 Light Cond"/>
            <w:webHidden/>
          </w:rPr>
          <w:instrText xml:space="preserve"> PAGEREF _Toc37162165 \h </w:instrText>
        </w:r>
        <w:r w:rsidR="00DA1BE7" w:rsidRPr="00FB135D">
          <w:rPr>
            <w:rFonts w:ascii="Sto Frutiger 47 Light Cond" w:hAnsi="Sto Frutiger 47 Light Cond"/>
            <w:webHidden/>
          </w:rPr>
        </w:r>
        <w:r w:rsidR="00DA1BE7" w:rsidRPr="00FB135D">
          <w:rPr>
            <w:rFonts w:ascii="Sto Frutiger 47 Light Cond" w:hAnsi="Sto Frutiger 47 Light Cond"/>
            <w:webHidden/>
          </w:rPr>
          <w:fldChar w:fldCharType="separate"/>
        </w:r>
        <w:r w:rsidR="000A0F4A">
          <w:rPr>
            <w:rFonts w:ascii="Sto Frutiger 47 Light Cond" w:hAnsi="Sto Frutiger 47 Light Cond"/>
            <w:webHidden/>
          </w:rPr>
          <w:t>13</w:t>
        </w:r>
        <w:r w:rsidR="00DA1BE7" w:rsidRPr="00FB135D">
          <w:rPr>
            <w:rFonts w:ascii="Sto Frutiger 47 Light Cond" w:hAnsi="Sto Frutiger 47 Light Cond"/>
            <w:webHidden/>
          </w:rPr>
          <w:fldChar w:fldCharType="end"/>
        </w:r>
      </w:hyperlink>
    </w:p>
    <w:p w14:paraId="1EB66B86" w14:textId="6F6B6AD4" w:rsidR="00DA1BE7" w:rsidRPr="00FB135D" w:rsidRDefault="00000000" w:rsidP="00FB135D">
      <w:pPr>
        <w:pStyle w:val="TOC2"/>
        <w:rPr>
          <w:rFonts w:ascii="Sto Frutiger 47 Light Cond" w:hAnsi="Sto Frutiger 47 Light Cond"/>
        </w:rPr>
      </w:pPr>
      <w:hyperlink w:anchor="_Toc37162166" w:history="1">
        <w:r w:rsidR="00DA1BE7" w:rsidRPr="00FB135D">
          <w:rPr>
            <w:rStyle w:val="Hyperlink"/>
            <w:rFonts w:ascii="Sto Frutiger 47 Light Cond" w:hAnsi="Sto Frutiger 47 Light Cond"/>
          </w:rPr>
          <w:t>2.7</w:t>
        </w:r>
        <w:r w:rsidR="00DA1BE7" w:rsidRPr="00FB135D">
          <w:rPr>
            <w:rFonts w:ascii="Sto Frutiger 47 Light Cond" w:hAnsi="Sto Frutiger 47 Light Cond"/>
          </w:rPr>
          <w:tab/>
        </w:r>
        <w:r w:rsidR="00DA1BE7" w:rsidRPr="00FB135D">
          <w:rPr>
            <w:rStyle w:val="Hyperlink"/>
            <w:rFonts w:ascii="Sto Frutiger 47 Light Cond" w:hAnsi="Sto Frutiger 47 Light Cond"/>
          </w:rPr>
          <w:t>PANEL CLIPS</w:t>
        </w:r>
        <w:r w:rsidR="00DA1BE7" w:rsidRPr="00FB135D">
          <w:rPr>
            <w:rFonts w:ascii="Sto Frutiger 47 Light Cond" w:hAnsi="Sto Frutiger 47 Light Cond"/>
            <w:webHidden/>
          </w:rPr>
          <w:tab/>
        </w:r>
        <w:r w:rsidR="00DA1BE7" w:rsidRPr="00FB135D">
          <w:rPr>
            <w:rFonts w:ascii="Sto Frutiger 47 Light Cond" w:hAnsi="Sto Frutiger 47 Light Cond"/>
            <w:webHidden/>
          </w:rPr>
          <w:fldChar w:fldCharType="begin"/>
        </w:r>
        <w:r w:rsidR="00DA1BE7" w:rsidRPr="00FB135D">
          <w:rPr>
            <w:rFonts w:ascii="Sto Frutiger 47 Light Cond" w:hAnsi="Sto Frutiger 47 Light Cond"/>
            <w:webHidden/>
          </w:rPr>
          <w:instrText xml:space="preserve"> PAGEREF _Toc37162166 \h </w:instrText>
        </w:r>
        <w:r w:rsidR="00DA1BE7" w:rsidRPr="00FB135D">
          <w:rPr>
            <w:rFonts w:ascii="Sto Frutiger 47 Light Cond" w:hAnsi="Sto Frutiger 47 Light Cond"/>
            <w:webHidden/>
          </w:rPr>
        </w:r>
        <w:r w:rsidR="00DA1BE7" w:rsidRPr="00FB135D">
          <w:rPr>
            <w:rFonts w:ascii="Sto Frutiger 47 Light Cond" w:hAnsi="Sto Frutiger 47 Light Cond"/>
            <w:webHidden/>
          </w:rPr>
          <w:fldChar w:fldCharType="separate"/>
        </w:r>
        <w:r w:rsidR="000A0F4A">
          <w:rPr>
            <w:rFonts w:ascii="Sto Frutiger 47 Light Cond" w:hAnsi="Sto Frutiger 47 Light Cond"/>
            <w:webHidden/>
          </w:rPr>
          <w:t>13</w:t>
        </w:r>
        <w:r w:rsidR="00DA1BE7" w:rsidRPr="00FB135D">
          <w:rPr>
            <w:rFonts w:ascii="Sto Frutiger 47 Light Cond" w:hAnsi="Sto Frutiger 47 Light Cond"/>
            <w:webHidden/>
          </w:rPr>
          <w:fldChar w:fldCharType="end"/>
        </w:r>
      </w:hyperlink>
    </w:p>
    <w:p w14:paraId="5747B1B8" w14:textId="7E09A2D8" w:rsidR="00DA1BE7" w:rsidRPr="00FB135D" w:rsidRDefault="00000000" w:rsidP="00FB135D">
      <w:pPr>
        <w:pStyle w:val="TOC2"/>
        <w:rPr>
          <w:rFonts w:ascii="Sto Frutiger 47 Light Cond" w:hAnsi="Sto Frutiger 47 Light Cond"/>
        </w:rPr>
      </w:pPr>
      <w:hyperlink w:anchor="_Toc37162167" w:history="1">
        <w:r w:rsidR="00DA1BE7" w:rsidRPr="00FB135D">
          <w:rPr>
            <w:rStyle w:val="Hyperlink"/>
            <w:rFonts w:ascii="Sto Frutiger 47 Light Cond" w:hAnsi="Sto Frutiger 47 Light Cond"/>
          </w:rPr>
          <w:t>2.8</w:t>
        </w:r>
        <w:r w:rsidR="00DA1BE7" w:rsidRPr="00FB135D">
          <w:rPr>
            <w:rFonts w:ascii="Sto Frutiger 47 Light Cond" w:hAnsi="Sto Frutiger 47 Light Cond"/>
          </w:rPr>
          <w:tab/>
        </w:r>
        <w:r w:rsidR="00DA1BE7" w:rsidRPr="00FB135D">
          <w:rPr>
            <w:rStyle w:val="Hyperlink"/>
            <w:rFonts w:ascii="Sto Frutiger 47 Light Cond" w:hAnsi="Sto Frutiger 47 Light Cond"/>
          </w:rPr>
          <w:t>CHANNEL ADHESIVE</w:t>
        </w:r>
        <w:r w:rsidR="00DA1BE7" w:rsidRPr="00FB135D">
          <w:rPr>
            <w:rFonts w:ascii="Sto Frutiger 47 Light Cond" w:hAnsi="Sto Frutiger 47 Light Cond"/>
            <w:webHidden/>
          </w:rPr>
          <w:tab/>
        </w:r>
        <w:r w:rsidR="00DA1BE7" w:rsidRPr="00FB135D">
          <w:rPr>
            <w:rFonts w:ascii="Sto Frutiger 47 Light Cond" w:hAnsi="Sto Frutiger 47 Light Cond"/>
            <w:webHidden/>
          </w:rPr>
          <w:fldChar w:fldCharType="begin"/>
        </w:r>
        <w:r w:rsidR="00DA1BE7" w:rsidRPr="00FB135D">
          <w:rPr>
            <w:rFonts w:ascii="Sto Frutiger 47 Light Cond" w:hAnsi="Sto Frutiger 47 Light Cond"/>
            <w:webHidden/>
          </w:rPr>
          <w:instrText xml:space="preserve"> PAGEREF _Toc37162167 \h </w:instrText>
        </w:r>
        <w:r w:rsidR="00DA1BE7" w:rsidRPr="00FB135D">
          <w:rPr>
            <w:rFonts w:ascii="Sto Frutiger 47 Light Cond" w:hAnsi="Sto Frutiger 47 Light Cond"/>
            <w:webHidden/>
          </w:rPr>
        </w:r>
        <w:r w:rsidR="00DA1BE7" w:rsidRPr="00FB135D">
          <w:rPr>
            <w:rFonts w:ascii="Sto Frutiger 47 Light Cond" w:hAnsi="Sto Frutiger 47 Light Cond"/>
            <w:webHidden/>
          </w:rPr>
          <w:fldChar w:fldCharType="separate"/>
        </w:r>
        <w:r w:rsidR="000A0F4A">
          <w:rPr>
            <w:rFonts w:ascii="Sto Frutiger 47 Light Cond" w:hAnsi="Sto Frutiger 47 Light Cond"/>
            <w:webHidden/>
          </w:rPr>
          <w:t>13</w:t>
        </w:r>
        <w:r w:rsidR="00DA1BE7" w:rsidRPr="00FB135D">
          <w:rPr>
            <w:rFonts w:ascii="Sto Frutiger 47 Light Cond" w:hAnsi="Sto Frutiger 47 Light Cond"/>
            <w:webHidden/>
          </w:rPr>
          <w:fldChar w:fldCharType="end"/>
        </w:r>
      </w:hyperlink>
    </w:p>
    <w:p w14:paraId="7479C8F7" w14:textId="254D20FE" w:rsidR="00DA1BE7" w:rsidRPr="00FB135D" w:rsidRDefault="00000000" w:rsidP="00FB135D">
      <w:pPr>
        <w:pStyle w:val="TOC2"/>
        <w:rPr>
          <w:rFonts w:ascii="Sto Frutiger 47 Light Cond" w:hAnsi="Sto Frutiger 47 Light Cond"/>
        </w:rPr>
      </w:pPr>
      <w:hyperlink w:anchor="_Toc37162168" w:history="1">
        <w:r w:rsidR="00DA1BE7" w:rsidRPr="00FB135D">
          <w:rPr>
            <w:rStyle w:val="Hyperlink"/>
            <w:rFonts w:ascii="Sto Frutiger 47 Light Cond" w:hAnsi="Sto Frutiger 47 Light Cond"/>
          </w:rPr>
          <w:t>2.9</w:t>
        </w:r>
        <w:r w:rsidR="00DA1BE7" w:rsidRPr="00FB135D">
          <w:rPr>
            <w:rFonts w:ascii="Sto Frutiger 47 Light Cond" w:hAnsi="Sto Frutiger 47 Light Cond"/>
          </w:rPr>
          <w:tab/>
        </w:r>
        <w:r w:rsidR="00DA1BE7" w:rsidRPr="00FB135D">
          <w:rPr>
            <w:rStyle w:val="Hyperlink"/>
            <w:rFonts w:ascii="Sto Frutiger 47 Light Cond" w:hAnsi="Sto Frutiger 47 Light Cond"/>
          </w:rPr>
          <w:t>BASE COAT</w:t>
        </w:r>
        <w:r w:rsidR="00DA1BE7" w:rsidRPr="00FB135D">
          <w:rPr>
            <w:rFonts w:ascii="Sto Frutiger 47 Light Cond" w:hAnsi="Sto Frutiger 47 Light Cond"/>
            <w:webHidden/>
          </w:rPr>
          <w:tab/>
        </w:r>
        <w:r w:rsidR="00DA1BE7" w:rsidRPr="00FB135D">
          <w:rPr>
            <w:rFonts w:ascii="Sto Frutiger 47 Light Cond" w:hAnsi="Sto Frutiger 47 Light Cond"/>
            <w:webHidden/>
          </w:rPr>
          <w:fldChar w:fldCharType="begin"/>
        </w:r>
        <w:r w:rsidR="00DA1BE7" w:rsidRPr="00FB135D">
          <w:rPr>
            <w:rFonts w:ascii="Sto Frutiger 47 Light Cond" w:hAnsi="Sto Frutiger 47 Light Cond"/>
            <w:webHidden/>
          </w:rPr>
          <w:instrText xml:space="preserve"> PAGEREF _Toc37162168 \h </w:instrText>
        </w:r>
        <w:r w:rsidR="00DA1BE7" w:rsidRPr="00FB135D">
          <w:rPr>
            <w:rFonts w:ascii="Sto Frutiger 47 Light Cond" w:hAnsi="Sto Frutiger 47 Light Cond"/>
            <w:webHidden/>
          </w:rPr>
        </w:r>
        <w:r w:rsidR="00DA1BE7" w:rsidRPr="00FB135D">
          <w:rPr>
            <w:rFonts w:ascii="Sto Frutiger 47 Light Cond" w:hAnsi="Sto Frutiger 47 Light Cond"/>
            <w:webHidden/>
          </w:rPr>
          <w:fldChar w:fldCharType="separate"/>
        </w:r>
        <w:r w:rsidR="000A0F4A">
          <w:rPr>
            <w:rFonts w:ascii="Sto Frutiger 47 Light Cond" w:hAnsi="Sto Frutiger 47 Light Cond"/>
            <w:webHidden/>
          </w:rPr>
          <w:t>14</w:t>
        </w:r>
        <w:r w:rsidR="00DA1BE7" w:rsidRPr="00FB135D">
          <w:rPr>
            <w:rFonts w:ascii="Sto Frutiger 47 Light Cond" w:hAnsi="Sto Frutiger 47 Light Cond"/>
            <w:webHidden/>
          </w:rPr>
          <w:fldChar w:fldCharType="end"/>
        </w:r>
      </w:hyperlink>
    </w:p>
    <w:p w14:paraId="7F1FA5DC" w14:textId="20EE2096" w:rsidR="00DA1BE7" w:rsidRPr="00FB135D" w:rsidRDefault="00000000" w:rsidP="00FB135D">
      <w:pPr>
        <w:pStyle w:val="TOC2"/>
        <w:rPr>
          <w:rFonts w:ascii="Sto Frutiger 47 Light Cond" w:hAnsi="Sto Frutiger 47 Light Cond"/>
        </w:rPr>
      </w:pPr>
      <w:hyperlink w:anchor="_Toc37162169" w:history="1">
        <w:r w:rsidR="00DA1BE7" w:rsidRPr="00FB135D">
          <w:rPr>
            <w:rStyle w:val="Hyperlink"/>
            <w:rFonts w:ascii="Sto Frutiger 47 Light Cond" w:hAnsi="Sto Frutiger 47 Light Cond"/>
          </w:rPr>
          <w:t>2.10</w:t>
        </w:r>
        <w:r w:rsidR="00DA1BE7" w:rsidRPr="00FB135D">
          <w:rPr>
            <w:rFonts w:ascii="Sto Frutiger 47 Light Cond" w:hAnsi="Sto Frutiger 47 Light Cond"/>
          </w:rPr>
          <w:tab/>
        </w:r>
        <w:r w:rsidR="00DA1BE7" w:rsidRPr="00FB135D">
          <w:rPr>
            <w:rStyle w:val="Hyperlink"/>
            <w:rFonts w:ascii="Sto Frutiger 47 Light Cond" w:hAnsi="Sto Frutiger 47 Light Cond"/>
          </w:rPr>
          <w:t>REINFORCING MESHES</w:t>
        </w:r>
        <w:r w:rsidR="00DA1BE7" w:rsidRPr="00FB135D">
          <w:rPr>
            <w:rFonts w:ascii="Sto Frutiger 47 Light Cond" w:hAnsi="Sto Frutiger 47 Light Cond"/>
            <w:webHidden/>
          </w:rPr>
          <w:tab/>
        </w:r>
        <w:r w:rsidR="00DA1BE7" w:rsidRPr="00FB135D">
          <w:rPr>
            <w:rFonts w:ascii="Sto Frutiger 47 Light Cond" w:hAnsi="Sto Frutiger 47 Light Cond"/>
            <w:webHidden/>
          </w:rPr>
          <w:fldChar w:fldCharType="begin"/>
        </w:r>
        <w:r w:rsidR="00DA1BE7" w:rsidRPr="00FB135D">
          <w:rPr>
            <w:rFonts w:ascii="Sto Frutiger 47 Light Cond" w:hAnsi="Sto Frutiger 47 Light Cond"/>
            <w:webHidden/>
          </w:rPr>
          <w:instrText xml:space="preserve"> PAGEREF _Toc37162169 \h </w:instrText>
        </w:r>
        <w:r w:rsidR="00DA1BE7" w:rsidRPr="00FB135D">
          <w:rPr>
            <w:rFonts w:ascii="Sto Frutiger 47 Light Cond" w:hAnsi="Sto Frutiger 47 Light Cond"/>
            <w:webHidden/>
          </w:rPr>
        </w:r>
        <w:r w:rsidR="00DA1BE7" w:rsidRPr="00FB135D">
          <w:rPr>
            <w:rFonts w:ascii="Sto Frutiger 47 Light Cond" w:hAnsi="Sto Frutiger 47 Light Cond"/>
            <w:webHidden/>
          </w:rPr>
          <w:fldChar w:fldCharType="separate"/>
        </w:r>
        <w:r w:rsidR="000A0F4A">
          <w:rPr>
            <w:rFonts w:ascii="Sto Frutiger 47 Light Cond" w:hAnsi="Sto Frutiger 47 Light Cond"/>
            <w:webHidden/>
          </w:rPr>
          <w:t>14</w:t>
        </w:r>
        <w:r w:rsidR="00DA1BE7" w:rsidRPr="00FB135D">
          <w:rPr>
            <w:rFonts w:ascii="Sto Frutiger 47 Light Cond" w:hAnsi="Sto Frutiger 47 Light Cond"/>
            <w:webHidden/>
          </w:rPr>
          <w:fldChar w:fldCharType="end"/>
        </w:r>
      </w:hyperlink>
    </w:p>
    <w:p w14:paraId="7C2AEC1E" w14:textId="3B15B40C" w:rsidR="00DA1BE7" w:rsidRPr="00FB135D" w:rsidRDefault="00000000" w:rsidP="00FB135D">
      <w:pPr>
        <w:pStyle w:val="TOC2"/>
        <w:rPr>
          <w:rFonts w:ascii="Sto Frutiger 47 Light Cond" w:hAnsi="Sto Frutiger 47 Light Cond"/>
        </w:rPr>
      </w:pPr>
      <w:hyperlink w:anchor="_Toc37162170" w:history="1">
        <w:r w:rsidR="00DA1BE7" w:rsidRPr="00FB135D">
          <w:rPr>
            <w:rStyle w:val="Hyperlink"/>
            <w:rFonts w:ascii="Sto Frutiger 47 Light Cond" w:hAnsi="Sto Frutiger 47 Light Cond"/>
          </w:rPr>
          <w:t>2.11</w:t>
        </w:r>
        <w:r w:rsidR="00DA1BE7" w:rsidRPr="00FB135D">
          <w:rPr>
            <w:rFonts w:ascii="Sto Frutiger 47 Light Cond" w:hAnsi="Sto Frutiger 47 Light Cond"/>
          </w:rPr>
          <w:tab/>
        </w:r>
        <w:r w:rsidR="00DA1BE7" w:rsidRPr="00FB135D">
          <w:rPr>
            <w:rStyle w:val="Hyperlink"/>
            <w:rFonts w:ascii="Sto Frutiger 47 Light Cond" w:hAnsi="Sto Frutiger 47 Light Cond"/>
          </w:rPr>
          <w:t>PRIMER</w:t>
        </w:r>
        <w:r w:rsidR="00DA1BE7" w:rsidRPr="00FB135D">
          <w:rPr>
            <w:rFonts w:ascii="Sto Frutiger 47 Light Cond" w:hAnsi="Sto Frutiger 47 Light Cond"/>
            <w:webHidden/>
          </w:rPr>
          <w:tab/>
        </w:r>
        <w:r w:rsidR="00DA1BE7" w:rsidRPr="00FB135D">
          <w:rPr>
            <w:rFonts w:ascii="Sto Frutiger 47 Light Cond" w:hAnsi="Sto Frutiger 47 Light Cond"/>
            <w:webHidden/>
          </w:rPr>
          <w:fldChar w:fldCharType="begin"/>
        </w:r>
        <w:r w:rsidR="00DA1BE7" w:rsidRPr="00FB135D">
          <w:rPr>
            <w:rFonts w:ascii="Sto Frutiger 47 Light Cond" w:hAnsi="Sto Frutiger 47 Light Cond"/>
            <w:webHidden/>
          </w:rPr>
          <w:instrText xml:space="preserve"> PAGEREF _Toc37162170 \h </w:instrText>
        </w:r>
        <w:r w:rsidR="00DA1BE7" w:rsidRPr="00FB135D">
          <w:rPr>
            <w:rFonts w:ascii="Sto Frutiger 47 Light Cond" w:hAnsi="Sto Frutiger 47 Light Cond"/>
            <w:webHidden/>
          </w:rPr>
        </w:r>
        <w:r w:rsidR="00DA1BE7" w:rsidRPr="00FB135D">
          <w:rPr>
            <w:rFonts w:ascii="Sto Frutiger 47 Light Cond" w:hAnsi="Sto Frutiger 47 Light Cond"/>
            <w:webHidden/>
          </w:rPr>
          <w:fldChar w:fldCharType="separate"/>
        </w:r>
        <w:r w:rsidR="000A0F4A">
          <w:rPr>
            <w:rFonts w:ascii="Sto Frutiger 47 Light Cond" w:hAnsi="Sto Frutiger 47 Light Cond"/>
            <w:webHidden/>
          </w:rPr>
          <w:t>15</w:t>
        </w:r>
        <w:r w:rsidR="00DA1BE7" w:rsidRPr="00FB135D">
          <w:rPr>
            <w:rFonts w:ascii="Sto Frutiger 47 Light Cond" w:hAnsi="Sto Frutiger 47 Light Cond"/>
            <w:webHidden/>
          </w:rPr>
          <w:fldChar w:fldCharType="end"/>
        </w:r>
      </w:hyperlink>
    </w:p>
    <w:p w14:paraId="15B13D34" w14:textId="50E244BE" w:rsidR="00DA1BE7" w:rsidRPr="00FB135D" w:rsidRDefault="00000000" w:rsidP="00FB135D">
      <w:pPr>
        <w:pStyle w:val="TOC2"/>
        <w:rPr>
          <w:rFonts w:ascii="Sto Frutiger 47 Light Cond" w:hAnsi="Sto Frutiger 47 Light Cond"/>
        </w:rPr>
      </w:pPr>
      <w:hyperlink w:anchor="_Toc37162171" w:history="1">
        <w:r w:rsidR="00DA1BE7" w:rsidRPr="00FB135D">
          <w:rPr>
            <w:rStyle w:val="Hyperlink"/>
            <w:rFonts w:ascii="Sto Frutiger 47 Light Cond" w:hAnsi="Sto Frutiger 47 Light Cond"/>
          </w:rPr>
          <w:t>2.12</w:t>
        </w:r>
        <w:r w:rsidR="00DA1BE7" w:rsidRPr="00FB135D">
          <w:rPr>
            <w:rFonts w:ascii="Sto Frutiger 47 Light Cond" w:hAnsi="Sto Frutiger 47 Light Cond"/>
          </w:rPr>
          <w:tab/>
        </w:r>
        <w:r w:rsidR="00DA1BE7" w:rsidRPr="00FB135D">
          <w:rPr>
            <w:rStyle w:val="Hyperlink"/>
            <w:rFonts w:ascii="Sto Frutiger 47 Light Cond" w:hAnsi="Sto Frutiger 47 Light Cond"/>
          </w:rPr>
          <w:t>FINISH COAT</w:t>
        </w:r>
        <w:r w:rsidR="00DA1BE7" w:rsidRPr="00FB135D">
          <w:rPr>
            <w:rFonts w:ascii="Sto Frutiger 47 Light Cond" w:hAnsi="Sto Frutiger 47 Light Cond"/>
            <w:webHidden/>
          </w:rPr>
          <w:tab/>
        </w:r>
        <w:r w:rsidR="00DA1BE7" w:rsidRPr="00FB135D">
          <w:rPr>
            <w:rFonts w:ascii="Sto Frutiger 47 Light Cond" w:hAnsi="Sto Frutiger 47 Light Cond"/>
            <w:webHidden/>
          </w:rPr>
          <w:fldChar w:fldCharType="begin"/>
        </w:r>
        <w:r w:rsidR="00DA1BE7" w:rsidRPr="00FB135D">
          <w:rPr>
            <w:rFonts w:ascii="Sto Frutiger 47 Light Cond" w:hAnsi="Sto Frutiger 47 Light Cond"/>
            <w:webHidden/>
          </w:rPr>
          <w:instrText xml:space="preserve"> PAGEREF _Toc37162171 \h </w:instrText>
        </w:r>
        <w:r w:rsidR="00DA1BE7" w:rsidRPr="00FB135D">
          <w:rPr>
            <w:rFonts w:ascii="Sto Frutiger 47 Light Cond" w:hAnsi="Sto Frutiger 47 Light Cond"/>
            <w:webHidden/>
          </w:rPr>
        </w:r>
        <w:r w:rsidR="00DA1BE7" w:rsidRPr="00FB135D">
          <w:rPr>
            <w:rFonts w:ascii="Sto Frutiger 47 Light Cond" w:hAnsi="Sto Frutiger 47 Light Cond"/>
            <w:webHidden/>
          </w:rPr>
          <w:fldChar w:fldCharType="separate"/>
        </w:r>
        <w:r w:rsidR="000A0F4A">
          <w:rPr>
            <w:rFonts w:ascii="Sto Frutiger 47 Light Cond" w:hAnsi="Sto Frutiger 47 Light Cond"/>
            <w:webHidden/>
          </w:rPr>
          <w:t>15</w:t>
        </w:r>
        <w:r w:rsidR="00DA1BE7" w:rsidRPr="00FB135D">
          <w:rPr>
            <w:rFonts w:ascii="Sto Frutiger 47 Light Cond" w:hAnsi="Sto Frutiger 47 Light Cond"/>
            <w:webHidden/>
          </w:rPr>
          <w:fldChar w:fldCharType="end"/>
        </w:r>
      </w:hyperlink>
    </w:p>
    <w:p w14:paraId="4B85A292" w14:textId="6790E2ED" w:rsidR="00DA1BE7" w:rsidRPr="00FB135D" w:rsidRDefault="00000000" w:rsidP="00FB135D">
      <w:pPr>
        <w:pStyle w:val="TOC2"/>
        <w:rPr>
          <w:rFonts w:ascii="Sto Frutiger 47 Light Cond" w:hAnsi="Sto Frutiger 47 Light Cond"/>
        </w:rPr>
      </w:pPr>
      <w:hyperlink w:anchor="_Toc37162172" w:history="1">
        <w:r w:rsidR="00DA1BE7" w:rsidRPr="00FB135D">
          <w:rPr>
            <w:rStyle w:val="Hyperlink"/>
            <w:rFonts w:ascii="Sto Frutiger 47 Light Cond" w:hAnsi="Sto Frutiger 47 Light Cond"/>
          </w:rPr>
          <w:t>2.13</w:t>
        </w:r>
        <w:r w:rsidR="00DA1BE7" w:rsidRPr="00FB135D">
          <w:rPr>
            <w:rFonts w:ascii="Sto Frutiger 47 Light Cond" w:hAnsi="Sto Frutiger 47 Light Cond"/>
          </w:rPr>
          <w:tab/>
        </w:r>
        <w:r w:rsidR="00DA1BE7" w:rsidRPr="00FB135D">
          <w:rPr>
            <w:rStyle w:val="Hyperlink"/>
            <w:rFonts w:ascii="Sto Frutiger 47 Light Cond" w:hAnsi="Sto Frutiger 47 Light Cond"/>
          </w:rPr>
          <w:t>JOB MIXED INGREDIENTS</w:t>
        </w:r>
        <w:r w:rsidR="00DA1BE7" w:rsidRPr="00FB135D">
          <w:rPr>
            <w:rFonts w:ascii="Sto Frutiger 47 Light Cond" w:hAnsi="Sto Frutiger 47 Light Cond"/>
            <w:webHidden/>
          </w:rPr>
          <w:tab/>
        </w:r>
        <w:r w:rsidR="00DA1BE7" w:rsidRPr="00FB135D">
          <w:rPr>
            <w:rFonts w:ascii="Sto Frutiger 47 Light Cond" w:hAnsi="Sto Frutiger 47 Light Cond"/>
            <w:webHidden/>
          </w:rPr>
          <w:fldChar w:fldCharType="begin"/>
        </w:r>
        <w:r w:rsidR="00DA1BE7" w:rsidRPr="00FB135D">
          <w:rPr>
            <w:rFonts w:ascii="Sto Frutiger 47 Light Cond" w:hAnsi="Sto Frutiger 47 Light Cond"/>
            <w:webHidden/>
          </w:rPr>
          <w:instrText xml:space="preserve"> PAGEREF _Toc37162172 \h </w:instrText>
        </w:r>
        <w:r w:rsidR="00DA1BE7" w:rsidRPr="00FB135D">
          <w:rPr>
            <w:rFonts w:ascii="Sto Frutiger 47 Light Cond" w:hAnsi="Sto Frutiger 47 Light Cond"/>
            <w:webHidden/>
          </w:rPr>
        </w:r>
        <w:r w:rsidR="00DA1BE7" w:rsidRPr="00FB135D">
          <w:rPr>
            <w:rFonts w:ascii="Sto Frutiger 47 Light Cond" w:hAnsi="Sto Frutiger 47 Light Cond"/>
            <w:webHidden/>
          </w:rPr>
          <w:fldChar w:fldCharType="separate"/>
        </w:r>
        <w:r w:rsidR="000A0F4A">
          <w:rPr>
            <w:rFonts w:ascii="Sto Frutiger 47 Light Cond" w:hAnsi="Sto Frutiger 47 Light Cond"/>
            <w:webHidden/>
          </w:rPr>
          <w:t>15</w:t>
        </w:r>
        <w:r w:rsidR="00DA1BE7" w:rsidRPr="00FB135D">
          <w:rPr>
            <w:rFonts w:ascii="Sto Frutiger 47 Light Cond" w:hAnsi="Sto Frutiger 47 Light Cond"/>
            <w:webHidden/>
          </w:rPr>
          <w:fldChar w:fldCharType="end"/>
        </w:r>
      </w:hyperlink>
    </w:p>
    <w:p w14:paraId="60BA9B18" w14:textId="1242804C" w:rsidR="00DA1BE7" w:rsidRPr="00FB135D" w:rsidRDefault="00000000" w:rsidP="00FB135D">
      <w:pPr>
        <w:pStyle w:val="TOC2"/>
        <w:rPr>
          <w:rFonts w:ascii="Sto Frutiger 47 Light Cond" w:hAnsi="Sto Frutiger 47 Light Cond"/>
        </w:rPr>
      </w:pPr>
      <w:hyperlink w:anchor="_Toc37162173" w:history="1">
        <w:r w:rsidR="00DA1BE7" w:rsidRPr="00FB135D">
          <w:rPr>
            <w:rStyle w:val="Hyperlink"/>
            <w:rFonts w:ascii="Sto Frutiger 47 Light Cond" w:hAnsi="Sto Frutiger 47 Light Cond"/>
          </w:rPr>
          <w:t>2.14</w:t>
        </w:r>
        <w:r w:rsidR="00DA1BE7" w:rsidRPr="00FB135D">
          <w:rPr>
            <w:rFonts w:ascii="Sto Frutiger 47 Light Cond" w:hAnsi="Sto Frutiger 47 Light Cond"/>
          </w:rPr>
          <w:tab/>
        </w:r>
        <w:r w:rsidR="00DA1BE7" w:rsidRPr="00FB135D">
          <w:rPr>
            <w:rStyle w:val="Hyperlink"/>
            <w:rFonts w:ascii="Sto Frutiger 47 Light Cond" w:hAnsi="Sto Frutiger 47 Light Cond"/>
          </w:rPr>
          <w:t>MIXING</w:t>
        </w:r>
        <w:r w:rsidR="00DA1BE7" w:rsidRPr="00FB135D">
          <w:rPr>
            <w:rFonts w:ascii="Sto Frutiger 47 Light Cond" w:hAnsi="Sto Frutiger 47 Light Cond"/>
            <w:webHidden/>
          </w:rPr>
          <w:tab/>
        </w:r>
        <w:r w:rsidR="00DA1BE7" w:rsidRPr="00FB135D">
          <w:rPr>
            <w:rFonts w:ascii="Sto Frutiger 47 Light Cond" w:hAnsi="Sto Frutiger 47 Light Cond"/>
            <w:webHidden/>
          </w:rPr>
          <w:fldChar w:fldCharType="begin"/>
        </w:r>
        <w:r w:rsidR="00DA1BE7" w:rsidRPr="00FB135D">
          <w:rPr>
            <w:rFonts w:ascii="Sto Frutiger 47 Light Cond" w:hAnsi="Sto Frutiger 47 Light Cond"/>
            <w:webHidden/>
          </w:rPr>
          <w:instrText xml:space="preserve"> PAGEREF _Toc37162173 \h </w:instrText>
        </w:r>
        <w:r w:rsidR="00DA1BE7" w:rsidRPr="00FB135D">
          <w:rPr>
            <w:rFonts w:ascii="Sto Frutiger 47 Light Cond" w:hAnsi="Sto Frutiger 47 Light Cond"/>
            <w:webHidden/>
          </w:rPr>
        </w:r>
        <w:r w:rsidR="00DA1BE7" w:rsidRPr="00FB135D">
          <w:rPr>
            <w:rFonts w:ascii="Sto Frutiger 47 Light Cond" w:hAnsi="Sto Frutiger 47 Light Cond"/>
            <w:webHidden/>
          </w:rPr>
          <w:fldChar w:fldCharType="separate"/>
        </w:r>
        <w:r w:rsidR="000A0F4A">
          <w:rPr>
            <w:rFonts w:ascii="Sto Frutiger 47 Light Cond" w:hAnsi="Sto Frutiger 47 Light Cond"/>
            <w:webHidden/>
          </w:rPr>
          <w:t>15</w:t>
        </w:r>
        <w:r w:rsidR="00DA1BE7" w:rsidRPr="00FB135D">
          <w:rPr>
            <w:rFonts w:ascii="Sto Frutiger 47 Light Cond" w:hAnsi="Sto Frutiger 47 Light Cond"/>
            <w:webHidden/>
          </w:rPr>
          <w:fldChar w:fldCharType="end"/>
        </w:r>
      </w:hyperlink>
    </w:p>
    <w:p w14:paraId="71DCE2AC" w14:textId="77833B0C" w:rsidR="00DA1BE7" w:rsidRPr="00FB135D" w:rsidRDefault="00000000" w:rsidP="00FB135D">
      <w:pPr>
        <w:pStyle w:val="TOC1"/>
        <w:rPr>
          <w:szCs w:val="22"/>
        </w:rPr>
      </w:pPr>
      <w:hyperlink w:anchor="_Toc37162174" w:history="1">
        <w:r w:rsidR="00DA1BE7" w:rsidRPr="00FB135D">
          <w:rPr>
            <w:rStyle w:val="Hyperlink"/>
            <w:b w:val="0"/>
            <w:bCs/>
          </w:rPr>
          <w:t>PART 3</w:t>
        </w:r>
        <w:r w:rsidR="00DA1BE7" w:rsidRPr="00FB135D">
          <w:rPr>
            <w:szCs w:val="22"/>
          </w:rPr>
          <w:tab/>
        </w:r>
        <w:r w:rsidR="00DA1BE7" w:rsidRPr="00FB135D">
          <w:rPr>
            <w:rStyle w:val="Hyperlink"/>
            <w:b w:val="0"/>
            <w:bCs/>
          </w:rPr>
          <w:t>EXECUTION</w:t>
        </w:r>
        <w:r w:rsidR="00DA1BE7" w:rsidRPr="00FB135D">
          <w:rPr>
            <w:webHidden/>
          </w:rPr>
          <w:tab/>
        </w:r>
        <w:r w:rsidR="00DA1BE7" w:rsidRPr="00FB135D">
          <w:rPr>
            <w:webHidden/>
          </w:rPr>
          <w:fldChar w:fldCharType="begin"/>
        </w:r>
        <w:r w:rsidR="00DA1BE7" w:rsidRPr="00FB135D">
          <w:rPr>
            <w:webHidden/>
          </w:rPr>
          <w:instrText xml:space="preserve"> PAGEREF _Toc37162174 \h </w:instrText>
        </w:r>
        <w:r w:rsidR="00DA1BE7" w:rsidRPr="00FB135D">
          <w:rPr>
            <w:webHidden/>
          </w:rPr>
        </w:r>
        <w:r w:rsidR="00DA1BE7" w:rsidRPr="00FB135D">
          <w:rPr>
            <w:webHidden/>
          </w:rPr>
          <w:fldChar w:fldCharType="separate"/>
        </w:r>
        <w:r w:rsidR="000A0F4A">
          <w:rPr>
            <w:webHidden/>
          </w:rPr>
          <w:t>16</w:t>
        </w:r>
        <w:r w:rsidR="00DA1BE7" w:rsidRPr="00FB135D">
          <w:rPr>
            <w:webHidden/>
          </w:rPr>
          <w:fldChar w:fldCharType="end"/>
        </w:r>
      </w:hyperlink>
    </w:p>
    <w:p w14:paraId="41F0E376" w14:textId="5BDF1D9D" w:rsidR="00DA1BE7" w:rsidRPr="00FB135D" w:rsidRDefault="00000000" w:rsidP="00FB135D">
      <w:pPr>
        <w:pStyle w:val="TOC2"/>
        <w:rPr>
          <w:rFonts w:ascii="Sto Frutiger 47 Light Cond" w:hAnsi="Sto Frutiger 47 Light Cond"/>
        </w:rPr>
      </w:pPr>
      <w:hyperlink w:anchor="_Toc37162175" w:history="1">
        <w:r w:rsidR="00DA1BE7" w:rsidRPr="00FB135D">
          <w:rPr>
            <w:rStyle w:val="Hyperlink"/>
            <w:rFonts w:ascii="Sto Frutiger 47 Light Cond" w:hAnsi="Sto Frutiger 47 Light Cond"/>
          </w:rPr>
          <w:t>3.1</w:t>
        </w:r>
        <w:r w:rsidR="00DA1BE7" w:rsidRPr="00FB135D">
          <w:rPr>
            <w:rFonts w:ascii="Sto Frutiger 47 Light Cond" w:hAnsi="Sto Frutiger 47 Light Cond"/>
          </w:rPr>
          <w:tab/>
        </w:r>
        <w:r w:rsidR="00DA1BE7" w:rsidRPr="00FB135D">
          <w:rPr>
            <w:rStyle w:val="Hyperlink"/>
            <w:rFonts w:ascii="Sto Frutiger 47 Light Cond" w:hAnsi="Sto Frutiger 47 Light Cond"/>
          </w:rPr>
          <w:t>ACCEPTABLE INSTALLERS</w:t>
        </w:r>
        <w:r w:rsidR="00DA1BE7" w:rsidRPr="00FB135D">
          <w:rPr>
            <w:rFonts w:ascii="Sto Frutiger 47 Light Cond" w:hAnsi="Sto Frutiger 47 Light Cond"/>
            <w:webHidden/>
          </w:rPr>
          <w:tab/>
        </w:r>
        <w:r w:rsidR="00DA1BE7" w:rsidRPr="00FB135D">
          <w:rPr>
            <w:rFonts w:ascii="Sto Frutiger 47 Light Cond" w:hAnsi="Sto Frutiger 47 Light Cond"/>
            <w:webHidden/>
          </w:rPr>
          <w:fldChar w:fldCharType="begin"/>
        </w:r>
        <w:r w:rsidR="00DA1BE7" w:rsidRPr="00FB135D">
          <w:rPr>
            <w:rFonts w:ascii="Sto Frutiger 47 Light Cond" w:hAnsi="Sto Frutiger 47 Light Cond"/>
            <w:webHidden/>
          </w:rPr>
          <w:instrText xml:space="preserve"> PAGEREF _Toc37162175 \h </w:instrText>
        </w:r>
        <w:r w:rsidR="00DA1BE7" w:rsidRPr="00FB135D">
          <w:rPr>
            <w:rFonts w:ascii="Sto Frutiger 47 Light Cond" w:hAnsi="Sto Frutiger 47 Light Cond"/>
            <w:webHidden/>
          </w:rPr>
        </w:r>
        <w:r w:rsidR="00DA1BE7" w:rsidRPr="00FB135D">
          <w:rPr>
            <w:rFonts w:ascii="Sto Frutiger 47 Light Cond" w:hAnsi="Sto Frutiger 47 Light Cond"/>
            <w:webHidden/>
          </w:rPr>
          <w:fldChar w:fldCharType="separate"/>
        </w:r>
        <w:r w:rsidR="000A0F4A">
          <w:rPr>
            <w:rFonts w:ascii="Sto Frutiger 47 Light Cond" w:hAnsi="Sto Frutiger 47 Light Cond"/>
            <w:webHidden/>
          </w:rPr>
          <w:t>16</w:t>
        </w:r>
        <w:r w:rsidR="00DA1BE7" w:rsidRPr="00FB135D">
          <w:rPr>
            <w:rFonts w:ascii="Sto Frutiger 47 Light Cond" w:hAnsi="Sto Frutiger 47 Light Cond"/>
            <w:webHidden/>
          </w:rPr>
          <w:fldChar w:fldCharType="end"/>
        </w:r>
      </w:hyperlink>
    </w:p>
    <w:p w14:paraId="5152ECD3" w14:textId="5B16B531" w:rsidR="00DA1BE7" w:rsidRPr="00FB135D" w:rsidRDefault="00000000" w:rsidP="00FB135D">
      <w:pPr>
        <w:pStyle w:val="TOC2"/>
        <w:rPr>
          <w:rFonts w:ascii="Sto Frutiger 47 Light Cond" w:hAnsi="Sto Frutiger 47 Light Cond"/>
        </w:rPr>
      </w:pPr>
      <w:hyperlink w:anchor="_Toc37162176" w:history="1">
        <w:r w:rsidR="00DA1BE7" w:rsidRPr="00FB135D">
          <w:rPr>
            <w:rStyle w:val="Hyperlink"/>
            <w:rFonts w:ascii="Sto Frutiger 47 Light Cond" w:hAnsi="Sto Frutiger 47 Light Cond"/>
          </w:rPr>
          <w:t>3.2</w:t>
        </w:r>
        <w:r w:rsidR="00DA1BE7" w:rsidRPr="00FB135D">
          <w:rPr>
            <w:rFonts w:ascii="Sto Frutiger 47 Light Cond" w:hAnsi="Sto Frutiger 47 Light Cond"/>
          </w:rPr>
          <w:tab/>
        </w:r>
        <w:r w:rsidR="00DA1BE7" w:rsidRPr="00FB135D">
          <w:rPr>
            <w:rStyle w:val="Hyperlink"/>
            <w:rFonts w:ascii="Sto Frutiger 47 Light Cond" w:hAnsi="Sto Frutiger 47 Light Cond"/>
          </w:rPr>
          <w:t>EXAMINATION</w:t>
        </w:r>
        <w:r w:rsidR="00DA1BE7" w:rsidRPr="00FB135D">
          <w:rPr>
            <w:rFonts w:ascii="Sto Frutiger 47 Light Cond" w:hAnsi="Sto Frutiger 47 Light Cond"/>
            <w:webHidden/>
          </w:rPr>
          <w:tab/>
        </w:r>
        <w:r w:rsidR="00DA1BE7" w:rsidRPr="00FB135D">
          <w:rPr>
            <w:rFonts w:ascii="Sto Frutiger 47 Light Cond" w:hAnsi="Sto Frutiger 47 Light Cond"/>
            <w:webHidden/>
          </w:rPr>
          <w:fldChar w:fldCharType="begin"/>
        </w:r>
        <w:r w:rsidR="00DA1BE7" w:rsidRPr="00FB135D">
          <w:rPr>
            <w:rFonts w:ascii="Sto Frutiger 47 Light Cond" w:hAnsi="Sto Frutiger 47 Light Cond"/>
            <w:webHidden/>
          </w:rPr>
          <w:instrText xml:space="preserve"> PAGEREF _Toc37162176 \h </w:instrText>
        </w:r>
        <w:r w:rsidR="00DA1BE7" w:rsidRPr="00FB135D">
          <w:rPr>
            <w:rFonts w:ascii="Sto Frutiger 47 Light Cond" w:hAnsi="Sto Frutiger 47 Light Cond"/>
            <w:webHidden/>
          </w:rPr>
        </w:r>
        <w:r w:rsidR="00DA1BE7" w:rsidRPr="00FB135D">
          <w:rPr>
            <w:rFonts w:ascii="Sto Frutiger 47 Light Cond" w:hAnsi="Sto Frutiger 47 Light Cond"/>
            <w:webHidden/>
          </w:rPr>
          <w:fldChar w:fldCharType="separate"/>
        </w:r>
        <w:r w:rsidR="000A0F4A">
          <w:rPr>
            <w:rFonts w:ascii="Sto Frutiger 47 Light Cond" w:hAnsi="Sto Frutiger 47 Light Cond"/>
            <w:webHidden/>
          </w:rPr>
          <w:t>16</w:t>
        </w:r>
        <w:r w:rsidR="00DA1BE7" w:rsidRPr="00FB135D">
          <w:rPr>
            <w:rFonts w:ascii="Sto Frutiger 47 Light Cond" w:hAnsi="Sto Frutiger 47 Light Cond"/>
            <w:webHidden/>
          </w:rPr>
          <w:fldChar w:fldCharType="end"/>
        </w:r>
      </w:hyperlink>
    </w:p>
    <w:p w14:paraId="75543503" w14:textId="4539039C" w:rsidR="00DA1BE7" w:rsidRPr="00FB135D" w:rsidRDefault="00000000" w:rsidP="00FB135D">
      <w:pPr>
        <w:pStyle w:val="TOC2"/>
        <w:rPr>
          <w:rFonts w:ascii="Sto Frutiger 47 Light Cond" w:hAnsi="Sto Frutiger 47 Light Cond"/>
        </w:rPr>
      </w:pPr>
      <w:hyperlink w:anchor="_Toc37162177" w:history="1">
        <w:r w:rsidR="00DA1BE7" w:rsidRPr="00FB135D">
          <w:rPr>
            <w:rStyle w:val="Hyperlink"/>
            <w:rFonts w:ascii="Sto Frutiger 47 Light Cond" w:hAnsi="Sto Frutiger 47 Light Cond"/>
          </w:rPr>
          <w:t>3.3</w:t>
        </w:r>
        <w:r w:rsidR="00DA1BE7" w:rsidRPr="00FB135D">
          <w:rPr>
            <w:rFonts w:ascii="Sto Frutiger 47 Light Cond" w:hAnsi="Sto Frutiger 47 Light Cond"/>
          </w:rPr>
          <w:tab/>
        </w:r>
        <w:r w:rsidR="00DA1BE7" w:rsidRPr="00FB135D">
          <w:rPr>
            <w:rStyle w:val="Hyperlink"/>
            <w:rFonts w:ascii="Sto Frutiger 47 Light Cond" w:hAnsi="Sto Frutiger 47 Light Cond"/>
          </w:rPr>
          <w:t>SURFACE PREPARATION</w:t>
        </w:r>
        <w:r w:rsidR="00DA1BE7" w:rsidRPr="00FB135D">
          <w:rPr>
            <w:rFonts w:ascii="Sto Frutiger 47 Light Cond" w:hAnsi="Sto Frutiger 47 Light Cond"/>
            <w:webHidden/>
          </w:rPr>
          <w:tab/>
        </w:r>
        <w:r w:rsidR="00DA1BE7" w:rsidRPr="00FB135D">
          <w:rPr>
            <w:rFonts w:ascii="Sto Frutiger 47 Light Cond" w:hAnsi="Sto Frutiger 47 Light Cond"/>
            <w:webHidden/>
          </w:rPr>
          <w:fldChar w:fldCharType="begin"/>
        </w:r>
        <w:r w:rsidR="00DA1BE7" w:rsidRPr="00FB135D">
          <w:rPr>
            <w:rFonts w:ascii="Sto Frutiger 47 Light Cond" w:hAnsi="Sto Frutiger 47 Light Cond"/>
            <w:webHidden/>
          </w:rPr>
          <w:instrText xml:space="preserve"> PAGEREF _Toc37162177 \h </w:instrText>
        </w:r>
        <w:r w:rsidR="00DA1BE7" w:rsidRPr="00FB135D">
          <w:rPr>
            <w:rFonts w:ascii="Sto Frutiger 47 Light Cond" w:hAnsi="Sto Frutiger 47 Light Cond"/>
            <w:webHidden/>
          </w:rPr>
        </w:r>
        <w:r w:rsidR="00DA1BE7" w:rsidRPr="00FB135D">
          <w:rPr>
            <w:rFonts w:ascii="Sto Frutiger 47 Light Cond" w:hAnsi="Sto Frutiger 47 Light Cond"/>
            <w:webHidden/>
          </w:rPr>
          <w:fldChar w:fldCharType="separate"/>
        </w:r>
        <w:r w:rsidR="000A0F4A">
          <w:rPr>
            <w:rFonts w:ascii="Sto Frutiger 47 Light Cond" w:hAnsi="Sto Frutiger 47 Light Cond"/>
            <w:webHidden/>
          </w:rPr>
          <w:t>16</w:t>
        </w:r>
        <w:r w:rsidR="00DA1BE7" w:rsidRPr="00FB135D">
          <w:rPr>
            <w:rFonts w:ascii="Sto Frutiger 47 Light Cond" w:hAnsi="Sto Frutiger 47 Light Cond"/>
            <w:webHidden/>
          </w:rPr>
          <w:fldChar w:fldCharType="end"/>
        </w:r>
      </w:hyperlink>
    </w:p>
    <w:p w14:paraId="3A82B68A" w14:textId="07B74B0E" w:rsidR="00DA1BE7" w:rsidRPr="00FB135D" w:rsidRDefault="00000000" w:rsidP="00FB135D">
      <w:pPr>
        <w:pStyle w:val="TOC2"/>
        <w:rPr>
          <w:rFonts w:ascii="Sto Frutiger 47 Light Cond" w:hAnsi="Sto Frutiger 47 Light Cond"/>
        </w:rPr>
      </w:pPr>
      <w:hyperlink w:anchor="_Toc37162178" w:history="1">
        <w:r w:rsidR="00DA1BE7" w:rsidRPr="00FB135D">
          <w:rPr>
            <w:rStyle w:val="Hyperlink"/>
            <w:rFonts w:ascii="Sto Frutiger 47 Light Cond" w:hAnsi="Sto Frutiger 47 Light Cond"/>
          </w:rPr>
          <w:t>3.4</w:t>
        </w:r>
        <w:r w:rsidR="00DA1BE7" w:rsidRPr="00FB135D">
          <w:rPr>
            <w:rFonts w:ascii="Sto Frutiger 47 Light Cond" w:hAnsi="Sto Frutiger 47 Light Cond"/>
          </w:rPr>
          <w:tab/>
        </w:r>
        <w:r w:rsidR="00DA1BE7" w:rsidRPr="00FB135D">
          <w:rPr>
            <w:rStyle w:val="Hyperlink"/>
            <w:rFonts w:ascii="Sto Frutiger 47 Light Cond" w:hAnsi="Sto Frutiger 47 Light Cond"/>
          </w:rPr>
          <w:t>INSTALLATION</w:t>
        </w:r>
        <w:r w:rsidR="00DA1BE7" w:rsidRPr="00FB135D">
          <w:rPr>
            <w:rFonts w:ascii="Sto Frutiger 47 Light Cond" w:hAnsi="Sto Frutiger 47 Light Cond"/>
            <w:webHidden/>
          </w:rPr>
          <w:tab/>
        </w:r>
        <w:r w:rsidR="00DA1BE7" w:rsidRPr="00FB135D">
          <w:rPr>
            <w:rFonts w:ascii="Sto Frutiger 47 Light Cond" w:hAnsi="Sto Frutiger 47 Light Cond"/>
            <w:webHidden/>
          </w:rPr>
          <w:fldChar w:fldCharType="begin"/>
        </w:r>
        <w:r w:rsidR="00DA1BE7" w:rsidRPr="00FB135D">
          <w:rPr>
            <w:rFonts w:ascii="Sto Frutiger 47 Light Cond" w:hAnsi="Sto Frutiger 47 Light Cond"/>
            <w:webHidden/>
          </w:rPr>
          <w:instrText xml:space="preserve"> PAGEREF _Toc37162178 \h </w:instrText>
        </w:r>
        <w:r w:rsidR="00DA1BE7" w:rsidRPr="00FB135D">
          <w:rPr>
            <w:rFonts w:ascii="Sto Frutiger 47 Light Cond" w:hAnsi="Sto Frutiger 47 Light Cond"/>
            <w:webHidden/>
          </w:rPr>
        </w:r>
        <w:r w:rsidR="00DA1BE7" w:rsidRPr="00FB135D">
          <w:rPr>
            <w:rFonts w:ascii="Sto Frutiger 47 Light Cond" w:hAnsi="Sto Frutiger 47 Light Cond"/>
            <w:webHidden/>
          </w:rPr>
          <w:fldChar w:fldCharType="separate"/>
        </w:r>
        <w:r w:rsidR="000A0F4A">
          <w:rPr>
            <w:rFonts w:ascii="Sto Frutiger 47 Light Cond" w:hAnsi="Sto Frutiger 47 Light Cond"/>
            <w:webHidden/>
          </w:rPr>
          <w:t>17</w:t>
        </w:r>
        <w:r w:rsidR="00DA1BE7" w:rsidRPr="00FB135D">
          <w:rPr>
            <w:rFonts w:ascii="Sto Frutiger 47 Light Cond" w:hAnsi="Sto Frutiger 47 Light Cond"/>
            <w:webHidden/>
          </w:rPr>
          <w:fldChar w:fldCharType="end"/>
        </w:r>
      </w:hyperlink>
    </w:p>
    <w:p w14:paraId="43A1AF1D" w14:textId="7A358C69" w:rsidR="00DA1BE7" w:rsidRPr="00FB135D" w:rsidRDefault="00000000" w:rsidP="00FB135D">
      <w:pPr>
        <w:pStyle w:val="TOC2"/>
        <w:rPr>
          <w:rFonts w:ascii="Sto Frutiger 47 Light Cond" w:hAnsi="Sto Frutiger 47 Light Cond"/>
        </w:rPr>
      </w:pPr>
      <w:hyperlink w:anchor="_Toc37162179" w:history="1">
        <w:r w:rsidR="00DA1BE7" w:rsidRPr="00FB135D">
          <w:rPr>
            <w:rStyle w:val="Hyperlink"/>
            <w:rFonts w:ascii="Sto Frutiger 47 Light Cond" w:hAnsi="Sto Frutiger 47 Light Cond"/>
          </w:rPr>
          <w:t>3.5</w:t>
        </w:r>
        <w:r w:rsidR="00DA1BE7" w:rsidRPr="00FB135D">
          <w:rPr>
            <w:rFonts w:ascii="Sto Frutiger 47 Light Cond" w:hAnsi="Sto Frutiger 47 Light Cond"/>
          </w:rPr>
          <w:tab/>
        </w:r>
        <w:r w:rsidR="00DA1BE7" w:rsidRPr="00FB135D">
          <w:rPr>
            <w:rStyle w:val="Hyperlink"/>
            <w:rFonts w:ascii="Sto Frutiger 47 Light Cond" w:hAnsi="Sto Frutiger 47 Light Cond"/>
          </w:rPr>
          <w:t>PROTECTION</w:t>
        </w:r>
        <w:r w:rsidR="00DA1BE7" w:rsidRPr="00FB135D">
          <w:rPr>
            <w:rFonts w:ascii="Sto Frutiger 47 Light Cond" w:hAnsi="Sto Frutiger 47 Light Cond"/>
            <w:webHidden/>
          </w:rPr>
          <w:tab/>
        </w:r>
        <w:r w:rsidR="00DA1BE7" w:rsidRPr="00FB135D">
          <w:rPr>
            <w:rFonts w:ascii="Sto Frutiger 47 Light Cond" w:hAnsi="Sto Frutiger 47 Light Cond"/>
            <w:webHidden/>
          </w:rPr>
          <w:fldChar w:fldCharType="begin"/>
        </w:r>
        <w:r w:rsidR="00DA1BE7" w:rsidRPr="00FB135D">
          <w:rPr>
            <w:rFonts w:ascii="Sto Frutiger 47 Light Cond" w:hAnsi="Sto Frutiger 47 Light Cond"/>
            <w:webHidden/>
          </w:rPr>
          <w:instrText xml:space="preserve"> PAGEREF _Toc37162179 \h </w:instrText>
        </w:r>
        <w:r w:rsidR="00DA1BE7" w:rsidRPr="00FB135D">
          <w:rPr>
            <w:rFonts w:ascii="Sto Frutiger 47 Light Cond" w:hAnsi="Sto Frutiger 47 Light Cond"/>
            <w:webHidden/>
          </w:rPr>
        </w:r>
        <w:r w:rsidR="00DA1BE7" w:rsidRPr="00FB135D">
          <w:rPr>
            <w:rFonts w:ascii="Sto Frutiger 47 Light Cond" w:hAnsi="Sto Frutiger 47 Light Cond"/>
            <w:webHidden/>
          </w:rPr>
          <w:fldChar w:fldCharType="separate"/>
        </w:r>
        <w:r w:rsidR="000A0F4A">
          <w:rPr>
            <w:rFonts w:ascii="Sto Frutiger 47 Light Cond" w:hAnsi="Sto Frutiger 47 Light Cond"/>
            <w:webHidden/>
          </w:rPr>
          <w:t>17</w:t>
        </w:r>
        <w:r w:rsidR="00DA1BE7" w:rsidRPr="00FB135D">
          <w:rPr>
            <w:rFonts w:ascii="Sto Frutiger 47 Light Cond" w:hAnsi="Sto Frutiger 47 Light Cond"/>
            <w:webHidden/>
          </w:rPr>
          <w:fldChar w:fldCharType="end"/>
        </w:r>
      </w:hyperlink>
    </w:p>
    <w:p w14:paraId="2CC7C35A" w14:textId="266C7C04" w:rsidR="00DA1BE7" w:rsidRPr="00FB135D" w:rsidRDefault="00000000" w:rsidP="00FB135D">
      <w:pPr>
        <w:pStyle w:val="TOC2"/>
        <w:rPr>
          <w:rFonts w:ascii="Sto Frutiger 47 Light Cond" w:hAnsi="Sto Frutiger 47 Light Cond"/>
        </w:rPr>
      </w:pPr>
      <w:hyperlink w:anchor="_Toc37162180" w:history="1">
        <w:r w:rsidR="00DA1BE7" w:rsidRPr="00FB135D">
          <w:rPr>
            <w:rStyle w:val="Hyperlink"/>
            <w:rFonts w:ascii="Sto Frutiger 47 Light Cond" w:hAnsi="Sto Frutiger 47 Light Cond"/>
          </w:rPr>
          <w:t>3.6</w:t>
        </w:r>
        <w:r w:rsidR="00DA1BE7" w:rsidRPr="00FB135D">
          <w:rPr>
            <w:rFonts w:ascii="Sto Frutiger 47 Light Cond" w:hAnsi="Sto Frutiger 47 Light Cond"/>
          </w:rPr>
          <w:tab/>
        </w:r>
        <w:r w:rsidR="00DA1BE7" w:rsidRPr="00FB135D">
          <w:rPr>
            <w:rStyle w:val="Hyperlink"/>
            <w:rFonts w:ascii="Sto Frutiger 47 Light Cond" w:hAnsi="Sto Frutiger 47 Light Cond"/>
          </w:rPr>
          <w:t>CLEANING, REPAIR AND MAINTENANCE</w:t>
        </w:r>
        <w:r w:rsidR="00DA1BE7" w:rsidRPr="00FB135D">
          <w:rPr>
            <w:rFonts w:ascii="Sto Frutiger 47 Light Cond" w:hAnsi="Sto Frutiger 47 Light Cond"/>
            <w:webHidden/>
          </w:rPr>
          <w:tab/>
        </w:r>
        <w:r w:rsidR="00DA1BE7" w:rsidRPr="00FB135D">
          <w:rPr>
            <w:rFonts w:ascii="Sto Frutiger 47 Light Cond" w:hAnsi="Sto Frutiger 47 Light Cond"/>
            <w:webHidden/>
          </w:rPr>
          <w:fldChar w:fldCharType="begin"/>
        </w:r>
        <w:r w:rsidR="00DA1BE7" w:rsidRPr="00FB135D">
          <w:rPr>
            <w:rFonts w:ascii="Sto Frutiger 47 Light Cond" w:hAnsi="Sto Frutiger 47 Light Cond"/>
            <w:webHidden/>
          </w:rPr>
          <w:instrText xml:space="preserve"> PAGEREF _Toc37162180 \h </w:instrText>
        </w:r>
        <w:r w:rsidR="00DA1BE7" w:rsidRPr="00FB135D">
          <w:rPr>
            <w:rFonts w:ascii="Sto Frutiger 47 Light Cond" w:hAnsi="Sto Frutiger 47 Light Cond"/>
            <w:webHidden/>
          </w:rPr>
        </w:r>
        <w:r w:rsidR="00DA1BE7" w:rsidRPr="00FB135D">
          <w:rPr>
            <w:rFonts w:ascii="Sto Frutiger 47 Light Cond" w:hAnsi="Sto Frutiger 47 Light Cond"/>
            <w:webHidden/>
          </w:rPr>
          <w:fldChar w:fldCharType="separate"/>
        </w:r>
        <w:r w:rsidR="000A0F4A">
          <w:rPr>
            <w:rFonts w:ascii="Sto Frutiger 47 Light Cond" w:hAnsi="Sto Frutiger 47 Light Cond"/>
            <w:webHidden/>
          </w:rPr>
          <w:t>17</w:t>
        </w:r>
        <w:r w:rsidR="00DA1BE7" w:rsidRPr="00FB135D">
          <w:rPr>
            <w:rFonts w:ascii="Sto Frutiger 47 Light Cond" w:hAnsi="Sto Frutiger 47 Light Cond"/>
            <w:webHidden/>
          </w:rPr>
          <w:fldChar w:fldCharType="end"/>
        </w:r>
      </w:hyperlink>
    </w:p>
    <w:p w14:paraId="069E290B" w14:textId="77777777" w:rsidR="00D638D8" w:rsidRPr="00DA1BE7" w:rsidRDefault="00175DE0" w:rsidP="00FB135D">
      <w:pPr>
        <w:pStyle w:val="TOC1"/>
      </w:pPr>
      <w:r w:rsidRPr="00DA1BE7">
        <w:fldChar w:fldCharType="end"/>
      </w:r>
      <w:r w:rsidR="00D316D9" w:rsidRPr="00DA1BE7">
        <w:t xml:space="preserve"> </w:t>
      </w:r>
    </w:p>
    <w:p w14:paraId="7C993A33" w14:textId="77777777" w:rsidR="00D638D8" w:rsidRPr="00FB135D" w:rsidRDefault="00D638D8" w:rsidP="00D638D8">
      <w:pPr>
        <w:pStyle w:val="TOCTitle"/>
        <w:rPr>
          <w:rFonts w:ascii="Sto Frutiger 67 Bold Cond" w:hAnsi="Sto Frutiger 67 Bold Cond"/>
          <w:b w:val="0"/>
          <w:bCs/>
          <w:lang w:val="en-US"/>
        </w:rPr>
      </w:pPr>
      <w:r w:rsidRPr="00FB135D">
        <w:rPr>
          <w:rFonts w:ascii="Sto Frutiger 67 Bold Cond" w:hAnsi="Sto Frutiger 67 Bold Cond"/>
          <w:b w:val="0"/>
          <w:bCs/>
          <w:lang w:val="en-US"/>
        </w:rPr>
        <w:t>List</w:t>
      </w:r>
      <w:r w:rsidR="00D316D9" w:rsidRPr="00FB135D">
        <w:rPr>
          <w:rFonts w:ascii="Sto Frutiger 67 Bold Cond" w:hAnsi="Sto Frutiger 67 Bold Cond"/>
          <w:b w:val="0"/>
          <w:bCs/>
          <w:lang w:val="en-US"/>
        </w:rPr>
        <w:t xml:space="preserve"> </w:t>
      </w:r>
      <w:r w:rsidRPr="00FB135D">
        <w:rPr>
          <w:rFonts w:ascii="Sto Frutiger 67 Bold Cond" w:hAnsi="Sto Frutiger 67 Bold Cond"/>
          <w:b w:val="0"/>
          <w:bCs/>
          <w:lang w:val="en-US"/>
        </w:rPr>
        <w:t>of</w:t>
      </w:r>
      <w:r w:rsidR="00D316D9" w:rsidRPr="00FB135D">
        <w:rPr>
          <w:rFonts w:ascii="Sto Frutiger 67 Bold Cond" w:hAnsi="Sto Frutiger 67 Bold Cond"/>
          <w:b w:val="0"/>
          <w:bCs/>
          <w:lang w:val="en-US"/>
        </w:rPr>
        <w:t xml:space="preserve"> </w:t>
      </w:r>
      <w:r w:rsidRPr="00FB135D">
        <w:rPr>
          <w:rFonts w:ascii="Sto Frutiger 67 Bold Cond" w:hAnsi="Sto Frutiger 67 Bold Cond"/>
          <w:b w:val="0"/>
          <w:bCs/>
          <w:lang w:val="en-US"/>
        </w:rPr>
        <w:t>Tables</w:t>
      </w:r>
    </w:p>
    <w:p w14:paraId="1D5AA101" w14:textId="77777777" w:rsidR="00A42C8B" w:rsidRPr="00DA1BE7" w:rsidRDefault="00D638D8">
      <w:pPr>
        <w:pStyle w:val="TableofFigures"/>
        <w:tabs>
          <w:tab w:val="right" w:leader="dot" w:pos="9954"/>
        </w:tabs>
        <w:rPr>
          <w:rFonts w:ascii="Sto Frutiger 47 Light Cond" w:hAnsi="Sto Frutiger 47 Light Cond"/>
          <w:noProof/>
          <w:sz w:val="24"/>
          <w:szCs w:val="24"/>
        </w:rPr>
      </w:pPr>
      <w:r w:rsidRPr="00DA1BE7">
        <w:rPr>
          <w:rFonts w:ascii="Sto Frutiger 47 Light Cond" w:hAnsi="Sto Frutiger 47 Light Cond" w:cs="Arial"/>
          <w:sz w:val="24"/>
          <w:szCs w:val="24"/>
        </w:rPr>
        <w:fldChar w:fldCharType="begin"/>
      </w:r>
      <w:r w:rsidRPr="00DA1BE7">
        <w:rPr>
          <w:rFonts w:ascii="Sto Frutiger 47 Light Cond" w:hAnsi="Sto Frutiger 47 Light Cond" w:cs="Arial"/>
          <w:sz w:val="24"/>
          <w:szCs w:val="24"/>
        </w:rPr>
        <w:instrText xml:space="preserve"> TOC \h \z \t "Table title" \c </w:instrText>
      </w:r>
      <w:r w:rsidRPr="00DA1BE7">
        <w:rPr>
          <w:rFonts w:ascii="Sto Frutiger 47 Light Cond" w:hAnsi="Sto Frutiger 47 Light Cond" w:cs="Arial"/>
          <w:sz w:val="24"/>
          <w:szCs w:val="24"/>
        </w:rPr>
        <w:fldChar w:fldCharType="separate"/>
      </w:r>
      <w:hyperlink w:anchor="_Toc422149029" w:history="1">
        <w:r w:rsidR="00A42C8B" w:rsidRPr="00DA1BE7">
          <w:rPr>
            <w:rStyle w:val="Hyperlink"/>
            <w:rFonts w:ascii="Sto Frutiger 47 Light Cond" w:hAnsi="Sto Frutiger 47 Light Cond"/>
            <w:noProof/>
          </w:rPr>
          <w:t>Table 1</w:t>
        </w:r>
        <w:r w:rsidR="00A42C8B" w:rsidRPr="00DA1BE7">
          <w:rPr>
            <w:rFonts w:ascii="Sto Frutiger 47 Light Cond" w:hAnsi="Sto Frutiger 47 Light Cond"/>
            <w:noProof/>
            <w:sz w:val="24"/>
            <w:szCs w:val="24"/>
          </w:rPr>
          <w:tab/>
        </w:r>
        <w:r w:rsidR="00A42C8B" w:rsidRPr="00DA1BE7">
          <w:rPr>
            <w:rStyle w:val="Hyperlink"/>
            <w:rFonts w:ascii="Sto Frutiger 47 Light Cond" w:hAnsi="Sto Frutiger 47 Light Cond"/>
            <w:noProof/>
          </w:rPr>
          <w:t>Air/Moisture Barrier Performance</w:t>
        </w:r>
        <w:r w:rsidR="00A42C8B" w:rsidRPr="00DA1BE7">
          <w:rPr>
            <w:rFonts w:ascii="Sto Frutiger 47 Light Cond" w:hAnsi="Sto Frutiger 47 Light Cond"/>
            <w:noProof/>
            <w:webHidden/>
          </w:rPr>
          <w:tab/>
        </w:r>
      </w:hyperlink>
    </w:p>
    <w:p w14:paraId="38DF5B30" w14:textId="77777777" w:rsidR="00A42C8B" w:rsidRPr="00DA1BE7" w:rsidRDefault="00000000">
      <w:pPr>
        <w:pStyle w:val="TableofFigures"/>
        <w:tabs>
          <w:tab w:val="right" w:leader="dot" w:pos="9954"/>
        </w:tabs>
        <w:rPr>
          <w:rFonts w:ascii="Sto Frutiger 47 Light Cond" w:hAnsi="Sto Frutiger 47 Light Cond"/>
          <w:noProof/>
          <w:sz w:val="24"/>
          <w:szCs w:val="24"/>
        </w:rPr>
      </w:pPr>
      <w:hyperlink w:anchor="_Toc422149030" w:history="1">
        <w:r w:rsidR="00A42C8B" w:rsidRPr="00DA1BE7">
          <w:rPr>
            <w:rStyle w:val="Hyperlink"/>
            <w:rFonts w:ascii="Sto Frutiger 47 Light Cond" w:hAnsi="Sto Frutiger 47 Light Cond"/>
            <w:noProof/>
          </w:rPr>
          <w:t>Table 2</w:t>
        </w:r>
        <w:r w:rsidR="00A42C8B" w:rsidRPr="00DA1BE7">
          <w:rPr>
            <w:rFonts w:ascii="Sto Frutiger 47 Light Cond" w:hAnsi="Sto Frutiger 47 Light Cond"/>
            <w:noProof/>
            <w:sz w:val="24"/>
            <w:szCs w:val="24"/>
          </w:rPr>
          <w:tab/>
        </w:r>
        <w:r w:rsidR="0013425F" w:rsidRPr="00DA1BE7">
          <w:rPr>
            <w:rStyle w:val="Hyperlink"/>
            <w:rFonts w:ascii="Sto Frutiger 47 Light Cond" w:hAnsi="Sto Frutiger 47 Light Cond"/>
            <w:noProof/>
          </w:rPr>
          <w:t>Sto</w:t>
        </w:r>
        <w:r w:rsidR="00805A69">
          <w:rPr>
            <w:rStyle w:val="Hyperlink"/>
            <w:rFonts w:ascii="Sto Frutiger 47 Light Cond" w:hAnsi="Sto Frutiger 47 Light Cond"/>
            <w:noProof/>
          </w:rPr>
          <w:t>Lite</w:t>
        </w:r>
        <w:r w:rsidR="0013425F" w:rsidRPr="00DA1BE7">
          <w:rPr>
            <w:rStyle w:val="Hyperlink"/>
            <w:rFonts w:ascii="Sto Frutiger 47 Light Cond" w:hAnsi="Sto Frutiger 47 Light Cond"/>
            <w:noProof/>
          </w:rPr>
          <w:t xml:space="preserve"> Panel </w:t>
        </w:r>
        <w:r w:rsidR="00A42C8B" w:rsidRPr="00DA1BE7">
          <w:rPr>
            <w:rStyle w:val="Hyperlink"/>
            <w:rFonts w:ascii="Sto Frutiger 47 Light Cond" w:hAnsi="Sto Frutiger 47 Light Cond"/>
            <w:noProof/>
          </w:rPr>
          <w:t>Weather Resistance and Durability Performance</w:t>
        </w:r>
        <w:r w:rsidR="00A42C8B" w:rsidRPr="00DA1BE7">
          <w:rPr>
            <w:rFonts w:ascii="Sto Frutiger 47 Light Cond" w:hAnsi="Sto Frutiger 47 Light Cond"/>
            <w:noProof/>
            <w:webHidden/>
          </w:rPr>
          <w:tab/>
        </w:r>
      </w:hyperlink>
    </w:p>
    <w:p w14:paraId="6BBA0046" w14:textId="77777777" w:rsidR="00A42C8B" w:rsidRPr="00DA1BE7" w:rsidRDefault="00000000">
      <w:pPr>
        <w:pStyle w:val="TableofFigures"/>
        <w:tabs>
          <w:tab w:val="right" w:leader="dot" w:pos="9954"/>
        </w:tabs>
        <w:rPr>
          <w:rFonts w:ascii="Sto Frutiger 47 Light Cond" w:hAnsi="Sto Frutiger 47 Light Cond"/>
          <w:noProof/>
          <w:sz w:val="24"/>
          <w:szCs w:val="24"/>
        </w:rPr>
      </w:pPr>
      <w:hyperlink w:anchor="_Toc422149031" w:history="1">
        <w:r w:rsidR="00A42C8B" w:rsidRPr="00DA1BE7">
          <w:rPr>
            <w:rStyle w:val="Hyperlink"/>
            <w:rFonts w:ascii="Sto Frutiger 47 Light Cond" w:hAnsi="Sto Frutiger 47 Light Cond"/>
            <w:noProof/>
          </w:rPr>
          <w:t>Table 3</w:t>
        </w:r>
        <w:r w:rsidR="00A42C8B" w:rsidRPr="00DA1BE7">
          <w:rPr>
            <w:rFonts w:ascii="Sto Frutiger 47 Light Cond" w:hAnsi="Sto Frutiger 47 Light Cond"/>
            <w:noProof/>
            <w:sz w:val="24"/>
            <w:szCs w:val="24"/>
          </w:rPr>
          <w:tab/>
        </w:r>
        <w:r w:rsidR="00A42C8B" w:rsidRPr="00DA1BE7">
          <w:rPr>
            <w:rStyle w:val="Hyperlink"/>
            <w:rFonts w:ascii="Sto Frutiger 47 Light Cond" w:hAnsi="Sto Frutiger 47 Light Cond"/>
            <w:noProof/>
          </w:rPr>
          <w:t xml:space="preserve">Air/Moisture Barrier and </w:t>
        </w:r>
        <w:r w:rsidR="00B749E7" w:rsidRPr="00DA1BE7">
          <w:rPr>
            <w:rStyle w:val="Hyperlink"/>
            <w:rFonts w:ascii="Sto Frutiger 47 Light Cond" w:hAnsi="Sto Frutiger 47 Light Cond"/>
            <w:noProof/>
          </w:rPr>
          <w:t>Stolite Panel</w:t>
        </w:r>
        <w:r w:rsidR="00A42C8B" w:rsidRPr="00DA1BE7">
          <w:rPr>
            <w:rStyle w:val="Hyperlink"/>
            <w:rFonts w:ascii="Sto Frutiger 47 Light Cond" w:hAnsi="Sto Frutiger 47 Light Cond"/>
            <w:noProof/>
          </w:rPr>
          <w:t xml:space="preserve"> Fire Performance</w:t>
        </w:r>
        <w:r w:rsidR="00A42C8B" w:rsidRPr="00DA1BE7">
          <w:rPr>
            <w:rFonts w:ascii="Sto Frutiger 47 Light Cond" w:hAnsi="Sto Frutiger 47 Light Cond"/>
            <w:noProof/>
            <w:webHidden/>
          </w:rPr>
          <w:tab/>
        </w:r>
      </w:hyperlink>
    </w:p>
    <w:p w14:paraId="59A97457" w14:textId="77777777" w:rsidR="00A42C8B" w:rsidRPr="00DA1BE7" w:rsidRDefault="00000000">
      <w:pPr>
        <w:pStyle w:val="TableofFigures"/>
        <w:tabs>
          <w:tab w:val="right" w:leader="dot" w:pos="9954"/>
        </w:tabs>
        <w:rPr>
          <w:rFonts w:ascii="Sto Frutiger 47 Light Cond" w:hAnsi="Sto Frutiger 47 Light Cond"/>
          <w:noProof/>
          <w:sz w:val="24"/>
          <w:szCs w:val="24"/>
        </w:rPr>
      </w:pPr>
      <w:hyperlink w:anchor="_Toc422149032" w:history="1">
        <w:r w:rsidR="00A42C8B" w:rsidRPr="00DA1BE7">
          <w:rPr>
            <w:rStyle w:val="Hyperlink"/>
            <w:rFonts w:ascii="Sto Frutiger 47 Light Cond" w:hAnsi="Sto Frutiger 47 Light Cond"/>
            <w:noProof/>
          </w:rPr>
          <w:t>Table 4</w:t>
        </w:r>
        <w:r w:rsidR="00A42C8B" w:rsidRPr="00DA1BE7">
          <w:rPr>
            <w:rFonts w:ascii="Sto Frutiger 47 Light Cond" w:hAnsi="Sto Frutiger 47 Light Cond"/>
            <w:noProof/>
            <w:sz w:val="24"/>
            <w:szCs w:val="24"/>
          </w:rPr>
          <w:tab/>
        </w:r>
        <w:r w:rsidR="00805A69">
          <w:rPr>
            <w:rStyle w:val="Hyperlink"/>
            <w:rFonts w:ascii="Sto Frutiger 47 Light Cond" w:hAnsi="Sto Frutiger 47 Light Cond"/>
            <w:noProof/>
          </w:rPr>
          <w:t xml:space="preserve">StoLite Panel </w:t>
        </w:r>
        <w:r w:rsidR="00A42C8B" w:rsidRPr="00DA1BE7">
          <w:rPr>
            <w:rStyle w:val="Hyperlink"/>
            <w:rFonts w:ascii="Sto Frutiger 47 Light Cond" w:hAnsi="Sto Frutiger 47 Light Cond"/>
            <w:noProof/>
          </w:rPr>
          <w:t>Component Performance</w:t>
        </w:r>
        <w:r w:rsidR="00805A69">
          <w:rPr>
            <w:rStyle w:val="Hyperlink"/>
            <w:rFonts w:ascii="Sto Frutiger 47 Light Cond" w:hAnsi="Sto Frutiger 47 Light Cond"/>
            <w:noProof/>
          </w:rPr>
          <w:t xml:space="preserve"> </w:t>
        </w:r>
        <w:r w:rsidR="00A42C8B" w:rsidRPr="00DA1BE7">
          <w:rPr>
            <w:rFonts w:ascii="Sto Frutiger 47 Light Cond" w:hAnsi="Sto Frutiger 47 Light Cond"/>
            <w:noProof/>
            <w:webHidden/>
          </w:rPr>
          <w:tab/>
        </w:r>
      </w:hyperlink>
    </w:p>
    <w:p w14:paraId="54E111A2" w14:textId="77777777" w:rsidR="00D638D8" w:rsidRPr="00D87D9F" w:rsidRDefault="00D638D8" w:rsidP="00D638D8">
      <w:pPr>
        <w:pStyle w:val="Normal-BP"/>
        <w:rPr>
          <w:lang w:val="en-US"/>
        </w:rPr>
      </w:pPr>
      <w:r w:rsidRPr="00DA1BE7">
        <w:rPr>
          <w:rFonts w:ascii="Sto Frutiger 47 Light Cond" w:hAnsi="Sto Frutiger 47 Light Cond" w:cs="Arial"/>
          <w:sz w:val="24"/>
          <w:szCs w:val="24"/>
          <w:lang w:val="en-US"/>
        </w:rPr>
        <w:fldChar w:fldCharType="end"/>
      </w:r>
    </w:p>
    <w:p w14:paraId="596E607F" w14:textId="77777777" w:rsidR="00D638D8" w:rsidRPr="00D87D9F" w:rsidRDefault="00D638D8" w:rsidP="00D638D8">
      <w:pPr>
        <w:pStyle w:val="Normal-BP"/>
        <w:rPr>
          <w:lang w:val="en-US"/>
        </w:rPr>
      </w:pPr>
    </w:p>
    <w:p w14:paraId="7A78D082" w14:textId="77777777" w:rsidR="00175DE0" w:rsidRDefault="00175DE0" w:rsidP="00E70493">
      <w:pPr>
        <w:pStyle w:val="Section"/>
        <w:rPr>
          <w:lang w:val="en-US"/>
        </w:rPr>
      </w:pPr>
      <w:bookmarkStart w:id="0" w:name="_Toc123635946"/>
      <w:bookmarkStart w:id="1" w:name="_Toc124244898"/>
      <w:bookmarkStart w:id="2" w:name="_Toc123635947"/>
      <w:bookmarkStart w:id="3" w:name="_Toc124244899"/>
      <w:bookmarkStart w:id="4" w:name="_Toc123635948"/>
      <w:bookmarkStart w:id="5" w:name="_Toc124244900"/>
      <w:bookmarkStart w:id="6" w:name="_Toc123635949"/>
      <w:bookmarkStart w:id="7" w:name="_Toc124244901"/>
      <w:bookmarkStart w:id="8" w:name="_Toc123635950"/>
      <w:bookmarkStart w:id="9" w:name="_Toc124244902"/>
      <w:bookmarkStart w:id="10" w:name="_Toc123541000"/>
      <w:bookmarkStart w:id="11" w:name="_Toc123635951"/>
      <w:bookmarkStart w:id="12" w:name="_Toc124244903"/>
      <w:bookmarkStart w:id="13" w:name="_Toc123541001"/>
      <w:bookmarkStart w:id="14" w:name="_Toc123635952"/>
      <w:bookmarkStart w:id="15" w:name="_Toc124244904"/>
      <w:bookmarkStart w:id="16" w:name="_Toc521728856"/>
      <w:bookmarkStart w:id="17" w:name="_Toc23581367"/>
      <w:bookmarkStart w:id="18" w:name="_Toc24183348"/>
      <w:bookmarkStart w:id="19" w:name="_Toc24183403"/>
      <w:bookmarkStart w:id="20" w:name="_Toc24968710"/>
      <w:bookmarkStart w:id="21" w:name="_Toc25027445"/>
      <w:bookmarkStart w:id="22" w:name="_Toc25036484"/>
      <w:bookmarkStart w:id="23" w:name="_Toc25036557"/>
      <w:bookmarkStart w:id="24" w:name="_Toc25036918"/>
      <w:bookmarkStart w:id="25" w:name="_Toc27800222"/>
      <w:bookmarkStart w:id="26" w:name="_Toc30382596"/>
      <w:bookmarkStart w:id="27" w:name="_Toc59524344"/>
      <w:bookmarkStart w:id="28" w:name="_Toc96993617"/>
      <w:bookmarkStart w:id="29" w:name="_Toc103487871"/>
      <w:bookmarkStart w:id="30" w:name="_Toc10348794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07E40C68" w14:textId="77777777" w:rsidR="00B749E7" w:rsidRPr="00B749E7" w:rsidRDefault="00B749E7" w:rsidP="00FB135D">
      <w:pPr>
        <w:pStyle w:val="TOC1"/>
      </w:pPr>
    </w:p>
    <w:p w14:paraId="52BCAAF3" w14:textId="77777777" w:rsidR="00B749E7" w:rsidRPr="00B749E7" w:rsidRDefault="00B749E7" w:rsidP="00FB135D">
      <w:pPr>
        <w:pStyle w:val="TOC1"/>
      </w:pPr>
      <w:r>
        <w:tab/>
      </w:r>
      <w:r>
        <w:tab/>
      </w:r>
    </w:p>
    <w:p w14:paraId="395EEEB1" w14:textId="77777777" w:rsidR="00B749E7" w:rsidRPr="00B749E7" w:rsidRDefault="00B749E7" w:rsidP="00FB135D">
      <w:pPr>
        <w:pStyle w:val="TOC1"/>
        <w:sectPr w:rsidR="00B749E7" w:rsidRPr="00B749E7" w:rsidSect="00F4133A">
          <w:headerReference w:type="default" r:id="rId13"/>
          <w:pgSz w:w="12240" w:h="15840" w:code="1"/>
          <w:pgMar w:top="1411" w:right="1138" w:bottom="1339" w:left="1138" w:header="562" w:footer="648" w:gutter="0"/>
          <w:cols w:space="720"/>
          <w:docGrid w:linePitch="360"/>
        </w:sectPr>
      </w:pPr>
      <w:r>
        <w:tab/>
      </w:r>
    </w:p>
    <w:p w14:paraId="09F7C476" w14:textId="77777777" w:rsidR="008473E6" w:rsidRPr="00DA1BE7" w:rsidRDefault="00B83BCA" w:rsidP="00B53CEE">
      <w:pPr>
        <w:pStyle w:val="Heading1"/>
        <w:tabs>
          <w:tab w:val="clear" w:pos="2277"/>
          <w:tab w:val="num" w:pos="1170"/>
        </w:tabs>
        <w:ind w:hanging="2277"/>
        <w:rPr>
          <w:rFonts w:ascii="Sto Frutiger 67 Bold Cond" w:hAnsi="Sto Frutiger 67 Bold Cond"/>
          <w:b w:val="0"/>
          <w:bCs w:val="0"/>
          <w:lang w:val="en-US"/>
        </w:rPr>
      </w:pPr>
      <w:bookmarkStart w:id="31" w:name="_Toc37162148"/>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DA1BE7">
        <w:rPr>
          <w:rFonts w:ascii="Sto Frutiger 67 Bold Cond" w:hAnsi="Sto Frutiger 67 Bold Cond"/>
          <w:b w:val="0"/>
          <w:bCs w:val="0"/>
          <w:lang w:val="en-US"/>
        </w:rPr>
        <w:lastRenderedPageBreak/>
        <w:t>GENERAL</w:t>
      </w:r>
      <w:bookmarkEnd w:id="31"/>
    </w:p>
    <w:p w14:paraId="01389346" w14:textId="77777777" w:rsidR="008473E6" w:rsidRPr="00DA1BE7" w:rsidRDefault="00B83BCA" w:rsidP="00544D5A">
      <w:pPr>
        <w:pStyle w:val="Heading2"/>
        <w:tabs>
          <w:tab w:val="num" w:pos="1170"/>
        </w:tabs>
        <w:ind w:hanging="2484"/>
        <w:rPr>
          <w:rFonts w:ascii="Sto Frutiger 67 Bold Cond" w:hAnsi="Sto Frutiger 67 Bold Cond"/>
          <w:b w:val="0"/>
          <w:lang w:val="en-US"/>
        </w:rPr>
      </w:pPr>
      <w:bookmarkStart w:id="32" w:name="_Toc37162149"/>
      <w:r w:rsidRPr="00DA1BE7">
        <w:rPr>
          <w:rFonts w:ascii="Sto Frutiger 67 Bold Cond" w:hAnsi="Sto Frutiger 67 Bold Cond"/>
          <w:b w:val="0"/>
          <w:lang w:val="en-US"/>
        </w:rPr>
        <w:t>SUMMARY</w:t>
      </w:r>
      <w:bookmarkEnd w:id="32"/>
    </w:p>
    <w:p w14:paraId="7276A4F1" w14:textId="77777777" w:rsidR="008473E6" w:rsidRPr="00DA1BE7" w:rsidRDefault="008D4B4A" w:rsidP="009A5081">
      <w:pPr>
        <w:pStyle w:val="Heading5"/>
        <w:tabs>
          <w:tab w:val="num" w:pos="1530"/>
        </w:tabs>
        <w:ind w:left="1530" w:hanging="360"/>
        <w:rPr>
          <w:rFonts w:ascii="Sto Frutiger 47 Light Cond" w:hAnsi="Sto Frutiger 47 Light Cond"/>
          <w:lang w:val="en-US"/>
        </w:rPr>
      </w:pPr>
      <w:r w:rsidRPr="00DA1BE7">
        <w:rPr>
          <w:rFonts w:ascii="Sto Frutiger 47 Light Cond" w:hAnsi="Sto Frutiger 47 Light Cond"/>
          <w:lang w:val="en-US"/>
        </w:rPr>
        <w:t>Provide pre-fabrica</w:t>
      </w:r>
      <w:r w:rsidR="00AB31CC" w:rsidRPr="00DA1BE7">
        <w:rPr>
          <w:rFonts w:ascii="Sto Frutiger 47 Light Cond" w:hAnsi="Sto Frutiger 47 Light Cond"/>
          <w:lang w:val="en-US"/>
        </w:rPr>
        <w:t xml:space="preserve">ted continuous insulation </w:t>
      </w:r>
      <w:r w:rsidR="00B749E7" w:rsidRPr="00DA1BE7">
        <w:rPr>
          <w:rFonts w:ascii="Sto Frutiger 47 Light Cond" w:hAnsi="Sto Frutiger 47 Light Cond"/>
          <w:lang w:val="en-US"/>
        </w:rPr>
        <w:t>panel</w:t>
      </w:r>
      <w:r w:rsidRPr="00DA1BE7">
        <w:rPr>
          <w:rFonts w:ascii="Sto Frutiger 47 Light Cond" w:hAnsi="Sto Frutiger 47 Light Cond"/>
          <w:lang w:val="en-US"/>
        </w:rPr>
        <w:t xml:space="preserve"> with integral </w:t>
      </w:r>
      <w:r w:rsidR="00AB31CC" w:rsidRPr="00DA1BE7">
        <w:rPr>
          <w:rFonts w:ascii="Sto Frutiger 47 Light Cond" w:hAnsi="Sto Frutiger 47 Light Cond"/>
          <w:lang w:val="en-US"/>
        </w:rPr>
        <w:t>reinforcement</w:t>
      </w:r>
      <w:r w:rsidR="00B749E7" w:rsidRPr="00DA1BE7">
        <w:rPr>
          <w:rFonts w:ascii="Sto Frutiger 47 Light Cond" w:hAnsi="Sto Frutiger 47 Light Cond"/>
          <w:lang w:val="en-US"/>
        </w:rPr>
        <w:t xml:space="preserve">, </w:t>
      </w:r>
      <w:r w:rsidRPr="00DA1BE7">
        <w:rPr>
          <w:rFonts w:ascii="Sto Frutiger 47 Light Cond" w:hAnsi="Sto Frutiger 47 Light Cond"/>
          <w:lang w:val="en-US"/>
        </w:rPr>
        <w:t>textured finish</w:t>
      </w:r>
      <w:r w:rsidR="00B749E7" w:rsidRPr="00DA1BE7">
        <w:rPr>
          <w:rFonts w:ascii="Sto Frutiger 47 Light Cond" w:hAnsi="Sto Frutiger 47 Light Cond"/>
          <w:lang w:val="en-US"/>
        </w:rPr>
        <w:t>, and compatible air and moisture barrier</w:t>
      </w:r>
      <w:r w:rsidRPr="00DA1BE7">
        <w:rPr>
          <w:rFonts w:ascii="Sto Frutiger 47 Light Cond" w:hAnsi="Sto Frutiger 47 Light Cond"/>
          <w:lang w:val="en-US"/>
        </w:rPr>
        <w:t>.</w:t>
      </w:r>
    </w:p>
    <w:p w14:paraId="4CA29A73" w14:textId="77777777" w:rsidR="008473E6" w:rsidRPr="00DA1BE7" w:rsidRDefault="00B83BCA" w:rsidP="00B53CEE">
      <w:pPr>
        <w:pStyle w:val="Heading5"/>
        <w:tabs>
          <w:tab w:val="num" w:pos="1530"/>
        </w:tabs>
        <w:ind w:left="1980" w:hanging="810"/>
        <w:rPr>
          <w:rFonts w:ascii="Sto Frutiger 47 Light Cond" w:hAnsi="Sto Frutiger 47 Light Cond"/>
          <w:lang w:val="en-US"/>
        </w:rPr>
      </w:pPr>
      <w:r w:rsidRPr="00DA1BE7">
        <w:rPr>
          <w:rFonts w:ascii="Sto Frutiger 47 Light Cond" w:hAnsi="Sto Frutiger 47 Light Cond"/>
          <w:lang w:val="en-US"/>
        </w:rPr>
        <w:t xml:space="preserve">Related Sections </w:t>
      </w:r>
    </w:p>
    <w:p w14:paraId="150C1E8C" w14:textId="77777777" w:rsidR="00B83BCA" w:rsidRPr="00DA1BE7" w:rsidRDefault="00B83BCA" w:rsidP="00D87D9F">
      <w:pPr>
        <w:pStyle w:val="Heading6"/>
        <w:rPr>
          <w:rFonts w:ascii="Sto Frutiger 47 Light Cond" w:hAnsi="Sto Frutiger 47 Light Cond"/>
          <w:lang w:val="en-US"/>
        </w:rPr>
      </w:pPr>
      <w:r w:rsidRPr="00DA1BE7">
        <w:rPr>
          <w:rFonts w:ascii="Sto Frutiger 47 Light Cond" w:hAnsi="Sto Frutiger 47 Light Cond"/>
          <w:lang w:val="en-US"/>
        </w:rPr>
        <w:t>Section 06 16 00:</w:t>
      </w:r>
      <w:r w:rsidRPr="00DA1BE7">
        <w:rPr>
          <w:rFonts w:ascii="Sto Frutiger 47 Light Cond" w:hAnsi="Sto Frutiger 47 Light Cond"/>
          <w:lang w:val="en-US"/>
        </w:rPr>
        <w:tab/>
        <w:t>Sheathing</w:t>
      </w:r>
      <w:r w:rsidRPr="00DA1BE7">
        <w:rPr>
          <w:rFonts w:ascii="Sto Frutiger 47 Light Cond" w:hAnsi="Sto Frutiger 47 Light Cond"/>
          <w:lang w:val="en-US"/>
        </w:rPr>
        <w:tab/>
      </w:r>
    </w:p>
    <w:p w14:paraId="0CFCA280" w14:textId="77777777" w:rsidR="00B83BCA" w:rsidRPr="00DA1BE7" w:rsidRDefault="00B83BCA" w:rsidP="00D87D9F">
      <w:pPr>
        <w:pStyle w:val="Heading6"/>
        <w:rPr>
          <w:rFonts w:ascii="Sto Frutiger 47 Light Cond" w:hAnsi="Sto Frutiger 47 Light Cond"/>
          <w:lang w:val="en-US"/>
        </w:rPr>
      </w:pPr>
      <w:r w:rsidRPr="00DA1BE7">
        <w:rPr>
          <w:rFonts w:ascii="Sto Frutiger 47 Light Cond" w:hAnsi="Sto Frutiger 47 Light Cond"/>
          <w:lang w:val="en-US"/>
        </w:rPr>
        <w:t>Section 07 26 00:</w:t>
      </w:r>
      <w:r w:rsidRPr="00DA1BE7">
        <w:rPr>
          <w:rFonts w:ascii="Sto Frutiger 47 Light Cond" w:hAnsi="Sto Frutiger 47 Light Cond"/>
          <w:lang w:val="en-US"/>
        </w:rPr>
        <w:tab/>
        <w:t>Vapor Retarders</w:t>
      </w:r>
    </w:p>
    <w:p w14:paraId="52F2C078" w14:textId="77777777" w:rsidR="00B83BCA" w:rsidRPr="00DA1BE7" w:rsidRDefault="00B83BCA" w:rsidP="00D87D9F">
      <w:pPr>
        <w:pStyle w:val="Heading6"/>
        <w:rPr>
          <w:rFonts w:ascii="Sto Frutiger 47 Light Cond" w:hAnsi="Sto Frutiger 47 Light Cond"/>
          <w:lang w:val="en-US"/>
        </w:rPr>
      </w:pPr>
      <w:r w:rsidRPr="00DA1BE7">
        <w:rPr>
          <w:rFonts w:ascii="Sto Frutiger 47 Light Cond" w:hAnsi="Sto Frutiger 47 Light Cond"/>
          <w:lang w:val="en-US"/>
        </w:rPr>
        <w:t>Section 07 27 00:</w:t>
      </w:r>
      <w:r w:rsidRPr="00DA1BE7">
        <w:rPr>
          <w:rFonts w:ascii="Sto Frutiger 47 Light Cond" w:hAnsi="Sto Frutiger 47 Light Cond"/>
          <w:lang w:val="en-US"/>
        </w:rPr>
        <w:tab/>
        <w:t>Air Barriers</w:t>
      </w:r>
    </w:p>
    <w:p w14:paraId="45CEAFBC" w14:textId="77777777" w:rsidR="00B83BCA" w:rsidRPr="00DA1BE7" w:rsidRDefault="00B83BCA" w:rsidP="00D87D9F">
      <w:pPr>
        <w:pStyle w:val="Heading6"/>
        <w:rPr>
          <w:rFonts w:ascii="Sto Frutiger 47 Light Cond" w:hAnsi="Sto Frutiger 47 Light Cond"/>
          <w:lang w:val="en-US"/>
        </w:rPr>
      </w:pPr>
      <w:r w:rsidRPr="00DA1BE7">
        <w:rPr>
          <w:rFonts w:ascii="Sto Frutiger 47 Light Cond" w:hAnsi="Sto Frutiger 47 Light Cond"/>
          <w:lang w:val="en-US"/>
        </w:rPr>
        <w:t xml:space="preserve">Section 07 50 00: </w:t>
      </w:r>
      <w:r w:rsidRPr="00DA1BE7">
        <w:rPr>
          <w:rFonts w:ascii="Sto Frutiger 47 Light Cond" w:hAnsi="Sto Frutiger 47 Light Cond"/>
          <w:lang w:val="en-US"/>
        </w:rPr>
        <w:tab/>
        <w:t>Membrane Roofing</w:t>
      </w:r>
    </w:p>
    <w:p w14:paraId="2538879B" w14:textId="77777777" w:rsidR="00B83BCA" w:rsidRPr="00DA1BE7" w:rsidRDefault="00B83BCA" w:rsidP="00D87D9F">
      <w:pPr>
        <w:pStyle w:val="Heading6"/>
        <w:rPr>
          <w:rFonts w:ascii="Sto Frutiger 47 Light Cond" w:hAnsi="Sto Frutiger 47 Light Cond"/>
          <w:lang w:val="en-US"/>
        </w:rPr>
      </w:pPr>
      <w:r w:rsidRPr="00DA1BE7">
        <w:rPr>
          <w:rFonts w:ascii="Sto Frutiger 47 Light Cond" w:hAnsi="Sto Frutiger 47 Light Cond"/>
          <w:lang w:val="en-US"/>
        </w:rPr>
        <w:t xml:space="preserve">Section 07 62 00:   </w:t>
      </w:r>
      <w:r w:rsidRPr="00DA1BE7">
        <w:rPr>
          <w:rFonts w:ascii="Sto Frutiger 47 Light Cond" w:hAnsi="Sto Frutiger 47 Light Cond"/>
          <w:lang w:val="en-US"/>
        </w:rPr>
        <w:tab/>
        <w:t>Sheet Metal Flashing and Trim</w:t>
      </w:r>
    </w:p>
    <w:p w14:paraId="04B703A7" w14:textId="77777777" w:rsidR="00B83BCA" w:rsidRPr="00DA1BE7" w:rsidRDefault="00B83BCA" w:rsidP="00D87D9F">
      <w:pPr>
        <w:pStyle w:val="Heading6"/>
        <w:rPr>
          <w:rFonts w:ascii="Sto Frutiger 47 Light Cond" w:hAnsi="Sto Frutiger 47 Light Cond"/>
          <w:lang w:val="en-US"/>
        </w:rPr>
      </w:pPr>
      <w:r w:rsidRPr="00DA1BE7">
        <w:rPr>
          <w:rFonts w:ascii="Sto Frutiger 47 Light Cond" w:hAnsi="Sto Frutiger 47 Light Cond"/>
          <w:lang w:val="en-US"/>
        </w:rPr>
        <w:t xml:space="preserve">Section 07 90 00: </w:t>
      </w:r>
      <w:r w:rsidRPr="00DA1BE7">
        <w:rPr>
          <w:rFonts w:ascii="Sto Frutiger 47 Light Cond" w:hAnsi="Sto Frutiger 47 Light Cond"/>
          <w:lang w:val="en-US"/>
        </w:rPr>
        <w:tab/>
        <w:t>Joint Protection</w:t>
      </w:r>
    </w:p>
    <w:p w14:paraId="7C13D5F0" w14:textId="77777777" w:rsidR="00B83BCA" w:rsidRPr="00DA1BE7" w:rsidRDefault="00B83BCA" w:rsidP="00D87D9F">
      <w:pPr>
        <w:pStyle w:val="Heading6"/>
        <w:rPr>
          <w:rFonts w:ascii="Sto Frutiger 47 Light Cond" w:hAnsi="Sto Frutiger 47 Light Cond"/>
          <w:lang w:val="en-US"/>
        </w:rPr>
      </w:pPr>
      <w:r w:rsidRPr="00DA1BE7">
        <w:rPr>
          <w:rFonts w:ascii="Sto Frutiger 47 Light Cond" w:hAnsi="Sto Frutiger 47 Light Cond"/>
          <w:lang w:val="en-US"/>
        </w:rPr>
        <w:t>Section 08 10 00:</w:t>
      </w:r>
      <w:r w:rsidRPr="00DA1BE7">
        <w:rPr>
          <w:rFonts w:ascii="Sto Frutiger 47 Light Cond" w:hAnsi="Sto Frutiger 47 Light Cond"/>
          <w:lang w:val="en-US"/>
        </w:rPr>
        <w:tab/>
        <w:t>Doors and Frames</w:t>
      </w:r>
    </w:p>
    <w:p w14:paraId="200341D7" w14:textId="77777777" w:rsidR="00B83BCA" w:rsidRPr="00DA1BE7" w:rsidRDefault="00B83BCA" w:rsidP="00D87D9F">
      <w:pPr>
        <w:pStyle w:val="Heading6"/>
        <w:rPr>
          <w:rFonts w:ascii="Sto Frutiger 47 Light Cond" w:hAnsi="Sto Frutiger 47 Light Cond"/>
          <w:lang w:val="en-US"/>
        </w:rPr>
      </w:pPr>
      <w:r w:rsidRPr="00DA1BE7">
        <w:rPr>
          <w:rFonts w:ascii="Sto Frutiger 47 Light Cond" w:hAnsi="Sto Frutiger 47 Light Cond"/>
          <w:lang w:val="en-US"/>
        </w:rPr>
        <w:t>Section 08 40 00:</w:t>
      </w:r>
      <w:r w:rsidRPr="00DA1BE7">
        <w:rPr>
          <w:rFonts w:ascii="Sto Frutiger 47 Light Cond" w:hAnsi="Sto Frutiger 47 Light Cond"/>
          <w:lang w:val="en-US"/>
        </w:rPr>
        <w:tab/>
        <w:t>Entrances, Storefronts, and Curtain Walls</w:t>
      </w:r>
    </w:p>
    <w:p w14:paraId="38018D14" w14:textId="77777777" w:rsidR="008473E6" w:rsidRPr="00DA1BE7" w:rsidRDefault="00B83BCA" w:rsidP="00D87D9F">
      <w:pPr>
        <w:pStyle w:val="Heading6"/>
        <w:rPr>
          <w:rFonts w:ascii="Sto Frutiger 47 Light Cond" w:hAnsi="Sto Frutiger 47 Light Cond"/>
          <w:lang w:val="en-US"/>
        </w:rPr>
      </w:pPr>
      <w:r w:rsidRPr="00DA1BE7">
        <w:rPr>
          <w:rFonts w:ascii="Sto Frutiger 47 Light Cond" w:hAnsi="Sto Frutiger 47 Light Cond"/>
          <w:lang w:val="en-US"/>
        </w:rPr>
        <w:t xml:space="preserve">Section 08 50 00: </w:t>
      </w:r>
      <w:r w:rsidRPr="00DA1BE7">
        <w:rPr>
          <w:rFonts w:ascii="Sto Frutiger 47 Light Cond" w:hAnsi="Sto Frutiger 47 Light Cond"/>
          <w:lang w:val="en-US"/>
        </w:rPr>
        <w:tab/>
        <w:t>Windows</w:t>
      </w:r>
    </w:p>
    <w:p w14:paraId="2E8E060B" w14:textId="77777777" w:rsidR="008473E6" w:rsidRPr="009A5081" w:rsidRDefault="00544D5A" w:rsidP="00FB135D">
      <w:pPr>
        <w:pStyle w:val="Heading3"/>
        <w:numPr>
          <w:ilvl w:val="0"/>
          <w:numId w:val="0"/>
        </w:numPr>
        <w:ind w:left="1134" w:hanging="594"/>
        <w:rPr>
          <w:rFonts w:ascii="Sto Frutiger 67 Bold Cond" w:hAnsi="Sto Frutiger 67 Bold Cond"/>
          <w:b w:val="0"/>
          <w:bCs w:val="0"/>
          <w:sz w:val="22"/>
          <w:szCs w:val="28"/>
        </w:rPr>
      </w:pPr>
      <w:r>
        <w:t xml:space="preserve">1.2 </w:t>
      </w:r>
      <w:r>
        <w:tab/>
      </w:r>
      <w:r w:rsidR="00B83BCA" w:rsidRPr="009A5081">
        <w:rPr>
          <w:rFonts w:ascii="Sto Frutiger 67 Bold Cond" w:hAnsi="Sto Frutiger 67 Bold Cond"/>
          <w:b w:val="0"/>
          <w:bCs w:val="0"/>
          <w:sz w:val="22"/>
          <w:szCs w:val="28"/>
        </w:rPr>
        <w:t>SUBMITTALS</w:t>
      </w:r>
    </w:p>
    <w:p w14:paraId="198A9C4E" w14:textId="77777777" w:rsidR="008473E6" w:rsidRPr="00DA1BE7" w:rsidRDefault="008D4B4A" w:rsidP="009A5081">
      <w:pPr>
        <w:pStyle w:val="Heading5"/>
        <w:numPr>
          <w:ilvl w:val="4"/>
          <w:numId w:val="14"/>
        </w:numPr>
        <w:ind w:left="3690" w:hanging="2520"/>
        <w:rPr>
          <w:rFonts w:ascii="Sto Frutiger 47 Light Cond" w:hAnsi="Sto Frutiger 47 Light Cond"/>
          <w:lang w:val="en-US"/>
        </w:rPr>
      </w:pPr>
      <w:r w:rsidRPr="00DA1BE7">
        <w:rPr>
          <w:rFonts w:ascii="Sto Frutiger 47 Light Cond" w:hAnsi="Sto Frutiger 47 Light Cond"/>
          <w:lang w:val="en-US"/>
        </w:rPr>
        <w:t xml:space="preserve">Manufacturer's specifications, </w:t>
      </w:r>
      <w:r w:rsidR="00B83BCA" w:rsidRPr="00DA1BE7">
        <w:rPr>
          <w:rFonts w:ascii="Sto Frutiger 47 Light Cond" w:hAnsi="Sto Frutiger 47 Light Cond"/>
          <w:lang w:val="en-US"/>
        </w:rPr>
        <w:t>installation instructions and product data</w:t>
      </w:r>
    </w:p>
    <w:p w14:paraId="759B1AAC" w14:textId="77777777" w:rsidR="008473E6" w:rsidRPr="00DA1BE7" w:rsidRDefault="00B83BCA" w:rsidP="009A5081">
      <w:pPr>
        <w:pStyle w:val="Heading5"/>
        <w:ind w:left="3960" w:hanging="2790"/>
        <w:rPr>
          <w:rFonts w:ascii="Sto Frutiger 47 Light Cond" w:hAnsi="Sto Frutiger 47 Light Cond"/>
          <w:lang w:val="en-US"/>
        </w:rPr>
      </w:pPr>
      <w:r w:rsidRPr="00DA1BE7">
        <w:rPr>
          <w:rFonts w:ascii="Sto Frutiger 47 Light Cond" w:hAnsi="Sto Frutiger 47 Light Cond"/>
          <w:lang w:val="en-US"/>
        </w:rPr>
        <w:t>Manufacturer's standard warranty</w:t>
      </w:r>
    </w:p>
    <w:p w14:paraId="5A5B3D7B" w14:textId="77777777" w:rsidR="008473E6" w:rsidRPr="00DA1BE7" w:rsidRDefault="00B83BCA" w:rsidP="009A5081">
      <w:pPr>
        <w:pStyle w:val="Heading5"/>
        <w:ind w:left="3960" w:hanging="2790"/>
        <w:rPr>
          <w:rFonts w:ascii="Sto Frutiger 47 Light Cond" w:hAnsi="Sto Frutiger 47 Light Cond"/>
          <w:lang w:val="en-US"/>
        </w:rPr>
      </w:pPr>
      <w:r w:rsidRPr="00DA1BE7">
        <w:rPr>
          <w:rFonts w:ascii="Sto Frutiger 47 Light Cond" w:hAnsi="Sto Frutiger 47 Light Cond"/>
          <w:lang w:val="en-US"/>
        </w:rPr>
        <w:t>Applicator's industry training credentials</w:t>
      </w:r>
    </w:p>
    <w:p w14:paraId="79528167" w14:textId="77777777" w:rsidR="008473E6" w:rsidRPr="00DA1BE7" w:rsidRDefault="00B83BCA" w:rsidP="009A5081">
      <w:pPr>
        <w:pStyle w:val="Heading5"/>
        <w:ind w:left="3960" w:hanging="2790"/>
        <w:rPr>
          <w:rFonts w:ascii="Sto Frutiger 47 Light Cond" w:hAnsi="Sto Frutiger 47 Light Cond"/>
          <w:lang w:val="en-US"/>
        </w:rPr>
      </w:pPr>
      <w:r w:rsidRPr="00DA1BE7">
        <w:rPr>
          <w:rFonts w:ascii="Sto Frutiger 47 Light Cond" w:hAnsi="Sto Frutiger 47 Light Cond"/>
          <w:lang w:val="en-US"/>
        </w:rPr>
        <w:t>Samples for approval as directed by architect or owner</w:t>
      </w:r>
    </w:p>
    <w:p w14:paraId="6D3B57EF" w14:textId="77777777" w:rsidR="008473E6" w:rsidRPr="00DA1BE7" w:rsidRDefault="00B83BCA" w:rsidP="009A5081">
      <w:pPr>
        <w:pStyle w:val="Heading5"/>
        <w:ind w:left="3960" w:hanging="2790"/>
        <w:rPr>
          <w:rFonts w:ascii="Sto Frutiger 47 Light Cond" w:hAnsi="Sto Frutiger 47 Light Cond"/>
          <w:lang w:val="en-US"/>
        </w:rPr>
      </w:pPr>
      <w:r w:rsidRPr="00DA1BE7">
        <w:rPr>
          <w:rFonts w:ascii="Sto Frutiger 47 Light Cond" w:hAnsi="Sto Frutiger 47 Light Cond"/>
          <w:lang w:val="en-US"/>
        </w:rPr>
        <w:t>Sealant manufacturer's certificate of compliance with ASTM C1382</w:t>
      </w:r>
    </w:p>
    <w:p w14:paraId="18A94E0F" w14:textId="77777777" w:rsidR="008473E6" w:rsidRPr="00DA1BE7" w:rsidRDefault="00B83BCA" w:rsidP="009A5081">
      <w:pPr>
        <w:pStyle w:val="Heading5"/>
        <w:ind w:left="3960" w:hanging="2790"/>
        <w:rPr>
          <w:rFonts w:ascii="Sto Frutiger 47 Light Cond" w:hAnsi="Sto Frutiger 47 Light Cond"/>
          <w:lang w:val="en-US"/>
        </w:rPr>
      </w:pPr>
      <w:r w:rsidRPr="00DA1BE7">
        <w:rPr>
          <w:rFonts w:ascii="Sto Frutiger 47 Light Cond" w:hAnsi="Sto Frutiger 47 Light Cond"/>
          <w:lang w:val="en-US"/>
        </w:rPr>
        <w:t>Prepare and submit</w:t>
      </w:r>
      <w:r w:rsidR="004E2031" w:rsidRPr="00DA1BE7">
        <w:rPr>
          <w:rFonts w:ascii="Sto Frutiger 47 Light Cond" w:hAnsi="Sto Frutiger 47 Light Cond"/>
          <w:lang w:val="en-US"/>
        </w:rPr>
        <w:t xml:space="preserve"> shop drawings and</w:t>
      </w:r>
      <w:r w:rsidRPr="00DA1BE7">
        <w:rPr>
          <w:rFonts w:ascii="Sto Frutiger 47 Light Cond" w:hAnsi="Sto Frutiger 47 Light Cond"/>
          <w:lang w:val="en-US"/>
        </w:rPr>
        <w:t xml:space="preserve"> project</w:t>
      </w:r>
      <w:r w:rsidRPr="00DA1BE7">
        <w:rPr>
          <w:rFonts w:ascii="Sto Frutiger 47 Light Cond" w:hAnsi="Sto Frutiger 47 Light Cond"/>
          <w:lang w:val="en-US"/>
        </w:rPr>
        <w:noBreakHyphen/>
        <w:t xml:space="preserve">specific details </w:t>
      </w:r>
    </w:p>
    <w:p w14:paraId="32244E05" w14:textId="77777777" w:rsidR="008473E6" w:rsidRPr="00DA1BE7" w:rsidRDefault="00B83BCA" w:rsidP="00FB135D">
      <w:pPr>
        <w:pStyle w:val="Heading2"/>
        <w:numPr>
          <w:ilvl w:val="1"/>
          <w:numId w:val="15"/>
        </w:numPr>
        <w:tabs>
          <w:tab w:val="num" w:pos="1080"/>
        </w:tabs>
        <w:ind w:hanging="2484"/>
        <w:rPr>
          <w:rFonts w:ascii="Sto Frutiger 67 Bold Cond" w:hAnsi="Sto Frutiger 67 Bold Cond"/>
          <w:b w:val="0"/>
          <w:bCs/>
        </w:rPr>
      </w:pPr>
      <w:bookmarkStart w:id="33" w:name="_Toc37162150"/>
      <w:r w:rsidRPr="00DA1BE7">
        <w:rPr>
          <w:rFonts w:ascii="Sto Frutiger 67 Bold Cond" w:hAnsi="Sto Frutiger 67 Bold Cond"/>
          <w:b w:val="0"/>
          <w:bCs/>
        </w:rPr>
        <w:t>REFERENCES</w:t>
      </w:r>
      <w:bookmarkEnd w:id="33"/>
    </w:p>
    <w:p w14:paraId="35D1F4FA" w14:textId="77777777" w:rsidR="008473E6" w:rsidRPr="00DA1BE7" w:rsidRDefault="00B83BCA" w:rsidP="009A5081">
      <w:pPr>
        <w:pStyle w:val="Heading5"/>
        <w:ind w:hanging="2884"/>
        <w:rPr>
          <w:rFonts w:ascii="Sto Frutiger 47 Light Cond" w:hAnsi="Sto Frutiger 47 Light Cond"/>
          <w:lang w:val="en-US"/>
        </w:rPr>
      </w:pPr>
      <w:r w:rsidRPr="00DA1BE7">
        <w:rPr>
          <w:rFonts w:ascii="Sto Frutiger 47 Light Cond" w:hAnsi="Sto Frutiger 47 Light Cond"/>
          <w:lang w:val="en-US"/>
        </w:rPr>
        <w:t>ASTM Standards:</w:t>
      </w:r>
    </w:p>
    <w:p w14:paraId="52AFE885" w14:textId="77777777" w:rsidR="00585942" w:rsidRPr="00DA1BE7" w:rsidRDefault="00585942" w:rsidP="009A5081">
      <w:pPr>
        <w:pStyle w:val="RefDoc"/>
        <w:ind w:hanging="1170"/>
        <w:rPr>
          <w:rFonts w:ascii="Sto Frutiger 47 Light Cond" w:hAnsi="Sto Frutiger 47 Light Cond"/>
          <w:lang w:val="en-US"/>
        </w:rPr>
      </w:pPr>
      <w:r w:rsidRPr="00DA1BE7">
        <w:rPr>
          <w:rFonts w:ascii="Sto Frutiger 47 Light Cond" w:hAnsi="Sto Frutiger 47 Light Cond"/>
          <w:lang w:val="en-US"/>
        </w:rPr>
        <w:t>A1003</w:t>
      </w:r>
      <w:r w:rsidRPr="00DA1BE7">
        <w:rPr>
          <w:rFonts w:ascii="Sto Frutiger 47 Light Cond" w:hAnsi="Sto Frutiger 47 Light Cond"/>
          <w:lang w:val="en-US"/>
        </w:rPr>
        <w:tab/>
        <w:t>Standard Specification for Steel Sheet, Carbon, Metallic- and Nonmetallic-Coated for Cold-Formed Framing Members</w:t>
      </w:r>
    </w:p>
    <w:p w14:paraId="41781E04" w14:textId="77777777" w:rsidR="00B83BCA" w:rsidRPr="00DA1BE7" w:rsidRDefault="00B83BCA" w:rsidP="009A5081">
      <w:pPr>
        <w:pStyle w:val="RefDoc"/>
        <w:ind w:hanging="1170"/>
        <w:rPr>
          <w:rFonts w:ascii="Sto Frutiger 47 Light Cond" w:hAnsi="Sto Frutiger 47 Light Cond"/>
          <w:lang w:val="en-US"/>
        </w:rPr>
      </w:pPr>
      <w:r w:rsidRPr="00DA1BE7">
        <w:rPr>
          <w:rFonts w:ascii="Sto Frutiger 47 Light Cond" w:hAnsi="Sto Frutiger 47 Light Cond"/>
          <w:lang w:val="en-US"/>
        </w:rPr>
        <w:t>B117</w:t>
      </w:r>
      <w:r w:rsidRPr="00DA1BE7">
        <w:rPr>
          <w:rFonts w:ascii="Sto Frutiger 47 Light Cond" w:hAnsi="Sto Frutiger 47 Light Cond"/>
          <w:lang w:val="en-US"/>
        </w:rPr>
        <w:tab/>
        <w:t>Test Method for Salt Spray (Fog) Testing</w:t>
      </w:r>
    </w:p>
    <w:p w14:paraId="38246847" w14:textId="53720633" w:rsidR="00B83BCA" w:rsidRDefault="00B83BCA" w:rsidP="009A5081">
      <w:pPr>
        <w:pStyle w:val="RefDoc"/>
        <w:ind w:hanging="1170"/>
        <w:rPr>
          <w:rFonts w:ascii="Sto Frutiger 47 Light Cond" w:hAnsi="Sto Frutiger 47 Light Cond"/>
          <w:lang w:val="en-US"/>
        </w:rPr>
      </w:pPr>
      <w:r w:rsidRPr="00DA1BE7">
        <w:rPr>
          <w:rFonts w:ascii="Sto Frutiger 47 Light Cond" w:hAnsi="Sto Frutiger 47 Light Cond"/>
          <w:lang w:val="en-US"/>
        </w:rPr>
        <w:t xml:space="preserve">C297  </w:t>
      </w:r>
      <w:r w:rsidR="0025190B">
        <w:rPr>
          <w:rFonts w:ascii="Sto Frutiger 47 Light Cond" w:hAnsi="Sto Frutiger 47 Light Cond"/>
          <w:lang w:val="en-US"/>
        </w:rPr>
        <w:tab/>
      </w:r>
      <w:r w:rsidRPr="00DA1BE7">
        <w:rPr>
          <w:rFonts w:ascii="Sto Frutiger 47 Light Cond" w:hAnsi="Sto Frutiger 47 Light Cond"/>
          <w:lang w:val="en-US"/>
        </w:rPr>
        <w:t>Standard Test Method for Flatwise Tensile Strength of Sandwich Constructions</w:t>
      </w:r>
    </w:p>
    <w:p w14:paraId="40080311" w14:textId="5742CDA5" w:rsidR="0025190B" w:rsidRPr="00DA1BE7" w:rsidRDefault="0025190B" w:rsidP="009A5081">
      <w:pPr>
        <w:pStyle w:val="RefDoc"/>
        <w:ind w:hanging="1170"/>
        <w:rPr>
          <w:rFonts w:ascii="Sto Frutiger 47 Light Cond" w:hAnsi="Sto Frutiger 47 Light Cond"/>
          <w:lang w:val="en-US"/>
        </w:rPr>
      </w:pPr>
      <w:r>
        <w:rPr>
          <w:rFonts w:ascii="Sto Frutiger 47 Light Cond" w:hAnsi="Sto Frutiger 47 Light Cond"/>
          <w:lang w:val="en-US"/>
        </w:rPr>
        <w:t>C920</w:t>
      </w:r>
      <w:r>
        <w:rPr>
          <w:rFonts w:ascii="Sto Frutiger 47 Light Cond" w:hAnsi="Sto Frutiger 47 Light Cond"/>
          <w:lang w:val="en-US"/>
        </w:rPr>
        <w:tab/>
        <w:t>Standard Specification for Elastomeric Joints Sealants</w:t>
      </w:r>
    </w:p>
    <w:p w14:paraId="67C14A0D" w14:textId="77777777" w:rsidR="00B83BCA" w:rsidRPr="00DA1BE7" w:rsidRDefault="00B83BCA" w:rsidP="009A5081">
      <w:pPr>
        <w:pStyle w:val="RefDoc"/>
        <w:ind w:hanging="1170"/>
        <w:rPr>
          <w:rFonts w:ascii="Sto Frutiger 47 Light Cond" w:hAnsi="Sto Frutiger 47 Light Cond"/>
          <w:lang w:val="en-US"/>
        </w:rPr>
      </w:pPr>
      <w:r w:rsidRPr="00DA1BE7">
        <w:rPr>
          <w:rFonts w:ascii="Sto Frutiger 47 Light Cond" w:hAnsi="Sto Frutiger 47 Light Cond"/>
          <w:lang w:val="en-US"/>
        </w:rPr>
        <w:t>C1177</w:t>
      </w:r>
      <w:r w:rsidRPr="00DA1BE7">
        <w:rPr>
          <w:rFonts w:ascii="Sto Frutiger 47 Light Cond" w:hAnsi="Sto Frutiger 47 Light Cond"/>
          <w:lang w:val="en-US"/>
        </w:rPr>
        <w:tab/>
        <w:t>Specification for Glass Mat Gypsum for Use as Sheathing</w:t>
      </w:r>
    </w:p>
    <w:p w14:paraId="7D42C1E4" w14:textId="77777777" w:rsidR="00B83BCA" w:rsidRPr="00DA1BE7" w:rsidRDefault="00B83BCA" w:rsidP="009A5081">
      <w:pPr>
        <w:pStyle w:val="RefDoc"/>
        <w:ind w:hanging="1170"/>
        <w:rPr>
          <w:rFonts w:ascii="Sto Frutiger 47 Light Cond" w:hAnsi="Sto Frutiger 47 Light Cond"/>
          <w:lang w:val="en-US"/>
        </w:rPr>
      </w:pPr>
      <w:r w:rsidRPr="00DA1BE7">
        <w:rPr>
          <w:rFonts w:ascii="Sto Frutiger 47 Light Cond" w:hAnsi="Sto Frutiger 47 Light Cond"/>
          <w:lang w:val="en-US"/>
        </w:rPr>
        <w:t>C1382</w:t>
      </w:r>
      <w:r w:rsidRPr="00DA1BE7">
        <w:rPr>
          <w:rFonts w:ascii="Sto Frutiger 47 Light Cond" w:hAnsi="Sto Frutiger 47 Light Cond"/>
          <w:lang w:val="en-US"/>
        </w:rPr>
        <w:tab/>
        <w:t>Test Method for Determining Tensile Adhesion Properties of Sealants When Used in Exterior Insulation and Finish Systems (EIFS) Joints</w:t>
      </w:r>
    </w:p>
    <w:p w14:paraId="05153A9F" w14:textId="77777777" w:rsidR="00B83BCA" w:rsidRPr="00DA1BE7" w:rsidRDefault="00B83BCA" w:rsidP="009A5081">
      <w:pPr>
        <w:pStyle w:val="RefDoc"/>
        <w:ind w:hanging="1170"/>
        <w:rPr>
          <w:rFonts w:ascii="Sto Frutiger 47 Light Cond" w:hAnsi="Sto Frutiger 47 Light Cond"/>
          <w:lang w:val="en-US"/>
        </w:rPr>
      </w:pPr>
      <w:r w:rsidRPr="00DA1BE7">
        <w:rPr>
          <w:rFonts w:ascii="Sto Frutiger 47 Light Cond" w:hAnsi="Sto Frutiger 47 Light Cond"/>
          <w:lang w:val="en-US"/>
        </w:rPr>
        <w:t>D968</w:t>
      </w:r>
      <w:r w:rsidRPr="00DA1BE7">
        <w:rPr>
          <w:rFonts w:ascii="Sto Frutiger 47 Light Cond" w:hAnsi="Sto Frutiger 47 Light Cond"/>
          <w:lang w:val="en-US"/>
        </w:rPr>
        <w:tab/>
        <w:t>Test Method for Abrasion Resistance of Organic Coatings by Falling Abrasive</w:t>
      </w:r>
    </w:p>
    <w:p w14:paraId="1A76A3BB" w14:textId="77777777" w:rsidR="00B83BCA" w:rsidRPr="00DA1BE7" w:rsidRDefault="00B83BCA" w:rsidP="00D87D9F">
      <w:pPr>
        <w:pStyle w:val="RefDoc"/>
        <w:rPr>
          <w:rFonts w:ascii="Sto Frutiger 47 Light Cond" w:hAnsi="Sto Frutiger 47 Light Cond"/>
          <w:lang w:val="en-US"/>
        </w:rPr>
      </w:pPr>
      <w:r w:rsidRPr="00DA1BE7">
        <w:rPr>
          <w:rFonts w:ascii="Sto Frutiger 47 Light Cond" w:hAnsi="Sto Frutiger 47 Light Cond"/>
          <w:lang w:val="en-US"/>
        </w:rPr>
        <w:lastRenderedPageBreak/>
        <w:t>D1784</w:t>
      </w:r>
      <w:r w:rsidRPr="00DA1BE7">
        <w:rPr>
          <w:rFonts w:ascii="Sto Frutiger 47 Light Cond" w:hAnsi="Sto Frutiger 47 Light Cond"/>
          <w:lang w:val="en-US"/>
        </w:rPr>
        <w:tab/>
        <w:t>Specification for Rigid Poly (Vinyl Chloride) (PVC) and Chlorinated Poly (Vinyl Chloride) (CPVC) Compounds</w:t>
      </w:r>
    </w:p>
    <w:p w14:paraId="5473F8BA" w14:textId="77777777" w:rsidR="00B83BCA" w:rsidRPr="00DA1BE7" w:rsidRDefault="00B83BCA" w:rsidP="00D87D9F">
      <w:pPr>
        <w:pStyle w:val="RefDoc"/>
        <w:rPr>
          <w:rFonts w:ascii="Sto Frutiger 47 Light Cond" w:hAnsi="Sto Frutiger 47 Light Cond"/>
          <w:lang w:val="en-US"/>
        </w:rPr>
      </w:pPr>
      <w:r w:rsidRPr="00DA1BE7">
        <w:rPr>
          <w:rFonts w:ascii="Sto Frutiger 47 Light Cond" w:hAnsi="Sto Frutiger 47 Light Cond"/>
          <w:lang w:val="en-US"/>
        </w:rPr>
        <w:t>D2247</w:t>
      </w:r>
      <w:r w:rsidRPr="00DA1BE7">
        <w:rPr>
          <w:rFonts w:ascii="Sto Frutiger 47 Light Cond" w:hAnsi="Sto Frutiger 47 Light Cond"/>
          <w:lang w:val="en-US"/>
        </w:rPr>
        <w:tab/>
        <w:t>Practice for Testing Water Resistance of Coatings in 100% Relative Humidity</w:t>
      </w:r>
    </w:p>
    <w:p w14:paraId="0019CF77" w14:textId="77777777" w:rsidR="00B83BCA" w:rsidRPr="00DA1BE7" w:rsidRDefault="00B83BCA" w:rsidP="00D87D9F">
      <w:pPr>
        <w:pStyle w:val="RefDoc"/>
        <w:rPr>
          <w:rFonts w:ascii="Sto Frutiger 47 Light Cond" w:hAnsi="Sto Frutiger 47 Light Cond"/>
          <w:lang w:val="en-US"/>
        </w:rPr>
      </w:pPr>
      <w:r w:rsidRPr="00DA1BE7">
        <w:rPr>
          <w:rFonts w:ascii="Sto Frutiger 47 Light Cond" w:hAnsi="Sto Frutiger 47 Light Cond"/>
          <w:lang w:val="en-US"/>
        </w:rPr>
        <w:t>D3273</w:t>
      </w:r>
      <w:r w:rsidRPr="00DA1BE7">
        <w:rPr>
          <w:rFonts w:ascii="Sto Frutiger 47 Light Cond" w:hAnsi="Sto Frutiger 47 Light Cond"/>
          <w:lang w:val="en-US"/>
        </w:rPr>
        <w:tab/>
        <w:t>Test for Resistance to Growth of Mold on the Surface of Interior Coatings in an Environmental Chamber</w:t>
      </w:r>
    </w:p>
    <w:p w14:paraId="7938BE2D" w14:textId="77777777" w:rsidR="00B83BCA" w:rsidRPr="00DA1BE7" w:rsidRDefault="00B83BCA" w:rsidP="00D87D9F">
      <w:pPr>
        <w:pStyle w:val="RefDoc"/>
        <w:rPr>
          <w:rFonts w:ascii="Sto Frutiger 47 Light Cond" w:hAnsi="Sto Frutiger 47 Light Cond"/>
          <w:lang w:val="en-US"/>
        </w:rPr>
      </w:pPr>
      <w:r w:rsidRPr="00DA1BE7">
        <w:rPr>
          <w:rFonts w:ascii="Sto Frutiger 47 Light Cond" w:hAnsi="Sto Frutiger 47 Light Cond"/>
          <w:lang w:val="en-US"/>
        </w:rPr>
        <w:t>E84</w:t>
      </w:r>
      <w:r w:rsidRPr="00DA1BE7">
        <w:rPr>
          <w:rFonts w:ascii="Sto Frutiger 47 Light Cond" w:hAnsi="Sto Frutiger 47 Light Cond"/>
          <w:lang w:val="en-US"/>
        </w:rPr>
        <w:tab/>
        <w:t>Test Method for Surface Burning Characteristics of Building Materials</w:t>
      </w:r>
    </w:p>
    <w:p w14:paraId="10E4BC2A" w14:textId="77777777" w:rsidR="00B83BCA" w:rsidRPr="00DA1BE7" w:rsidRDefault="00B83BCA" w:rsidP="00D87D9F">
      <w:pPr>
        <w:pStyle w:val="RefDoc"/>
        <w:rPr>
          <w:rFonts w:ascii="Sto Frutiger 47 Light Cond" w:hAnsi="Sto Frutiger 47 Light Cond"/>
          <w:lang w:val="en-US"/>
        </w:rPr>
      </w:pPr>
      <w:r w:rsidRPr="00DA1BE7">
        <w:rPr>
          <w:rFonts w:ascii="Sto Frutiger 47 Light Cond" w:hAnsi="Sto Frutiger 47 Light Cond"/>
          <w:lang w:val="en-US"/>
        </w:rPr>
        <w:t>E96</w:t>
      </w:r>
      <w:r w:rsidRPr="00DA1BE7">
        <w:rPr>
          <w:rFonts w:ascii="Sto Frutiger 47 Light Cond" w:hAnsi="Sto Frutiger 47 Light Cond"/>
          <w:lang w:val="en-US"/>
        </w:rPr>
        <w:tab/>
        <w:t>Test Methods for Water Vapor Transmission of Materials</w:t>
      </w:r>
    </w:p>
    <w:p w14:paraId="32134318" w14:textId="77777777" w:rsidR="00B83BCA" w:rsidRPr="00DA1BE7" w:rsidRDefault="00B83BCA" w:rsidP="00D87D9F">
      <w:pPr>
        <w:pStyle w:val="RefDoc"/>
        <w:rPr>
          <w:rFonts w:ascii="Sto Frutiger 47 Light Cond" w:hAnsi="Sto Frutiger 47 Light Cond"/>
          <w:lang w:val="en-US"/>
        </w:rPr>
      </w:pPr>
      <w:r w:rsidRPr="00DA1BE7">
        <w:rPr>
          <w:rFonts w:ascii="Sto Frutiger 47 Light Cond" w:hAnsi="Sto Frutiger 47 Light Cond"/>
          <w:lang w:val="en-US"/>
        </w:rPr>
        <w:t>E119</w:t>
      </w:r>
      <w:r w:rsidRPr="00DA1BE7">
        <w:rPr>
          <w:rFonts w:ascii="Sto Frutiger 47 Light Cond" w:hAnsi="Sto Frutiger 47 Light Cond"/>
          <w:lang w:val="en-US"/>
        </w:rPr>
        <w:tab/>
        <w:t>Method for Fire Tests of Building Construction and Materials</w:t>
      </w:r>
    </w:p>
    <w:p w14:paraId="2801AD29" w14:textId="77777777" w:rsidR="00B83BCA" w:rsidRPr="00DA1BE7" w:rsidRDefault="00B83BCA" w:rsidP="00D87D9F">
      <w:pPr>
        <w:pStyle w:val="RefDoc"/>
        <w:rPr>
          <w:rFonts w:ascii="Sto Frutiger 47 Light Cond" w:hAnsi="Sto Frutiger 47 Light Cond"/>
          <w:lang w:val="en-US"/>
        </w:rPr>
      </w:pPr>
      <w:r w:rsidRPr="00DA1BE7">
        <w:rPr>
          <w:rFonts w:ascii="Sto Frutiger 47 Light Cond" w:hAnsi="Sto Frutiger 47 Light Cond"/>
          <w:lang w:val="en-US"/>
        </w:rPr>
        <w:t>E330</w:t>
      </w:r>
      <w:r w:rsidRPr="00DA1BE7">
        <w:rPr>
          <w:rFonts w:ascii="Sto Frutiger 47 Light Cond" w:hAnsi="Sto Frutiger 47 Light Cond"/>
          <w:lang w:val="en-US"/>
        </w:rPr>
        <w:tab/>
        <w:t>Test Method for Structural Performa</w:t>
      </w:r>
      <w:r w:rsidR="00D87D9F" w:rsidRPr="00DA1BE7">
        <w:rPr>
          <w:rFonts w:ascii="Sto Frutiger 47 Light Cond" w:hAnsi="Sto Frutiger 47 Light Cond"/>
          <w:lang w:val="en-US"/>
        </w:rPr>
        <w:t xml:space="preserve">nce of Windows, Curtain Walls, </w:t>
      </w:r>
      <w:r w:rsidRPr="00DA1BE7">
        <w:rPr>
          <w:rFonts w:ascii="Sto Frutiger 47 Light Cond" w:hAnsi="Sto Frutiger 47 Light Cond"/>
          <w:lang w:val="en-US"/>
        </w:rPr>
        <w:t>and Doors by Uniform Static Air Pressure Difference</w:t>
      </w:r>
    </w:p>
    <w:p w14:paraId="635CD5A2" w14:textId="77777777" w:rsidR="00B83BCA" w:rsidRPr="00DA1BE7" w:rsidRDefault="00B83BCA" w:rsidP="00D87D9F">
      <w:pPr>
        <w:pStyle w:val="RefDoc"/>
        <w:rPr>
          <w:rFonts w:ascii="Sto Frutiger 47 Light Cond" w:hAnsi="Sto Frutiger 47 Light Cond"/>
          <w:lang w:val="en-US"/>
        </w:rPr>
      </w:pPr>
      <w:r w:rsidRPr="00DA1BE7">
        <w:rPr>
          <w:rFonts w:ascii="Sto Frutiger 47 Light Cond" w:hAnsi="Sto Frutiger 47 Light Cond"/>
          <w:lang w:val="en-US"/>
        </w:rPr>
        <w:t>E331</w:t>
      </w:r>
      <w:r w:rsidRPr="00DA1BE7">
        <w:rPr>
          <w:rFonts w:ascii="Sto Frutiger 47 Light Cond" w:hAnsi="Sto Frutiger 47 Light Cond"/>
          <w:lang w:val="en-US"/>
        </w:rPr>
        <w:tab/>
        <w:t>Test Method for Water Penetration of Exterior Windows, Curtain Walls, and Doors by Uniform Static Air Pressure Difference</w:t>
      </w:r>
    </w:p>
    <w:p w14:paraId="7B7C9C96" w14:textId="77777777" w:rsidR="00B83BCA" w:rsidRPr="00DA1BE7" w:rsidRDefault="00B83BCA" w:rsidP="00D87D9F">
      <w:pPr>
        <w:pStyle w:val="RefDoc"/>
        <w:rPr>
          <w:rFonts w:ascii="Sto Frutiger 47 Light Cond" w:hAnsi="Sto Frutiger 47 Light Cond"/>
          <w:lang w:val="en-US"/>
        </w:rPr>
      </w:pPr>
      <w:r w:rsidRPr="00DA1BE7">
        <w:rPr>
          <w:rFonts w:ascii="Sto Frutiger 47 Light Cond" w:hAnsi="Sto Frutiger 47 Light Cond"/>
          <w:lang w:val="en-US"/>
        </w:rPr>
        <w:t>E1233</w:t>
      </w:r>
      <w:r w:rsidRPr="00DA1BE7">
        <w:rPr>
          <w:rFonts w:ascii="Sto Frutiger 47 Light Cond" w:hAnsi="Sto Frutiger 47 Light Cond"/>
          <w:lang w:val="en-US"/>
        </w:rPr>
        <w:tab/>
        <w:t xml:space="preserve">Standard Test Method for Structural Performance of Exterior Windows, Curtain </w:t>
      </w:r>
      <w:proofErr w:type="gramStart"/>
      <w:r w:rsidRPr="00DA1BE7">
        <w:rPr>
          <w:rFonts w:ascii="Sto Frutiger 47 Light Cond" w:hAnsi="Sto Frutiger 47 Light Cond"/>
          <w:lang w:val="en-US"/>
        </w:rPr>
        <w:t>Walls</w:t>
      </w:r>
      <w:proofErr w:type="gramEnd"/>
      <w:r w:rsidRPr="00DA1BE7">
        <w:rPr>
          <w:rFonts w:ascii="Sto Frutiger 47 Light Cond" w:hAnsi="Sto Frutiger 47 Light Cond"/>
          <w:lang w:val="en-US"/>
        </w:rPr>
        <w:t xml:space="preserve"> and Doors by Cyclic Static Air Pressure Difference</w:t>
      </w:r>
    </w:p>
    <w:p w14:paraId="7690268B" w14:textId="77777777" w:rsidR="00B83BCA" w:rsidRPr="00DA1BE7" w:rsidRDefault="00B83BCA" w:rsidP="00D87D9F">
      <w:pPr>
        <w:pStyle w:val="RefDoc"/>
        <w:rPr>
          <w:rFonts w:ascii="Sto Frutiger 47 Light Cond" w:hAnsi="Sto Frutiger 47 Light Cond"/>
          <w:lang w:val="en-US"/>
        </w:rPr>
      </w:pPr>
      <w:r w:rsidRPr="00DA1BE7">
        <w:rPr>
          <w:rFonts w:ascii="Sto Frutiger 47 Light Cond" w:hAnsi="Sto Frutiger 47 Light Cond"/>
          <w:lang w:val="en-US"/>
        </w:rPr>
        <w:t>E2098</w:t>
      </w:r>
      <w:r w:rsidRPr="00DA1BE7">
        <w:rPr>
          <w:rFonts w:ascii="Sto Frutiger 47 Light Cond" w:hAnsi="Sto Frutiger 47 Light Cond"/>
          <w:lang w:val="en-US"/>
        </w:rPr>
        <w:tab/>
        <w:t>Test Method for Determining Tensile Breaking Strength of Glass Fiber Reinforcing Mesh for Use in Class PB Exterior Insulation and Finish System after Exposure to a Sodium Hydroxide Solution</w:t>
      </w:r>
    </w:p>
    <w:p w14:paraId="13238CAC" w14:textId="77777777" w:rsidR="00B83BCA" w:rsidRPr="00DA1BE7" w:rsidRDefault="00B83BCA" w:rsidP="00D87D9F">
      <w:pPr>
        <w:pStyle w:val="RefDoc"/>
        <w:rPr>
          <w:rFonts w:ascii="Sto Frutiger 47 Light Cond" w:hAnsi="Sto Frutiger 47 Light Cond"/>
          <w:lang w:val="en-US"/>
        </w:rPr>
      </w:pPr>
      <w:r w:rsidRPr="00DA1BE7">
        <w:rPr>
          <w:rFonts w:ascii="Sto Frutiger 47 Light Cond" w:hAnsi="Sto Frutiger 47 Light Cond"/>
          <w:lang w:val="en-US"/>
        </w:rPr>
        <w:t>E2134</w:t>
      </w:r>
      <w:r w:rsidRPr="00DA1BE7">
        <w:rPr>
          <w:rFonts w:ascii="Sto Frutiger 47 Light Cond" w:hAnsi="Sto Frutiger 47 Light Cond"/>
          <w:lang w:val="en-US"/>
        </w:rPr>
        <w:tab/>
        <w:t xml:space="preserve">Test Method for Evaluating the Tensile-Adhesion Performance of an Exterior Insulation and Finish System (EIFS) </w:t>
      </w:r>
    </w:p>
    <w:p w14:paraId="55D864CB" w14:textId="77777777" w:rsidR="00B83BCA" w:rsidRPr="00DA1BE7" w:rsidRDefault="00B83BCA" w:rsidP="00D87D9F">
      <w:pPr>
        <w:pStyle w:val="RefDoc"/>
        <w:rPr>
          <w:rFonts w:ascii="Sto Frutiger 47 Light Cond" w:hAnsi="Sto Frutiger 47 Light Cond"/>
          <w:lang w:val="en-US"/>
        </w:rPr>
      </w:pPr>
      <w:r w:rsidRPr="00DA1BE7">
        <w:rPr>
          <w:rFonts w:ascii="Sto Frutiger 47 Light Cond" w:hAnsi="Sto Frutiger 47 Light Cond"/>
          <w:lang w:val="en-US"/>
        </w:rPr>
        <w:t>E2178</w:t>
      </w:r>
      <w:r w:rsidRPr="00DA1BE7">
        <w:rPr>
          <w:rFonts w:ascii="Sto Frutiger 47 Light Cond" w:hAnsi="Sto Frutiger 47 Light Cond"/>
          <w:lang w:val="en-US"/>
        </w:rPr>
        <w:tab/>
        <w:t>Test Method for Air Permeance of Building Materials</w:t>
      </w:r>
    </w:p>
    <w:p w14:paraId="699FB66E" w14:textId="77777777" w:rsidR="00B83BCA" w:rsidRPr="00DA1BE7" w:rsidRDefault="00B83BCA" w:rsidP="00D87D9F">
      <w:pPr>
        <w:pStyle w:val="RefDoc"/>
        <w:rPr>
          <w:rFonts w:ascii="Sto Frutiger 47 Light Cond" w:hAnsi="Sto Frutiger 47 Light Cond"/>
          <w:lang w:val="en-US"/>
        </w:rPr>
      </w:pPr>
      <w:r w:rsidRPr="00DA1BE7">
        <w:rPr>
          <w:rFonts w:ascii="Sto Frutiger 47 Light Cond" w:hAnsi="Sto Frutiger 47 Light Cond"/>
          <w:lang w:val="en-US"/>
        </w:rPr>
        <w:t>E2273</w:t>
      </w:r>
      <w:r w:rsidRPr="00DA1BE7">
        <w:rPr>
          <w:rFonts w:ascii="Sto Frutiger 47 Light Cond" w:hAnsi="Sto Frutiger 47 Light Cond"/>
          <w:lang w:val="en-US"/>
        </w:rPr>
        <w:tab/>
        <w:t>Test Method for Determining the Drainage Efficiency of Exterior Insulation and Finish System (EIFS) Clad Wall Assemblies</w:t>
      </w:r>
    </w:p>
    <w:p w14:paraId="2F268F60" w14:textId="77777777" w:rsidR="00B83BCA" w:rsidRPr="00DA1BE7" w:rsidRDefault="00B83BCA" w:rsidP="00D87D9F">
      <w:pPr>
        <w:pStyle w:val="RefDoc"/>
        <w:rPr>
          <w:rFonts w:ascii="Sto Frutiger 47 Light Cond" w:hAnsi="Sto Frutiger 47 Light Cond"/>
          <w:lang w:val="en-US"/>
        </w:rPr>
      </w:pPr>
      <w:r w:rsidRPr="00DA1BE7">
        <w:rPr>
          <w:rFonts w:ascii="Sto Frutiger 47 Light Cond" w:hAnsi="Sto Frutiger 47 Light Cond"/>
          <w:lang w:val="en-US"/>
        </w:rPr>
        <w:t>E2357</w:t>
      </w:r>
      <w:r w:rsidRPr="00DA1BE7">
        <w:rPr>
          <w:rFonts w:ascii="Sto Frutiger 47 Light Cond" w:hAnsi="Sto Frutiger 47 Light Cond"/>
          <w:lang w:val="en-US"/>
        </w:rPr>
        <w:tab/>
        <w:t>Standard Test Method for Determining Air Leakage of Air Barrier Assemblies</w:t>
      </w:r>
    </w:p>
    <w:p w14:paraId="7557218D" w14:textId="67E99D51" w:rsidR="00E24153" w:rsidRPr="00DA1BE7" w:rsidRDefault="00E24153" w:rsidP="00D87D9F">
      <w:pPr>
        <w:pStyle w:val="RefDoc"/>
        <w:rPr>
          <w:rFonts w:ascii="Sto Frutiger 47 Light Cond" w:hAnsi="Sto Frutiger 47 Light Cond"/>
          <w:lang w:val="en-US"/>
        </w:rPr>
      </w:pPr>
      <w:r w:rsidRPr="00DA1BE7">
        <w:rPr>
          <w:rFonts w:ascii="Sto Frutiger 47 Light Cond" w:hAnsi="Sto Frutiger 47 Light Cond"/>
          <w:lang w:val="en-US"/>
        </w:rPr>
        <w:t>E2430</w:t>
      </w:r>
      <w:r w:rsidRPr="00DA1BE7">
        <w:rPr>
          <w:rFonts w:ascii="Sto Frutiger 47 Light Cond" w:hAnsi="Sto Frutiger 47 Light Cond"/>
          <w:lang w:val="en-US"/>
        </w:rPr>
        <w:tab/>
        <w:t>Standard Specification for Expanded Polystyrene (“EPS”) thermal Insulati</w:t>
      </w:r>
      <w:r w:rsidR="0044516E">
        <w:rPr>
          <w:rFonts w:ascii="Sto Frutiger 47 Light Cond" w:hAnsi="Sto Frutiger 47 Light Cond"/>
          <w:lang w:val="en-US"/>
        </w:rPr>
        <w:t>on</w:t>
      </w:r>
      <w:r w:rsidRPr="00DA1BE7">
        <w:rPr>
          <w:rFonts w:ascii="Sto Frutiger 47 Light Cond" w:hAnsi="Sto Frutiger 47 Light Cond"/>
          <w:lang w:val="en-US"/>
        </w:rPr>
        <w:t xml:space="preserve"> Boards for Use in Exterior Insulation and Finish Systems (“EIFS”)</w:t>
      </w:r>
    </w:p>
    <w:p w14:paraId="2AAF0999" w14:textId="77777777" w:rsidR="00B83BCA" w:rsidRPr="00DA1BE7" w:rsidRDefault="00B83BCA" w:rsidP="00D87D9F">
      <w:pPr>
        <w:pStyle w:val="RefDoc"/>
        <w:rPr>
          <w:rFonts w:ascii="Sto Frutiger 47 Light Cond" w:hAnsi="Sto Frutiger 47 Light Cond"/>
          <w:lang w:val="en-US"/>
        </w:rPr>
      </w:pPr>
      <w:r w:rsidRPr="00DA1BE7">
        <w:rPr>
          <w:rFonts w:ascii="Sto Frutiger 47 Light Cond" w:hAnsi="Sto Frutiger 47 Light Cond"/>
          <w:lang w:val="en-US"/>
        </w:rPr>
        <w:t>E2485</w:t>
      </w:r>
      <w:r w:rsidRPr="00DA1BE7">
        <w:rPr>
          <w:rFonts w:ascii="Sto Frutiger 47 Light Cond" w:hAnsi="Sto Frutiger 47 Light Cond"/>
          <w:lang w:val="en-US"/>
        </w:rPr>
        <w:tab/>
        <w:t>Standard Test Method for Freeze/Thaw Resistance of Exterior Insulation and Finish Systems (EIFS) and Water Resistive Barrier Coatings</w:t>
      </w:r>
    </w:p>
    <w:p w14:paraId="180FF14D" w14:textId="77777777" w:rsidR="00B83BCA" w:rsidRPr="00DA1BE7" w:rsidRDefault="00B83BCA" w:rsidP="00D87D9F">
      <w:pPr>
        <w:pStyle w:val="RefDoc"/>
        <w:rPr>
          <w:rFonts w:ascii="Sto Frutiger 47 Light Cond" w:hAnsi="Sto Frutiger 47 Light Cond"/>
          <w:lang w:val="en-US"/>
        </w:rPr>
      </w:pPr>
      <w:r w:rsidRPr="00DA1BE7">
        <w:rPr>
          <w:rFonts w:ascii="Sto Frutiger 47 Light Cond" w:hAnsi="Sto Frutiger 47 Light Cond"/>
          <w:lang w:val="en-US"/>
        </w:rPr>
        <w:t>E2486</w:t>
      </w:r>
      <w:r w:rsidRPr="00DA1BE7">
        <w:rPr>
          <w:rFonts w:ascii="Sto Frutiger 47 Light Cond" w:hAnsi="Sto Frutiger 47 Light Cond"/>
          <w:lang w:val="en-US"/>
        </w:rPr>
        <w:tab/>
        <w:t>Standard Test Method for Impact Resistance of Class PB and PI Exterior Insulation and Finish Systems (EIFS)</w:t>
      </w:r>
    </w:p>
    <w:p w14:paraId="36A8CBB9" w14:textId="77777777" w:rsidR="006C47DE" w:rsidRPr="00DA1BE7" w:rsidRDefault="006C47DE" w:rsidP="00D87D9F">
      <w:pPr>
        <w:pStyle w:val="RefDoc"/>
        <w:rPr>
          <w:rFonts w:ascii="Sto Frutiger 47 Light Cond" w:hAnsi="Sto Frutiger 47 Light Cond"/>
          <w:lang w:val="en-US"/>
        </w:rPr>
      </w:pPr>
      <w:r w:rsidRPr="00DA1BE7">
        <w:rPr>
          <w:rFonts w:ascii="Sto Frutiger 47 Light Cond" w:hAnsi="Sto Frutiger 47 Light Cond"/>
          <w:lang w:val="en-US"/>
        </w:rPr>
        <w:t>E2568</w:t>
      </w:r>
      <w:r w:rsidRPr="00DA1BE7">
        <w:rPr>
          <w:rFonts w:ascii="Sto Frutiger 47 Light Cond" w:hAnsi="Sto Frutiger 47 Light Cond"/>
          <w:lang w:val="en-US"/>
        </w:rPr>
        <w:tab/>
        <w:t>Standard Specification for Exterior Insulation and Finish Systems</w:t>
      </w:r>
    </w:p>
    <w:p w14:paraId="049C4D41" w14:textId="77777777" w:rsidR="00B83BCA" w:rsidRPr="00DA1BE7" w:rsidRDefault="00B83BCA" w:rsidP="00D87D9F">
      <w:pPr>
        <w:pStyle w:val="RefDoc"/>
        <w:rPr>
          <w:rFonts w:ascii="Sto Frutiger 47 Light Cond" w:hAnsi="Sto Frutiger 47 Light Cond"/>
          <w:lang w:val="en-US"/>
        </w:rPr>
      </w:pPr>
      <w:r w:rsidRPr="00DA1BE7">
        <w:rPr>
          <w:rFonts w:ascii="Sto Frutiger 47 Light Cond" w:hAnsi="Sto Frutiger 47 Light Cond"/>
          <w:lang w:val="en-US"/>
        </w:rPr>
        <w:t>E2570</w:t>
      </w:r>
      <w:r w:rsidRPr="00DA1BE7">
        <w:rPr>
          <w:rFonts w:ascii="Sto Frutiger 47 Light Cond" w:hAnsi="Sto Frutiger 47 Light Cond"/>
          <w:lang w:val="en-US"/>
        </w:rPr>
        <w:tab/>
        <w:t>Test Method for Water-Resistive (WRB) Coatings used Under Exterior Insulation and Finish Systems (EIFS) or EIFS with Drainage</w:t>
      </w:r>
    </w:p>
    <w:p w14:paraId="7B4C704E" w14:textId="77777777" w:rsidR="00B83BCA" w:rsidRPr="00DA1BE7" w:rsidRDefault="00B83BCA" w:rsidP="00D87D9F">
      <w:pPr>
        <w:pStyle w:val="RefDoc"/>
        <w:rPr>
          <w:rFonts w:ascii="Sto Frutiger 47 Light Cond" w:hAnsi="Sto Frutiger 47 Light Cond"/>
          <w:lang w:val="en-US"/>
        </w:rPr>
      </w:pPr>
      <w:r w:rsidRPr="00DA1BE7">
        <w:rPr>
          <w:rFonts w:ascii="Sto Frutiger 47 Light Cond" w:hAnsi="Sto Frutiger 47 Light Cond"/>
          <w:lang w:val="en-US"/>
        </w:rPr>
        <w:t>G153</w:t>
      </w:r>
      <w:r w:rsidRPr="00DA1BE7">
        <w:rPr>
          <w:rFonts w:ascii="Sto Frutiger 47 Light Cond" w:hAnsi="Sto Frutiger 47 Light Cond"/>
          <w:lang w:val="en-US"/>
        </w:rPr>
        <w:tab/>
        <w:t>Recommended Practice for Operating Light-and Water-Exposure Apparatus (Carbon-Arc Type) for Exposure of Nonmetallic Materials</w:t>
      </w:r>
    </w:p>
    <w:p w14:paraId="3E7D5B4B" w14:textId="77777777" w:rsidR="008473E6" w:rsidRPr="00DA1BE7" w:rsidRDefault="00B83BCA" w:rsidP="00D87D9F">
      <w:pPr>
        <w:pStyle w:val="RefDoc"/>
        <w:rPr>
          <w:rFonts w:ascii="Sto Frutiger 47 Light Cond" w:hAnsi="Sto Frutiger 47 Light Cond"/>
          <w:lang w:val="en-US"/>
        </w:rPr>
      </w:pPr>
      <w:r w:rsidRPr="00DA1BE7">
        <w:rPr>
          <w:rFonts w:ascii="Sto Frutiger 47 Light Cond" w:hAnsi="Sto Frutiger 47 Light Cond"/>
          <w:lang w:val="en-US"/>
        </w:rPr>
        <w:t>G154</w:t>
      </w:r>
      <w:r w:rsidRPr="00DA1BE7">
        <w:rPr>
          <w:rFonts w:ascii="Sto Frutiger 47 Light Cond" w:hAnsi="Sto Frutiger 47 Light Cond"/>
          <w:lang w:val="en-US"/>
        </w:rPr>
        <w:tab/>
        <w:t>Recommended Practice for Operating Light-and Water-Exposure Apparatus (Fluorescent UV-Condensation Type) for Exposure of Nonmetallic Materials</w:t>
      </w:r>
    </w:p>
    <w:p w14:paraId="6A2428EE" w14:textId="77777777" w:rsidR="008473E6" w:rsidRPr="00DA1BE7" w:rsidRDefault="00B83BCA" w:rsidP="00A972DE">
      <w:pPr>
        <w:pStyle w:val="Heading5"/>
        <w:ind w:hanging="2884"/>
        <w:rPr>
          <w:rFonts w:ascii="Sto Frutiger 47 Light Cond" w:hAnsi="Sto Frutiger 47 Light Cond"/>
          <w:lang w:val="en-US"/>
        </w:rPr>
      </w:pPr>
      <w:r w:rsidRPr="00DA1BE7">
        <w:rPr>
          <w:rFonts w:ascii="Sto Frutiger 47 Light Cond" w:hAnsi="Sto Frutiger 47 Light Cond"/>
          <w:lang w:val="en-US"/>
        </w:rPr>
        <w:t>Building Code Standards</w:t>
      </w:r>
    </w:p>
    <w:p w14:paraId="084326C1" w14:textId="77777777" w:rsidR="008473E6" w:rsidRPr="00DA1BE7" w:rsidRDefault="00B83BCA" w:rsidP="00A972DE">
      <w:pPr>
        <w:pStyle w:val="RefDoc"/>
        <w:ind w:hanging="1170"/>
        <w:rPr>
          <w:rFonts w:ascii="Sto Frutiger 47 Light Cond" w:hAnsi="Sto Frutiger 47 Light Cond"/>
        </w:rPr>
      </w:pPr>
      <w:r w:rsidRPr="00DA1BE7">
        <w:rPr>
          <w:rFonts w:ascii="Sto Frutiger 47 Light Cond" w:hAnsi="Sto Frutiger 47 Light Cond"/>
        </w:rPr>
        <w:t xml:space="preserve">AC 235 </w:t>
      </w:r>
      <w:r w:rsidR="00D87D9F" w:rsidRPr="00DA1BE7">
        <w:rPr>
          <w:rFonts w:ascii="Sto Frutiger 47 Light Cond" w:hAnsi="Sto Frutiger 47 Light Cond"/>
        </w:rPr>
        <w:tab/>
      </w:r>
      <w:r w:rsidRPr="00DA1BE7">
        <w:rPr>
          <w:rFonts w:ascii="Sto Frutiger 47 Light Cond" w:hAnsi="Sto Frutiger 47 Light Cond"/>
        </w:rPr>
        <w:t>Acceptance Criteria for EIFS Clad Drainage Wall Assemblies (</w:t>
      </w:r>
      <w:proofErr w:type="gramStart"/>
      <w:r w:rsidR="00B749E7" w:rsidRPr="00DA1BE7">
        <w:rPr>
          <w:rFonts w:ascii="Sto Frutiger 47 Light Cond" w:hAnsi="Sto Frutiger 47 Light Cond"/>
        </w:rPr>
        <w:t>January</w:t>
      </w:r>
      <w:r w:rsidRPr="00DA1BE7">
        <w:rPr>
          <w:rFonts w:ascii="Sto Frutiger 47 Light Cond" w:hAnsi="Sto Frutiger 47 Light Cond"/>
        </w:rPr>
        <w:t>,</w:t>
      </w:r>
      <w:proofErr w:type="gramEnd"/>
      <w:r w:rsidRPr="00DA1BE7">
        <w:rPr>
          <w:rFonts w:ascii="Sto Frutiger 47 Light Cond" w:hAnsi="Sto Frutiger 47 Light Cond"/>
        </w:rPr>
        <w:t xml:space="preserve"> 20</w:t>
      </w:r>
      <w:r w:rsidR="00B749E7" w:rsidRPr="00DA1BE7">
        <w:rPr>
          <w:rFonts w:ascii="Sto Frutiger 47 Light Cond" w:hAnsi="Sto Frutiger 47 Light Cond"/>
        </w:rPr>
        <w:t>15</w:t>
      </w:r>
      <w:r w:rsidRPr="00DA1BE7">
        <w:rPr>
          <w:rFonts w:ascii="Sto Frutiger 47 Light Cond" w:hAnsi="Sto Frutiger 47 Light Cond"/>
        </w:rPr>
        <w:t>)</w:t>
      </w:r>
    </w:p>
    <w:p w14:paraId="133269FF" w14:textId="77777777" w:rsidR="008473E6" w:rsidRPr="00DA1BE7" w:rsidRDefault="00B83BCA" w:rsidP="00A972DE">
      <w:pPr>
        <w:pStyle w:val="Heading5"/>
        <w:tabs>
          <w:tab w:val="clear" w:pos="1714"/>
          <w:tab w:val="left" w:pos="1710"/>
        </w:tabs>
        <w:ind w:hanging="2884"/>
        <w:rPr>
          <w:rFonts w:ascii="Sto Frutiger 47 Light Cond" w:hAnsi="Sto Frutiger 47 Light Cond"/>
          <w:lang w:val="en-US"/>
        </w:rPr>
      </w:pPr>
      <w:r w:rsidRPr="00DA1BE7">
        <w:rPr>
          <w:rFonts w:ascii="Sto Frutiger 47 Light Cond" w:hAnsi="Sto Frutiger 47 Light Cond"/>
          <w:lang w:val="en-US"/>
        </w:rPr>
        <w:t>National Fire Protection Association (NFPA) Standards</w:t>
      </w:r>
    </w:p>
    <w:p w14:paraId="101911BD" w14:textId="77777777" w:rsidR="00B83BCA" w:rsidRPr="00DA1BE7" w:rsidRDefault="00D87D9F" w:rsidP="00A972DE">
      <w:pPr>
        <w:pStyle w:val="RefDoc"/>
        <w:ind w:hanging="1170"/>
        <w:rPr>
          <w:rFonts w:ascii="Sto Frutiger 47 Light Cond" w:hAnsi="Sto Frutiger 47 Light Cond"/>
          <w:lang w:val="en-US"/>
        </w:rPr>
      </w:pPr>
      <w:r w:rsidRPr="00DA1BE7">
        <w:rPr>
          <w:rFonts w:ascii="Sto Frutiger 47 Light Cond" w:hAnsi="Sto Frutiger 47 Light Cond"/>
          <w:lang w:val="en-US"/>
        </w:rPr>
        <w:t>NFPA 268</w:t>
      </w:r>
      <w:r w:rsidRPr="00DA1BE7">
        <w:rPr>
          <w:rFonts w:ascii="Sto Frutiger 47 Light Cond" w:hAnsi="Sto Frutiger 47 Light Cond"/>
          <w:lang w:val="en-US"/>
        </w:rPr>
        <w:tab/>
      </w:r>
      <w:r w:rsidR="00B83BCA" w:rsidRPr="00DA1BE7">
        <w:rPr>
          <w:rFonts w:ascii="Sto Frutiger 47 Light Cond" w:hAnsi="Sto Frutiger 47 Light Cond"/>
          <w:lang w:val="en-US"/>
        </w:rPr>
        <w:t>Standard Test Method for Determining Ignitability of Exterior Wall Assemblies Using a Radiant Heat Energy Source</w:t>
      </w:r>
    </w:p>
    <w:p w14:paraId="2CCA38AF" w14:textId="77777777" w:rsidR="008473E6" w:rsidRPr="00DA1BE7" w:rsidRDefault="00D87D9F" w:rsidP="00A972DE">
      <w:pPr>
        <w:pStyle w:val="RefDoc"/>
        <w:ind w:hanging="1170"/>
        <w:rPr>
          <w:rFonts w:ascii="Sto Frutiger 47 Light Cond" w:hAnsi="Sto Frutiger 47 Light Cond"/>
          <w:lang w:val="en-US"/>
        </w:rPr>
      </w:pPr>
      <w:r w:rsidRPr="00DA1BE7">
        <w:rPr>
          <w:rFonts w:ascii="Sto Frutiger 47 Light Cond" w:hAnsi="Sto Frutiger 47 Light Cond"/>
          <w:lang w:val="en-US"/>
        </w:rPr>
        <w:t>NFPA 285</w:t>
      </w:r>
      <w:r w:rsidRPr="00DA1BE7">
        <w:rPr>
          <w:rFonts w:ascii="Sto Frutiger 47 Light Cond" w:hAnsi="Sto Frutiger 47 Light Cond"/>
          <w:lang w:val="en-US"/>
        </w:rPr>
        <w:tab/>
      </w:r>
      <w:r w:rsidR="00B83BCA" w:rsidRPr="00DA1BE7">
        <w:rPr>
          <w:rFonts w:ascii="Sto Frutiger 47 Light Cond" w:hAnsi="Sto Frutiger 47 Light Cond"/>
          <w:lang w:val="en-US"/>
        </w:rPr>
        <w:t>Standard Method of Test for the Evaluation of Flammability Characteristics of Exterior Non-Load-Bearing Wall Assemblies containing Combustible Components Using the Intermediate-Scale, Multistory Test Apparatus</w:t>
      </w:r>
    </w:p>
    <w:p w14:paraId="64ED4DD1" w14:textId="77777777" w:rsidR="008473E6" w:rsidRPr="00DA1BE7" w:rsidRDefault="00B83BCA" w:rsidP="00A972DE">
      <w:pPr>
        <w:pStyle w:val="Heading5"/>
        <w:ind w:left="1440" w:hanging="360"/>
        <w:rPr>
          <w:rFonts w:ascii="Sto Frutiger 47 Light Cond" w:hAnsi="Sto Frutiger 47 Light Cond"/>
          <w:lang w:val="en-US"/>
        </w:rPr>
      </w:pPr>
      <w:r w:rsidRPr="00DA1BE7">
        <w:rPr>
          <w:rFonts w:ascii="Sto Frutiger 47 Light Cond" w:hAnsi="Sto Frutiger 47 Light Cond"/>
          <w:lang w:val="en-US"/>
        </w:rPr>
        <w:lastRenderedPageBreak/>
        <w:t>Other Referenced Documents</w:t>
      </w:r>
    </w:p>
    <w:p w14:paraId="7ECF2643" w14:textId="77777777" w:rsidR="00585942" w:rsidRPr="00DA1BE7" w:rsidRDefault="00B83BCA" w:rsidP="00585942">
      <w:pPr>
        <w:pStyle w:val="Heading6"/>
        <w:rPr>
          <w:rFonts w:ascii="Sto Frutiger 47 Light Cond" w:hAnsi="Sto Frutiger 47 Light Cond"/>
          <w:lang w:val="en-US"/>
        </w:rPr>
      </w:pPr>
      <w:r w:rsidRPr="00DA1BE7">
        <w:rPr>
          <w:rFonts w:ascii="Sto Frutiger 47 Light Cond" w:hAnsi="Sto Frutiger 47 Light Cond"/>
          <w:lang w:val="en-US"/>
        </w:rPr>
        <w:t>American Association of Textile Chemists and Colorists AATCC-127 Water Resistance: Hydrostatic Pressure Test</w:t>
      </w:r>
    </w:p>
    <w:p w14:paraId="6BFBC249" w14:textId="77777777" w:rsidR="00585942" w:rsidRPr="00DA1BE7" w:rsidRDefault="00585942" w:rsidP="00585942">
      <w:pPr>
        <w:pStyle w:val="Heading6"/>
        <w:rPr>
          <w:rFonts w:ascii="Sto Frutiger 47 Light Cond" w:hAnsi="Sto Frutiger 47 Light Cond"/>
          <w:lang w:val="en-US"/>
        </w:rPr>
      </w:pPr>
      <w:r w:rsidRPr="00DA1BE7">
        <w:rPr>
          <w:rFonts w:ascii="Sto Frutiger 47 Light Cond" w:hAnsi="Sto Frutiger 47 Light Cond"/>
          <w:lang w:val="en-US"/>
        </w:rPr>
        <w:t>AISI S-100 with 2010 Supplement, American Iron and Steel Institute North American Specification for the Design of Cold-Formed Steel Structural Members</w:t>
      </w:r>
    </w:p>
    <w:p w14:paraId="345964BB" w14:textId="77777777" w:rsidR="00AB31CC" w:rsidRPr="00DA1BE7" w:rsidRDefault="00B83BCA" w:rsidP="00AB31CC">
      <w:pPr>
        <w:pStyle w:val="Heading6"/>
        <w:rPr>
          <w:rFonts w:ascii="Sto Frutiger 47 Light Cond" w:hAnsi="Sto Frutiger 47 Light Cond"/>
          <w:lang w:val="en-US"/>
        </w:rPr>
      </w:pPr>
      <w:r w:rsidRPr="00DA1BE7">
        <w:rPr>
          <w:rFonts w:ascii="Sto Frutiger 47 Light Cond" w:hAnsi="Sto Frutiger 47 Light Cond"/>
          <w:lang w:val="en-US"/>
        </w:rPr>
        <w:t>APA Engineered Wood Association E 30, Engineered Wood Construction Guide</w:t>
      </w:r>
    </w:p>
    <w:p w14:paraId="647A174C" w14:textId="77777777" w:rsidR="00AB31CC" w:rsidRPr="00DA1BE7" w:rsidRDefault="00B83BCA" w:rsidP="00E36001">
      <w:pPr>
        <w:pStyle w:val="Heading6"/>
        <w:rPr>
          <w:rFonts w:ascii="Sto Frutiger 47 Light Cond" w:hAnsi="Sto Frutiger 47 Light Cond"/>
          <w:lang w:val="en-US"/>
        </w:rPr>
      </w:pPr>
      <w:r w:rsidRPr="00DA1BE7">
        <w:rPr>
          <w:rFonts w:ascii="Sto Frutiger 47 Light Cond" w:hAnsi="Sto Frutiger 47 Light Cond"/>
          <w:lang w:val="en-US"/>
        </w:rPr>
        <w:t>ICC-ES ESR-1233, StoGuard with Gold Coat, StoGuard with EmeraldCoat, and StoGuard VaporSeal Water-Resistive Barriers and StoEnergy Guard</w:t>
      </w:r>
    </w:p>
    <w:p w14:paraId="3ADCB5BF" w14:textId="77777777" w:rsidR="008473E6" w:rsidRPr="00DA1BE7" w:rsidRDefault="00B83BCA" w:rsidP="00AB31CC">
      <w:pPr>
        <w:pStyle w:val="Heading6"/>
        <w:rPr>
          <w:rFonts w:ascii="Sto Frutiger 47 Light Cond" w:hAnsi="Sto Frutiger 47 Light Cond"/>
          <w:lang w:val="en-US"/>
        </w:rPr>
      </w:pPr>
      <w:r w:rsidRPr="00DA1BE7">
        <w:rPr>
          <w:rFonts w:ascii="Sto Frutiger 47 Light Cond" w:hAnsi="Sto Frutiger 47 Light Cond"/>
          <w:lang w:val="en-US"/>
        </w:rPr>
        <w:t>ICC-ES ESR-1748, StoTherm</w:t>
      </w:r>
      <w:r w:rsidRPr="00DA1BE7">
        <w:rPr>
          <w:rFonts w:ascii="Sto Frutiger 47 Light Cond" w:hAnsi="Sto Frutiger 47 Light Cond"/>
          <w:vertAlign w:val="superscript"/>
          <w:lang w:val="en-US"/>
        </w:rPr>
        <w:t>®</w:t>
      </w:r>
      <w:r w:rsidR="00891E40" w:rsidRPr="00DA1BE7">
        <w:rPr>
          <w:rFonts w:ascii="Sto Frutiger 47 Light Cond" w:hAnsi="Sto Frutiger 47 Light Cond"/>
          <w:lang w:val="en-US"/>
        </w:rPr>
        <w:t xml:space="preserve"> ci</w:t>
      </w:r>
      <w:r w:rsidRPr="00DA1BE7">
        <w:rPr>
          <w:rFonts w:ascii="Sto Frutiger 47 Light Cond" w:hAnsi="Sto Frutiger 47 Light Cond"/>
          <w:lang w:val="en-US"/>
        </w:rPr>
        <w:t xml:space="preserve"> </w:t>
      </w:r>
    </w:p>
    <w:p w14:paraId="403532E2" w14:textId="77777777" w:rsidR="008473E6" w:rsidRPr="00DA1BE7" w:rsidRDefault="00B83BCA" w:rsidP="00B83775">
      <w:pPr>
        <w:pStyle w:val="Heading2"/>
        <w:tabs>
          <w:tab w:val="num" w:pos="1080"/>
        </w:tabs>
        <w:ind w:hanging="2484"/>
        <w:rPr>
          <w:rFonts w:ascii="Sto Frutiger 67 Bold Cond" w:hAnsi="Sto Frutiger 67 Bold Cond"/>
          <w:b w:val="0"/>
          <w:bCs/>
        </w:rPr>
      </w:pPr>
      <w:bookmarkStart w:id="34" w:name="_Toc37162151"/>
      <w:r w:rsidRPr="00DA1BE7">
        <w:rPr>
          <w:rFonts w:ascii="Sto Frutiger 67 Bold Cond" w:hAnsi="Sto Frutiger 67 Bold Cond"/>
          <w:b w:val="0"/>
          <w:bCs/>
        </w:rPr>
        <w:t>DESIGN REQUIREMENTS</w:t>
      </w:r>
      <w:bookmarkEnd w:id="34"/>
    </w:p>
    <w:p w14:paraId="53EDE16A" w14:textId="77777777" w:rsidR="008473E6" w:rsidRPr="00DA1BE7" w:rsidRDefault="00451BD3" w:rsidP="000E069B">
      <w:pPr>
        <w:pStyle w:val="Note"/>
        <w:ind w:left="1124" w:right="-26" w:firstLine="0"/>
        <w:rPr>
          <w:rFonts w:ascii="Sto Frutiger 47 Light Cond" w:hAnsi="Sto Frutiger 47 Light Cond"/>
          <w:lang w:val="en-US"/>
        </w:rPr>
      </w:pPr>
      <w:r w:rsidRPr="00DA1BE7">
        <w:rPr>
          <w:rFonts w:ascii="Sto Frutiger 47 Light Cond" w:hAnsi="Sto Frutiger 47 Light Cond"/>
          <w:lang w:val="en-US"/>
        </w:rPr>
        <w:t xml:space="preserve">NOTE: </w:t>
      </w:r>
      <w:r w:rsidR="00AF20A1" w:rsidRPr="00DA1BE7">
        <w:rPr>
          <w:rFonts w:ascii="Sto Frutiger 47 Light Cond" w:hAnsi="Sto Frutiger 47 Light Cond"/>
          <w:lang w:val="en-US"/>
        </w:rPr>
        <w:t>C</w:t>
      </w:r>
      <w:r w:rsidR="00B83BCA" w:rsidRPr="00DA1BE7">
        <w:rPr>
          <w:rFonts w:ascii="Sto Frutiger 47 Light Cond" w:hAnsi="Sto Frutiger 47 Light Cond"/>
          <w:lang w:val="en-US"/>
        </w:rPr>
        <w:t>oordinate this section with other material specification sections an</w:t>
      </w:r>
      <w:r w:rsidRPr="00DA1BE7">
        <w:rPr>
          <w:rFonts w:ascii="Sto Frutiger 47 Light Cond" w:hAnsi="Sto Frutiger 47 Light Cond"/>
          <w:lang w:val="en-US"/>
        </w:rPr>
        <w:t xml:space="preserve">d detail drawings as </w:t>
      </w:r>
      <w:r w:rsidR="00AF20A1" w:rsidRPr="00DA1BE7">
        <w:rPr>
          <w:rFonts w:ascii="Sto Frutiger 47 Light Cond" w:hAnsi="Sto Frutiger 47 Light Cond"/>
          <w:lang w:val="en-US"/>
        </w:rPr>
        <w:t>applicable.</w:t>
      </w:r>
    </w:p>
    <w:p w14:paraId="67ED8D20" w14:textId="77777777" w:rsidR="008473E6" w:rsidRPr="00DA1BE7" w:rsidRDefault="00B83BCA" w:rsidP="00A972DE">
      <w:pPr>
        <w:pStyle w:val="Heading5"/>
        <w:ind w:left="1530" w:hanging="450"/>
        <w:rPr>
          <w:rFonts w:ascii="Sto Frutiger 47 Light Cond" w:hAnsi="Sto Frutiger 47 Light Cond"/>
          <w:lang w:val="en-US"/>
        </w:rPr>
      </w:pPr>
      <w:r w:rsidRPr="00DA1BE7">
        <w:rPr>
          <w:rFonts w:ascii="Sto Frutiger 47 Light Cond" w:hAnsi="Sto Frutiger 47 Light Cond"/>
          <w:lang w:val="en-US"/>
        </w:rPr>
        <w:t>Wind Load</w:t>
      </w:r>
    </w:p>
    <w:p w14:paraId="1F4BFADD" w14:textId="77777777" w:rsidR="008473E6" w:rsidRPr="00DA1BE7" w:rsidRDefault="00B83BCA" w:rsidP="00D87D9F">
      <w:pPr>
        <w:pStyle w:val="Heading6"/>
        <w:rPr>
          <w:rFonts w:ascii="Sto Frutiger 47 Light Cond" w:hAnsi="Sto Frutiger 47 Light Cond"/>
          <w:lang w:val="en-US"/>
        </w:rPr>
      </w:pPr>
      <w:r w:rsidRPr="00DA1BE7">
        <w:rPr>
          <w:rFonts w:ascii="Sto Frutiger 47 Light Cond" w:hAnsi="Sto Frutiger 47 Light Cond"/>
          <w:lang w:val="en-US"/>
        </w:rPr>
        <w:t>Desi</w:t>
      </w:r>
      <w:r w:rsidR="008D4B4A" w:rsidRPr="00DA1BE7">
        <w:rPr>
          <w:rFonts w:ascii="Sto Frutiger 47 Light Cond" w:hAnsi="Sto Frutiger 47 Light Cond"/>
          <w:lang w:val="en-US"/>
        </w:rPr>
        <w:t xml:space="preserve">gn for maximum allowable wall </w:t>
      </w:r>
      <w:r w:rsidRPr="00DA1BE7">
        <w:rPr>
          <w:rFonts w:ascii="Sto Frutiger 47 Light Cond" w:hAnsi="Sto Frutiger 47 Light Cond"/>
          <w:lang w:val="en-US"/>
        </w:rPr>
        <w:t>deflection, normal to the plane of the wall, of L/240.</w:t>
      </w:r>
    </w:p>
    <w:p w14:paraId="40E3BBE3" w14:textId="77777777" w:rsidR="00B83BCA" w:rsidRPr="00DA1BE7" w:rsidRDefault="00B83BCA" w:rsidP="00D87D9F">
      <w:pPr>
        <w:pStyle w:val="Heading6"/>
        <w:rPr>
          <w:rFonts w:ascii="Sto Frutiger 47 Light Cond" w:hAnsi="Sto Frutiger 47 Light Cond"/>
          <w:lang w:val="en-US"/>
        </w:rPr>
      </w:pPr>
      <w:r w:rsidRPr="00DA1BE7">
        <w:rPr>
          <w:rFonts w:ascii="Sto Frutiger 47 Light Cond" w:hAnsi="Sto Frutiger 47 Light Cond"/>
          <w:lang w:val="en-US"/>
        </w:rPr>
        <w:t>Design for wind load in conformance with code requirements.</w:t>
      </w:r>
    </w:p>
    <w:p w14:paraId="7BABD7DE" w14:textId="77777777" w:rsidR="00891E40" w:rsidRPr="00DA1BE7" w:rsidRDefault="00891E40" w:rsidP="00D5649A">
      <w:pPr>
        <w:pStyle w:val="Heading6"/>
        <w:rPr>
          <w:rFonts w:ascii="Sto Frutiger 47 Light Cond" w:hAnsi="Sto Frutiger 47 Light Cond"/>
          <w:lang w:val="en-US"/>
        </w:rPr>
      </w:pPr>
      <w:r w:rsidRPr="00DA1BE7">
        <w:rPr>
          <w:rFonts w:ascii="Sto Frutiger 47 Light Cond" w:hAnsi="Sto Frutiger 47 Light Cond"/>
          <w:lang w:val="en-US"/>
        </w:rPr>
        <w:t xml:space="preserve">Verify cladding assembly and attachment to structure conform </w:t>
      </w:r>
      <w:r w:rsidR="00B749E7" w:rsidRPr="00DA1BE7">
        <w:rPr>
          <w:rFonts w:ascii="Sto Frutiger 47 Light Cond" w:hAnsi="Sto Frutiger 47 Light Cond"/>
          <w:lang w:val="en-US"/>
        </w:rPr>
        <w:t>with</w:t>
      </w:r>
      <w:r w:rsidRPr="00DA1BE7">
        <w:rPr>
          <w:rFonts w:ascii="Sto Frutiger 47 Light Cond" w:hAnsi="Sto Frutiger 47 Light Cond"/>
          <w:lang w:val="en-US"/>
        </w:rPr>
        <w:t xml:space="preserve"> required design wind pressures through testing or analysis</w:t>
      </w:r>
    </w:p>
    <w:p w14:paraId="0A8548C7" w14:textId="77777777" w:rsidR="009051C1" w:rsidRPr="00DA1BE7" w:rsidRDefault="009051C1" w:rsidP="009051C1">
      <w:pPr>
        <w:pStyle w:val="Heading6"/>
        <w:rPr>
          <w:rFonts w:ascii="Sto Frutiger 47 Light Cond" w:hAnsi="Sto Frutiger 47 Light Cond"/>
          <w:lang w:val="en-US"/>
        </w:rPr>
      </w:pPr>
      <w:r w:rsidRPr="00DA1BE7">
        <w:rPr>
          <w:rFonts w:ascii="Sto Frutiger 47 Light Cond" w:hAnsi="Sto Frutiger 47 Light Cond"/>
          <w:lang w:val="en-US"/>
        </w:rPr>
        <w:t>Ultimate wind load resistance</w:t>
      </w:r>
    </w:p>
    <w:p w14:paraId="3645A7C6" w14:textId="77777777" w:rsidR="009051C1" w:rsidRPr="00DA1BE7" w:rsidRDefault="009051C1" w:rsidP="009051C1">
      <w:pPr>
        <w:pStyle w:val="Heading6"/>
        <w:numPr>
          <w:ilvl w:val="0"/>
          <w:numId w:val="0"/>
        </w:numPr>
        <w:spacing w:before="0"/>
        <w:ind w:left="1983"/>
        <w:rPr>
          <w:rFonts w:ascii="Sto Frutiger 47 Light Cond" w:hAnsi="Sto Frutiger 47 Light Cond"/>
          <w:lang w:val="en-US"/>
        </w:rPr>
      </w:pPr>
    </w:p>
    <w:p w14:paraId="29423A96" w14:textId="4898BF44" w:rsidR="009051C1" w:rsidRPr="00DA1BE7" w:rsidRDefault="009051C1" w:rsidP="007D0509">
      <w:pPr>
        <w:tabs>
          <w:tab w:val="left" w:pos="2790"/>
        </w:tabs>
        <w:spacing w:before="0" w:after="20"/>
        <w:ind w:left="1983" w:firstLine="447"/>
        <w:rPr>
          <w:rFonts w:ascii="Sto Frutiger 47 Light Cond" w:hAnsi="Sto Frutiger 47 Light Cond" w:cs="Arial"/>
          <w:color w:val="000000"/>
          <w:szCs w:val="20"/>
          <w:lang w:val="en-US"/>
        </w:rPr>
      </w:pPr>
      <w:r w:rsidRPr="00DA1BE7">
        <w:rPr>
          <w:rFonts w:ascii="Sto Frutiger 47 Light Cond" w:hAnsi="Sto Frutiger 47 Light Cond"/>
          <w:szCs w:val="20"/>
          <w:lang w:val="en-US"/>
        </w:rPr>
        <w:t xml:space="preserve">a. </w:t>
      </w:r>
      <w:r w:rsidR="00805A69">
        <w:rPr>
          <w:rFonts w:ascii="Sto Frutiger 47 Light Cond" w:hAnsi="Sto Frutiger 47 Light Cond"/>
          <w:szCs w:val="20"/>
          <w:lang w:val="en-US"/>
        </w:rPr>
        <w:t xml:space="preserve">  </w:t>
      </w:r>
      <w:r w:rsidR="00ED2561">
        <w:rPr>
          <w:rFonts w:ascii="Sto Frutiger 47 Light Cond" w:hAnsi="Sto Frutiger 47 Light Cond"/>
          <w:szCs w:val="20"/>
          <w:lang w:val="en-US"/>
        </w:rPr>
        <w:t xml:space="preserve">  </w:t>
      </w:r>
      <w:r w:rsidRPr="00DA1BE7">
        <w:rPr>
          <w:rFonts w:ascii="Sto Frutiger 47 Light Cond" w:hAnsi="Sto Frutiger 47 Light Cond" w:cs="Arial"/>
          <w:szCs w:val="20"/>
          <w:lang w:val="en-US"/>
        </w:rPr>
        <w:t xml:space="preserve">Assembly 1, Adhesive and Back-fastening: </w:t>
      </w:r>
      <w:r w:rsidRPr="00DA1BE7">
        <w:rPr>
          <w:rFonts w:ascii="Sto Frutiger 47 Light Cond" w:hAnsi="Sto Frutiger 47 Light Cond" w:cs="Arial"/>
          <w:color w:val="000000"/>
          <w:szCs w:val="20"/>
          <w:u w:val="single"/>
          <w:lang w:val="en-US"/>
        </w:rPr>
        <w:t>+</w:t>
      </w:r>
      <w:r w:rsidRPr="00DA1BE7">
        <w:rPr>
          <w:rFonts w:ascii="Sto Frutiger 47 Light Cond" w:hAnsi="Sto Frutiger 47 Light Cond" w:cs="Arial"/>
          <w:color w:val="000000"/>
          <w:szCs w:val="20"/>
          <w:lang w:val="en-US"/>
        </w:rPr>
        <w:t xml:space="preserve"> 125 </w:t>
      </w:r>
      <w:proofErr w:type="spellStart"/>
      <w:r w:rsidRPr="00DA1BE7">
        <w:rPr>
          <w:rFonts w:ascii="Sto Frutiger 47 Light Cond" w:hAnsi="Sto Frutiger 47 Light Cond" w:cs="Arial"/>
          <w:color w:val="000000"/>
          <w:szCs w:val="20"/>
          <w:lang w:val="en-US"/>
        </w:rPr>
        <w:t>lb</w:t>
      </w:r>
      <w:proofErr w:type="spellEnd"/>
      <w:r w:rsidRPr="00DA1BE7">
        <w:rPr>
          <w:rFonts w:ascii="Sto Frutiger 47 Light Cond" w:hAnsi="Sto Frutiger 47 Light Cond" w:cs="Arial"/>
          <w:color w:val="000000"/>
          <w:szCs w:val="20"/>
          <w:lang w:val="en-US"/>
        </w:rPr>
        <w:t>/ft</w:t>
      </w:r>
      <w:r w:rsidRPr="00DA1BE7">
        <w:rPr>
          <w:rFonts w:ascii="Sto Frutiger 47 Light Cond" w:hAnsi="Sto Frutiger 47 Light Cond" w:cs="Arial"/>
          <w:color w:val="000000"/>
          <w:szCs w:val="20"/>
          <w:vertAlign w:val="superscript"/>
          <w:lang w:val="en-US"/>
        </w:rPr>
        <w:t>2</w:t>
      </w:r>
      <w:r w:rsidRPr="00DA1BE7">
        <w:rPr>
          <w:rFonts w:ascii="Sto Frutiger 47 Light Cond" w:hAnsi="Sto Frutiger 47 Light Cond" w:cs="Arial"/>
          <w:color w:val="000000"/>
          <w:szCs w:val="20"/>
          <w:lang w:val="en-US"/>
        </w:rPr>
        <w:t xml:space="preserve"> (</w:t>
      </w:r>
      <w:r w:rsidRPr="00DA1BE7">
        <w:rPr>
          <w:rFonts w:ascii="Sto Frutiger 47 Light Cond" w:hAnsi="Sto Frutiger 47 Light Cond" w:cs="Arial"/>
          <w:color w:val="000000"/>
          <w:szCs w:val="20"/>
          <w:u w:val="single"/>
          <w:lang w:val="en-US"/>
        </w:rPr>
        <w:t>+</w:t>
      </w:r>
      <w:r w:rsidRPr="00DA1BE7">
        <w:rPr>
          <w:rFonts w:ascii="Sto Frutiger 47 Light Cond" w:hAnsi="Sto Frutiger 47 Light Cond" w:cs="Arial"/>
          <w:color w:val="000000"/>
          <w:szCs w:val="20"/>
          <w:lang w:val="en-US"/>
        </w:rPr>
        <w:t xml:space="preserve"> 5.98 kPa), Maximum 24 in</w:t>
      </w:r>
    </w:p>
    <w:p w14:paraId="6CCE564B" w14:textId="77777777" w:rsidR="009051C1" w:rsidRPr="00DA1BE7" w:rsidRDefault="009051C1" w:rsidP="00E17C5F">
      <w:pPr>
        <w:spacing w:before="0" w:after="20"/>
        <w:ind w:left="2790"/>
        <w:rPr>
          <w:rFonts w:ascii="Sto Frutiger 47 Light Cond" w:hAnsi="Sto Frutiger 47 Light Cond" w:cs="Arial"/>
          <w:szCs w:val="20"/>
          <w:lang w:val="en-US"/>
        </w:rPr>
      </w:pPr>
      <w:r w:rsidRPr="00DA1BE7">
        <w:rPr>
          <w:rFonts w:ascii="Sto Frutiger 47 Light Cond" w:hAnsi="Sto Frutiger 47 Light Cond" w:cs="Arial"/>
          <w:color w:val="000000"/>
          <w:szCs w:val="20"/>
          <w:lang w:val="en-US"/>
        </w:rPr>
        <w:t xml:space="preserve">(610mm) </w:t>
      </w:r>
      <w:proofErr w:type="spellStart"/>
      <w:r w:rsidRPr="00DA1BE7">
        <w:rPr>
          <w:rFonts w:ascii="Sto Frutiger 47 Light Cond" w:hAnsi="Sto Frutiger 47 Light Cond" w:cs="Arial"/>
          <w:color w:val="000000"/>
          <w:szCs w:val="20"/>
          <w:lang w:val="en-US"/>
        </w:rPr>
        <w:t>oc</w:t>
      </w:r>
      <w:proofErr w:type="spellEnd"/>
      <w:r w:rsidRPr="00DA1BE7">
        <w:rPr>
          <w:rFonts w:ascii="Sto Frutiger 47 Light Cond" w:hAnsi="Sto Frutiger 47 Light Cond" w:cs="Arial"/>
          <w:color w:val="000000"/>
          <w:szCs w:val="20"/>
          <w:lang w:val="en-US"/>
        </w:rPr>
        <w:t xml:space="preserve"> </w:t>
      </w:r>
      <w:r w:rsidRPr="00DA1BE7">
        <w:rPr>
          <w:rFonts w:ascii="Sto Frutiger 47 Light Cond" w:hAnsi="Sto Frutiger 47 Light Cond" w:cs="Arial"/>
          <w:szCs w:val="20"/>
          <w:lang w:val="en-US"/>
        </w:rPr>
        <w:t xml:space="preserve">C-channels perpendicular to maximum 16 in (406mm) </w:t>
      </w:r>
      <w:proofErr w:type="spellStart"/>
      <w:r w:rsidRPr="00DA1BE7">
        <w:rPr>
          <w:rFonts w:ascii="Sto Frutiger 47 Light Cond" w:hAnsi="Sto Frutiger 47 Light Cond" w:cs="Arial"/>
          <w:szCs w:val="20"/>
          <w:lang w:val="en-US"/>
        </w:rPr>
        <w:t>oc</w:t>
      </w:r>
      <w:proofErr w:type="spellEnd"/>
      <w:r w:rsidRPr="00DA1BE7">
        <w:rPr>
          <w:rFonts w:ascii="Sto Frutiger 47 Light Cond" w:hAnsi="Sto Frutiger 47 Light Cond" w:cs="Arial"/>
          <w:szCs w:val="20"/>
          <w:lang w:val="en-US"/>
        </w:rPr>
        <w:t xml:space="preserve"> studs.  Attachment into C- channels at maximum 16 in </w:t>
      </w:r>
      <w:proofErr w:type="spellStart"/>
      <w:r w:rsidRPr="00DA1BE7">
        <w:rPr>
          <w:rFonts w:ascii="Sto Frutiger 47 Light Cond" w:hAnsi="Sto Frutiger 47 Light Cond" w:cs="Arial"/>
          <w:szCs w:val="20"/>
          <w:lang w:val="en-US"/>
        </w:rPr>
        <w:t>oc</w:t>
      </w:r>
      <w:proofErr w:type="spellEnd"/>
      <w:r w:rsidRPr="00DA1BE7">
        <w:rPr>
          <w:rFonts w:ascii="Sto Frutiger 47 Light Cond" w:hAnsi="Sto Frutiger 47 Light Cond" w:cs="Arial"/>
          <w:szCs w:val="20"/>
          <w:lang w:val="en-US"/>
        </w:rPr>
        <w:t xml:space="preserve"> (406mm) horizontally, maximum 24 in </w:t>
      </w:r>
      <w:r w:rsidR="008B6C8A" w:rsidRPr="00DA1BE7">
        <w:rPr>
          <w:rFonts w:ascii="Sto Frutiger 47 Light Cond" w:hAnsi="Sto Frutiger 47 Light Cond" w:cs="Arial"/>
          <w:szCs w:val="20"/>
          <w:lang w:val="en-US"/>
        </w:rPr>
        <w:t>(</w:t>
      </w:r>
      <w:r w:rsidRPr="00DA1BE7">
        <w:rPr>
          <w:rFonts w:ascii="Sto Frutiger 47 Light Cond" w:hAnsi="Sto Frutiger 47 Light Cond" w:cs="Arial"/>
          <w:szCs w:val="20"/>
          <w:lang w:val="en-US"/>
        </w:rPr>
        <w:t xml:space="preserve">610mm) </w:t>
      </w:r>
      <w:proofErr w:type="spellStart"/>
      <w:r w:rsidR="008B6C8A" w:rsidRPr="00DA1BE7">
        <w:rPr>
          <w:rFonts w:ascii="Sto Frutiger 47 Light Cond" w:hAnsi="Sto Frutiger 47 Light Cond" w:cs="Arial"/>
          <w:szCs w:val="20"/>
          <w:lang w:val="en-US"/>
        </w:rPr>
        <w:t>oc</w:t>
      </w:r>
      <w:proofErr w:type="spellEnd"/>
      <w:r w:rsidR="008B6C8A" w:rsidRPr="00DA1BE7">
        <w:rPr>
          <w:rFonts w:ascii="Sto Frutiger 47 Light Cond" w:hAnsi="Sto Frutiger 47 Light Cond" w:cs="Arial"/>
          <w:szCs w:val="20"/>
          <w:lang w:val="en-US"/>
        </w:rPr>
        <w:t xml:space="preserve"> </w:t>
      </w:r>
      <w:r w:rsidRPr="00DA1BE7">
        <w:rPr>
          <w:rFonts w:ascii="Sto Frutiger 47 Light Cond" w:hAnsi="Sto Frutiger 47 Light Cond" w:cs="Arial"/>
          <w:szCs w:val="20"/>
          <w:lang w:val="en-US"/>
        </w:rPr>
        <w:t xml:space="preserve">vertically.  Centerline of C-channels maximum 8 in </w:t>
      </w:r>
      <w:proofErr w:type="spellStart"/>
      <w:r w:rsidRPr="00DA1BE7">
        <w:rPr>
          <w:rFonts w:ascii="Sto Frutiger 47 Light Cond" w:hAnsi="Sto Frutiger 47 Light Cond" w:cs="Arial"/>
          <w:szCs w:val="20"/>
          <w:lang w:val="en-US"/>
        </w:rPr>
        <w:t>oc</w:t>
      </w:r>
      <w:proofErr w:type="spellEnd"/>
      <w:r w:rsidRPr="00DA1BE7">
        <w:rPr>
          <w:rFonts w:ascii="Sto Frutiger 47 Light Cond" w:hAnsi="Sto Frutiger 47 Light Cond" w:cs="Arial"/>
          <w:szCs w:val="20"/>
          <w:lang w:val="en-US"/>
        </w:rPr>
        <w:t xml:space="preserve"> (203mm) from panel edges.</w:t>
      </w:r>
    </w:p>
    <w:p w14:paraId="42D1783A" w14:textId="77777777" w:rsidR="009051C1" w:rsidRPr="00DA1BE7" w:rsidRDefault="009051C1" w:rsidP="009051C1">
      <w:pPr>
        <w:spacing w:before="0" w:after="20"/>
        <w:ind w:left="2248"/>
        <w:rPr>
          <w:rFonts w:ascii="Sto Frutiger 47 Light Cond" w:hAnsi="Sto Frutiger 47 Light Cond" w:cs="Arial"/>
          <w:szCs w:val="20"/>
          <w:lang w:val="en-US"/>
        </w:rPr>
      </w:pPr>
    </w:p>
    <w:p w14:paraId="78FE2202" w14:textId="77777777" w:rsidR="009051C1" w:rsidRPr="00DA1BE7" w:rsidRDefault="009051C1" w:rsidP="0044516E">
      <w:pPr>
        <w:spacing w:before="0" w:after="20"/>
        <w:ind w:left="2790" w:hanging="360"/>
        <w:rPr>
          <w:rFonts w:ascii="Sto Frutiger 47 Light Cond" w:hAnsi="Sto Frutiger 47 Light Cond" w:cs="Arial"/>
          <w:szCs w:val="20"/>
          <w:lang w:val="en-US"/>
        </w:rPr>
      </w:pPr>
      <w:r w:rsidRPr="00DA1BE7">
        <w:rPr>
          <w:rFonts w:ascii="Sto Frutiger 47 Light Cond" w:hAnsi="Sto Frutiger 47 Light Cond" w:cs="Arial"/>
          <w:szCs w:val="20"/>
          <w:lang w:val="en-US"/>
        </w:rPr>
        <w:t xml:space="preserve">b. </w:t>
      </w:r>
      <w:r w:rsidRPr="00DA1BE7">
        <w:rPr>
          <w:rFonts w:ascii="Sto Frutiger 47 Light Cond" w:hAnsi="Sto Frutiger 47 Light Cond" w:cs="Arial"/>
          <w:szCs w:val="20"/>
          <w:lang w:val="en-US"/>
        </w:rPr>
        <w:tab/>
      </w:r>
      <w:r w:rsidRPr="00DA1BE7">
        <w:rPr>
          <w:rFonts w:ascii="Sto Frutiger 47 Light Cond" w:hAnsi="Sto Frutiger 47 Light Cond" w:cs="Arial"/>
          <w:szCs w:val="20"/>
        </w:rPr>
        <w:t>Assembly 2, Adhesive and Clip fastening: +125 lb/ft</w:t>
      </w:r>
      <w:r w:rsidRPr="00DA1BE7">
        <w:rPr>
          <w:rFonts w:ascii="Sto Frutiger 47 Light Cond" w:hAnsi="Sto Frutiger 47 Light Cond" w:cs="Arial"/>
          <w:szCs w:val="20"/>
          <w:vertAlign w:val="superscript"/>
        </w:rPr>
        <w:t>2</w:t>
      </w:r>
      <w:r w:rsidRPr="00DA1BE7">
        <w:rPr>
          <w:rFonts w:ascii="Sto Frutiger 47 Light Cond" w:hAnsi="Sto Frutiger 47 Light Cond" w:cs="Arial"/>
          <w:szCs w:val="20"/>
        </w:rPr>
        <w:t>, -24 lb/ft</w:t>
      </w:r>
      <w:r w:rsidRPr="00DA1BE7">
        <w:rPr>
          <w:rFonts w:ascii="Sto Frutiger 47 Light Cond" w:hAnsi="Sto Frutiger 47 Light Cond" w:cs="Arial"/>
          <w:szCs w:val="20"/>
          <w:vertAlign w:val="superscript"/>
        </w:rPr>
        <w:t>2</w:t>
      </w:r>
      <w:r w:rsidRPr="00DA1BE7">
        <w:rPr>
          <w:rFonts w:ascii="Sto Frutiger 47 Light Cond" w:hAnsi="Sto Frutiger 47 Light Cond" w:cs="Arial"/>
          <w:szCs w:val="20"/>
        </w:rPr>
        <w:t xml:space="preserve"> (+5.98 kPa, - 0.95 kPa), Maximum 24 in (610mm) </w:t>
      </w:r>
      <w:proofErr w:type="spellStart"/>
      <w:r w:rsidRPr="00DA1BE7">
        <w:rPr>
          <w:rFonts w:ascii="Sto Frutiger 47 Light Cond" w:hAnsi="Sto Frutiger 47 Light Cond" w:cs="Arial"/>
          <w:szCs w:val="20"/>
        </w:rPr>
        <w:t>oc</w:t>
      </w:r>
      <w:proofErr w:type="spellEnd"/>
      <w:r w:rsidRPr="00DA1BE7">
        <w:rPr>
          <w:rFonts w:ascii="Sto Frutiger 47 Light Cond" w:hAnsi="Sto Frutiger 47 Light Cond" w:cs="Arial"/>
          <w:szCs w:val="20"/>
        </w:rPr>
        <w:t xml:space="preserve"> C-channels perpendicular to maximum 16 in (406mm) </w:t>
      </w:r>
      <w:proofErr w:type="spellStart"/>
      <w:r w:rsidRPr="00DA1BE7">
        <w:rPr>
          <w:rFonts w:ascii="Sto Frutiger 47 Light Cond" w:hAnsi="Sto Frutiger 47 Light Cond" w:cs="Arial"/>
          <w:szCs w:val="20"/>
        </w:rPr>
        <w:t>oc</w:t>
      </w:r>
      <w:proofErr w:type="spellEnd"/>
      <w:r w:rsidRPr="00DA1BE7">
        <w:rPr>
          <w:rFonts w:ascii="Sto Frutiger 47 Light Cond" w:hAnsi="Sto Frutiger 47 Light Cond" w:cs="Arial"/>
          <w:szCs w:val="20"/>
        </w:rPr>
        <w:t xml:space="preserve"> studs.  Minimum 2 rows of clips spaced maximum 16 in (406mm) </w:t>
      </w:r>
      <w:proofErr w:type="spellStart"/>
      <w:r w:rsidRPr="00DA1BE7">
        <w:rPr>
          <w:rFonts w:ascii="Sto Frutiger 47 Light Cond" w:hAnsi="Sto Frutiger 47 Light Cond" w:cs="Arial"/>
          <w:szCs w:val="20"/>
        </w:rPr>
        <w:t>oc</w:t>
      </w:r>
      <w:proofErr w:type="spellEnd"/>
      <w:r w:rsidRPr="00DA1BE7">
        <w:rPr>
          <w:rFonts w:ascii="Sto Frutiger 47 Light Cond" w:hAnsi="Sto Frutiger 47 Light Cond" w:cs="Arial"/>
          <w:szCs w:val="20"/>
        </w:rPr>
        <w:t xml:space="preserve"> horizontally, maximum 24 in (610mm) </w:t>
      </w:r>
      <w:proofErr w:type="spellStart"/>
      <w:r w:rsidRPr="00DA1BE7">
        <w:rPr>
          <w:rFonts w:ascii="Sto Frutiger 47 Light Cond" w:hAnsi="Sto Frutiger 47 Light Cond" w:cs="Arial"/>
          <w:szCs w:val="20"/>
        </w:rPr>
        <w:t>oc</w:t>
      </w:r>
      <w:proofErr w:type="spellEnd"/>
      <w:r w:rsidRPr="00DA1BE7">
        <w:rPr>
          <w:rFonts w:ascii="Sto Frutiger 47 Light Cond" w:hAnsi="Sto Frutiger 47 Light Cond" w:cs="Arial"/>
          <w:szCs w:val="20"/>
        </w:rPr>
        <w:t xml:space="preserve"> vertically.  </w:t>
      </w:r>
      <w:proofErr w:type="spellStart"/>
      <w:r w:rsidRPr="00DA1BE7">
        <w:rPr>
          <w:rFonts w:ascii="Sto Frutiger 47 Light Cond" w:hAnsi="Sto Frutiger 47 Light Cond" w:cs="Arial"/>
          <w:szCs w:val="20"/>
        </w:rPr>
        <w:t>Centerline</w:t>
      </w:r>
      <w:proofErr w:type="spellEnd"/>
      <w:r w:rsidRPr="00DA1BE7">
        <w:rPr>
          <w:rFonts w:ascii="Sto Frutiger 47 Light Cond" w:hAnsi="Sto Frutiger 47 Light Cond" w:cs="Arial"/>
          <w:szCs w:val="20"/>
        </w:rPr>
        <w:t xml:space="preserve"> of C-channels maximum 12 in (305mm) </w:t>
      </w:r>
      <w:proofErr w:type="spellStart"/>
      <w:r w:rsidRPr="00DA1BE7">
        <w:rPr>
          <w:rFonts w:ascii="Sto Frutiger 47 Light Cond" w:hAnsi="Sto Frutiger 47 Light Cond" w:cs="Arial"/>
          <w:szCs w:val="20"/>
        </w:rPr>
        <w:t>oc</w:t>
      </w:r>
      <w:proofErr w:type="spellEnd"/>
      <w:r w:rsidRPr="00DA1BE7">
        <w:rPr>
          <w:rFonts w:ascii="Sto Frutiger 47 Light Cond" w:hAnsi="Sto Frutiger 47 Light Cond" w:cs="Arial"/>
          <w:szCs w:val="20"/>
        </w:rPr>
        <w:t xml:space="preserve"> from panel edges</w:t>
      </w:r>
      <w:r w:rsidRPr="00DA1BE7">
        <w:rPr>
          <w:rFonts w:ascii="Sto Frutiger 47 Light Cond" w:hAnsi="Sto Frutiger 47 Light Cond" w:cs="Arial"/>
          <w:sz w:val="16"/>
          <w:szCs w:val="16"/>
        </w:rPr>
        <w:t>.</w:t>
      </w:r>
    </w:p>
    <w:p w14:paraId="486B97DE" w14:textId="77777777" w:rsidR="008473E6" w:rsidRPr="00DA1BE7" w:rsidRDefault="00B83BCA" w:rsidP="00A972DE">
      <w:pPr>
        <w:pStyle w:val="Heading5"/>
        <w:ind w:left="1530" w:hanging="450"/>
        <w:rPr>
          <w:rFonts w:ascii="Sto Frutiger 47 Light Cond" w:hAnsi="Sto Frutiger 47 Light Cond"/>
        </w:rPr>
      </w:pPr>
      <w:r w:rsidRPr="00DA1BE7">
        <w:rPr>
          <w:rFonts w:ascii="Sto Frutiger 47 Light Cond" w:hAnsi="Sto Frutiger 47 Light Cond"/>
        </w:rPr>
        <w:t>Moisture Control</w:t>
      </w:r>
    </w:p>
    <w:p w14:paraId="62AE0446" w14:textId="77777777" w:rsidR="008473E6" w:rsidRPr="00DA1BE7" w:rsidRDefault="00B83BCA" w:rsidP="00D87D9F">
      <w:pPr>
        <w:pStyle w:val="Heading6"/>
        <w:rPr>
          <w:rFonts w:ascii="Sto Frutiger 47 Light Cond" w:hAnsi="Sto Frutiger 47 Light Cond"/>
        </w:rPr>
      </w:pPr>
      <w:r w:rsidRPr="00DA1BE7">
        <w:rPr>
          <w:rFonts w:ascii="Sto Frutiger 47 Light Cond" w:hAnsi="Sto Frutiger 47 Light Cond"/>
        </w:rPr>
        <w:t>Prevent the accum</w:t>
      </w:r>
      <w:r w:rsidR="008D4B4A" w:rsidRPr="00DA1BE7">
        <w:rPr>
          <w:rFonts w:ascii="Sto Frutiger 47 Light Cond" w:hAnsi="Sto Frutiger 47 Light Cond"/>
        </w:rPr>
        <w:t>ulation of water behind the cladding</w:t>
      </w:r>
      <w:r w:rsidRPr="00DA1BE7">
        <w:rPr>
          <w:rFonts w:ascii="Sto Frutiger 47 Light Cond" w:hAnsi="Sto Frutiger 47 Light Cond"/>
        </w:rPr>
        <w:t xml:space="preserve"> or into the wall assembly, either by condensation or leakage through the wall construction, in the design and detailing of the wall assembly:</w:t>
      </w:r>
    </w:p>
    <w:p w14:paraId="48E6EF75" w14:textId="77777777" w:rsidR="008473E6" w:rsidRPr="00DA1BE7" w:rsidRDefault="00B83BCA" w:rsidP="0044516E">
      <w:pPr>
        <w:pStyle w:val="Heading7"/>
        <w:tabs>
          <w:tab w:val="clear" w:pos="2495"/>
        </w:tabs>
        <w:ind w:left="2790" w:hanging="360"/>
        <w:rPr>
          <w:rFonts w:ascii="Sto Frutiger 47 Light Cond" w:hAnsi="Sto Frutiger 47 Light Cond"/>
          <w:lang w:val="en-US"/>
        </w:rPr>
      </w:pPr>
      <w:r w:rsidRPr="00DA1BE7">
        <w:rPr>
          <w:rFonts w:ascii="Sto Frutiger 47 Light Cond" w:hAnsi="Sto Frutiger 47 Light Cond"/>
          <w:lang w:val="en-US"/>
        </w:rPr>
        <w:t xml:space="preserve">Provide flashing to direct water to the exterior where it is likely to penetrate components in the wall assembly, including, above window and door heads, beneath window and door sills, at roof/wall intersections, decks, abutments of lower walls with higher walls, above projecting features, at floor lines, and at the base of the wall. </w:t>
      </w:r>
    </w:p>
    <w:p w14:paraId="5E7D4946" w14:textId="77777777" w:rsidR="00B83BCA" w:rsidRPr="00DA1BE7" w:rsidRDefault="00B83BCA" w:rsidP="0044516E">
      <w:pPr>
        <w:pStyle w:val="Heading7"/>
        <w:tabs>
          <w:tab w:val="clear" w:pos="2495"/>
        </w:tabs>
        <w:ind w:left="2790" w:hanging="360"/>
        <w:rPr>
          <w:rFonts w:ascii="Sto Frutiger 47 Light Cond" w:hAnsi="Sto Frutiger 47 Light Cond"/>
          <w:lang w:val="en-US"/>
        </w:rPr>
      </w:pPr>
      <w:r w:rsidRPr="00DA1BE7">
        <w:rPr>
          <w:rFonts w:ascii="Sto Frutiger 47 Light Cond" w:hAnsi="Sto Frutiger 47 Light Cond"/>
          <w:lang w:val="en-US"/>
        </w:rPr>
        <w:t>Air Leakage Prevention</w:t>
      </w:r>
      <w:r w:rsidR="00D87D9F" w:rsidRPr="00DA1BE7">
        <w:rPr>
          <w:rFonts w:ascii="Sto Frutiger 47 Light Cond" w:hAnsi="Sto Frutiger 47 Light Cond"/>
          <w:lang w:val="en-US"/>
        </w:rPr>
        <w:t xml:space="preserve"> – </w:t>
      </w:r>
      <w:r w:rsidRPr="00DA1BE7">
        <w:rPr>
          <w:rFonts w:ascii="Sto Frutiger 47 Light Cond" w:hAnsi="Sto Frutiger 47 Light Cond"/>
          <w:lang w:val="en-US"/>
        </w:rPr>
        <w:t>provide continuity of the air barrier system at foundation, roof, windows, doors, and other penetrations through the wall with connecting and</w:t>
      </w:r>
      <w:r w:rsidRPr="00D87D9F">
        <w:rPr>
          <w:lang w:val="en-US"/>
        </w:rPr>
        <w:t xml:space="preserve"> </w:t>
      </w:r>
      <w:r w:rsidRPr="00DA1BE7">
        <w:rPr>
          <w:rFonts w:ascii="Sto Frutiger 47 Light Cond" w:hAnsi="Sto Frutiger 47 Light Cond"/>
          <w:lang w:val="en-US"/>
        </w:rPr>
        <w:t>compatible air barrier components to minimize condensation and leakage caused by air movement.</w:t>
      </w:r>
    </w:p>
    <w:p w14:paraId="0770E03E" w14:textId="77777777" w:rsidR="008473E6" w:rsidRPr="00DA1BE7" w:rsidRDefault="00B83BCA" w:rsidP="0044516E">
      <w:pPr>
        <w:pStyle w:val="Heading7"/>
        <w:tabs>
          <w:tab w:val="clear" w:pos="2495"/>
        </w:tabs>
        <w:ind w:left="2790" w:hanging="360"/>
        <w:rPr>
          <w:rFonts w:ascii="Sto Frutiger 47 Light Cond" w:hAnsi="Sto Frutiger 47 Light Cond"/>
          <w:lang w:val="en-US"/>
        </w:rPr>
      </w:pPr>
      <w:r w:rsidRPr="00DA1BE7">
        <w:rPr>
          <w:rFonts w:ascii="Sto Frutiger 47 Light Cond" w:hAnsi="Sto Frutiger 47 Light Cond"/>
          <w:lang w:val="en-US"/>
        </w:rPr>
        <w:t>Vapor Diffusion and Condensation</w:t>
      </w:r>
      <w:r w:rsidR="00D87D9F" w:rsidRPr="00DA1BE7">
        <w:rPr>
          <w:rFonts w:ascii="Sto Frutiger 47 Light Cond" w:hAnsi="Sto Frutiger 47 Light Cond"/>
          <w:lang w:val="en-US"/>
        </w:rPr>
        <w:t xml:space="preserve"> – </w:t>
      </w:r>
      <w:r w:rsidRPr="00DA1BE7">
        <w:rPr>
          <w:rFonts w:ascii="Sto Frutiger 47 Light Cond" w:hAnsi="Sto Frutiger 47 Light Cond"/>
          <w:lang w:val="en-US"/>
        </w:rPr>
        <w:t xml:space="preserve">perform a dew point analysis and/or dynamic hygrothermal modeling of the wall assembly to determine the potential for accumulation of moisture in the wall </w:t>
      </w:r>
      <w:r w:rsidRPr="00DA1BE7">
        <w:rPr>
          <w:rFonts w:ascii="Sto Frutiger 47 Light Cond" w:hAnsi="Sto Frutiger 47 Light Cond"/>
          <w:lang w:val="en-US"/>
        </w:rPr>
        <w:lastRenderedPageBreak/>
        <w:t xml:space="preserve">assembly by diffusion.  Adjust insulation thickness and/or other wall assembly components accordingly to minimize risk.  Avoid the use of vapor retarders on the interior side of the wall in warm, humid climates.  </w:t>
      </w:r>
    </w:p>
    <w:p w14:paraId="10576DE3" w14:textId="77777777" w:rsidR="008473E6" w:rsidRPr="00DA1BE7" w:rsidRDefault="00B83BCA" w:rsidP="00083DDF">
      <w:pPr>
        <w:pStyle w:val="Heading5"/>
        <w:ind w:left="1530" w:hanging="450"/>
        <w:rPr>
          <w:rFonts w:ascii="Sto Frutiger 47 Light Cond" w:hAnsi="Sto Frutiger 47 Light Cond"/>
        </w:rPr>
      </w:pPr>
      <w:r w:rsidRPr="00DA1BE7">
        <w:rPr>
          <w:rFonts w:ascii="Sto Frutiger 47 Light Cond" w:hAnsi="Sto Frutiger 47 Light Cond"/>
        </w:rPr>
        <w:t>Impact Resistance</w:t>
      </w:r>
    </w:p>
    <w:p w14:paraId="051F5C42" w14:textId="77777777" w:rsidR="008473E6" w:rsidRPr="00DA1BE7" w:rsidRDefault="00B83BCA" w:rsidP="00DC4730">
      <w:pPr>
        <w:pStyle w:val="Heading6"/>
        <w:ind w:left="2430" w:hanging="450"/>
        <w:rPr>
          <w:rFonts w:ascii="Sto Frutiger 47 Light Cond" w:hAnsi="Sto Frutiger 47 Light Cond"/>
          <w:lang w:val="en-US"/>
        </w:rPr>
      </w:pPr>
      <w:r w:rsidRPr="00DA1BE7">
        <w:rPr>
          <w:rFonts w:ascii="Sto Frutiger 47 Light Cond" w:hAnsi="Sto Frutiger 47 Light Cond"/>
          <w:lang w:val="en-US"/>
        </w:rPr>
        <w:t>Provide ultra-hi</w:t>
      </w:r>
      <w:r w:rsidR="008D4B4A" w:rsidRPr="00DA1BE7">
        <w:rPr>
          <w:rFonts w:ascii="Sto Frutiger 47 Light Cond" w:hAnsi="Sto Frutiger 47 Light Cond"/>
          <w:lang w:val="en-US"/>
        </w:rPr>
        <w:t>gh impact resistance of the cladding</w:t>
      </w:r>
      <w:r w:rsidRPr="00DA1BE7">
        <w:rPr>
          <w:rFonts w:ascii="Sto Frutiger 47 Light Cond" w:hAnsi="Sto Frutiger 47 Light Cond"/>
          <w:lang w:val="en-US"/>
        </w:rPr>
        <w:t xml:space="preserve"> to a minimum height of 6'-0" (1.8 m) above finished grade at all areas accessible to pedestrian traffic and other areas exposed to abnormal stress or impact.  Indicate the areas with impact resistance other than “Standard” on contract drawings. </w:t>
      </w:r>
    </w:p>
    <w:p w14:paraId="1F230BB2" w14:textId="77777777" w:rsidR="008473E6" w:rsidRPr="00DA1BE7" w:rsidRDefault="00B83BCA" w:rsidP="00083DDF">
      <w:pPr>
        <w:pStyle w:val="Heading5"/>
        <w:tabs>
          <w:tab w:val="left" w:pos="1530"/>
        </w:tabs>
        <w:ind w:left="1620" w:hanging="540"/>
        <w:rPr>
          <w:rFonts w:ascii="Sto Frutiger 47 Light Cond" w:hAnsi="Sto Frutiger 47 Light Cond"/>
          <w:lang w:val="en-US"/>
        </w:rPr>
      </w:pPr>
      <w:r w:rsidRPr="00DA1BE7">
        <w:rPr>
          <w:rFonts w:ascii="Sto Frutiger 47 Light Cond" w:hAnsi="Sto Frutiger 47 Light Cond"/>
          <w:lang w:val="en-US"/>
        </w:rPr>
        <w:t>Color Selection</w:t>
      </w:r>
    </w:p>
    <w:p w14:paraId="1E847C97" w14:textId="77777777" w:rsidR="008473E6" w:rsidRPr="00DA1BE7" w:rsidRDefault="00B83BCA" w:rsidP="00D87D9F">
      <w:pPr>
        <w:pStyle w:val="Heading6"/>
        <w:rPr>
          <w:rFonts w:ascii="Sto Frutiger 47 Light Cond" w:hAnsi="Sto Frutiger 47 Light Cond"/>
          <w:lang w:val="en-US"/>
        </w:rPr>
      </w:pPr>
      <w:r w:rsidRPr="00DA1BE7">
        <w:rPr>
          <w:rFonts w:ascii="Sto Frutiger 47 Light Cond" w:hAnsi="Sto Frutiger 47 Light Cond"/>
          <w:lang w:val="en-US"/>
        </w:rPr>
        <w:t>Select finish coat with a light reflectance value of 20 or greater. (The use of dark colors is not recommended over expanded polystyrene [EPS].  EPS has a service temperature limitation of approximately 165</w:t>
      </w:r>
      <w:r w:rsidRPr="00DA1BE7">
        <w:rPr>
          <w:rFonts w:ascii="Sto Frutiger 47 Light Cond" w:hAnsi="Sto Frutiger 47 Light Cond"/>
          <w:lang w:val="en-US"/>
        </w:rPr>
        <w:sym w:font="Symbol" w:char="F0B0"/>
      </w:r>
      <w:r w:rsidRPr="00DA1BE7">
        <w:rPr>
          <w:rFonts w:ascii="Sto Frutiger 47 Light Cond" w:hAnsi="Sto Frutiger 47 Light Cond"/>
          <w:lang w:val="en-US"/>
        </w:rPr>
        <w:t xml:space="preserve"> F [74</w:t>
      </w:r>
      <w:r w:rsidRPr="00DA1BE7">
        <w:rPr>
          <w:rFonts w:ascii="Sto Frutiger 47 Light Cond" w:hAnsi="Sto Frutiger 47 Light Cond"/>
          <w:lang w:val="en-US"/>
        </w:rPr>
        <w:sym w:font="Symbol" w:char="F0B0"/>
      </w:r>
      <w:r w:rsidRPr="00DA1BE7">
        <w:rPr>
          <w:rFonts w:ascii="Sto Frutiger 47 Light Cond" w:hAnsi="Sto Frutiger 47 Light Cond"/>
          <w:lang w:val="en-US"/>
        </w:rPr>
        <w:t>C]).</w:t>
      </w:r>
    </w:p>
    <w:p w14:paraId="5BAC66EC" w14:textId="77777777" w:rsidR="008473E6" w:rsidRPr="00DA1BE7" w:rsidRDefault="00B83BCA" w:rsidP="00A0113D">
      <w:pPr>
        <w:pStyle w:val="Heading5"/>
        <w:tabs>
          <w:tab w:val="left" w:pos="1530"/>
        </w:tabs>
        <w:ind w:left="3780" w:hanging="2700"/>
        <w:rPr>
          <w:rFonts w:ascii="Sto Frutiger 47 Light Cond" w:hAnsi="Sto Frutiger 47 Light Cond"/>
        </w:rPr>
      </w:pPr>
      <w:r w:rsidRPr="00DA1BE7">
        <w:rPr>
          <w:rFonts w:ascii="Sto Frutiger 47 Light Cond" w:hAnsi="Sto Frutiger 47 Light Cond"/>
        </w:rPr>
        <w:t>Joints</w:t>
      </w:r>
    </w:p>
    <w:p w14:paraId="7FF5632B" w14:textId="77777777" w:rsidR="008473E6" w:rsidRPr="00DA1BE7" w:rsidRDefault="00B83BCA" w:rsidP="00D87D9F">
      <w:pPr>
        <w:pStyle w:val="Heading6"/>
        <w:rPr>
          <w:rFonts w:ascii="Sto Frutiger 47 Light Cond" w:hAnsi="Sto Frutiger 47 Light Cond"/>
          <w:lang w:val="en-US"/>
        </w:rPr>
      </w:pPr>
      <w:r w:rsidRPr="00DA1BE7">
        <w:rPr>
          <w:rFonts w:ascii="Sto Frutiger 47 Light Cond" w:hAnsi="Sto Frutiger 47 Light Cond"/>
          <w:lang w:val="en-US"/>
        </w:rPr>
        <w:t xml:space="preserve">Provide minimum </w:t>
      </w:r>
      <w:r w:rsidR="00B749E7" w:rsidRPr="00DA1BE7">
        <w:rPr>
          <w:rFonts w:ascii="Sto Frutiger 47 Light Cond" w:hAnsi="Sto Frutiger 47 Light Cond"/>
          <w:lang w:val="en-US"/>
        </w:rPr>
        <w:t>5</w:t>
      </w:r>
      <w:r w:rsidRPr="00DA1BE7">
        <w:rPr>
          <w:rFonts w:ascii="Sto Frutiger 47 Light Cond" w:hAnsi="Sto Frutiger 47 Light Cond"/>
          <w:lang w:val="en-US"/>
        </w:rPr>
        <w:t>/</w:t>
      </w:r>
      <w:r w:rsidR="00B749E7" w:rsidRPr="00DA1BE7">
        <w:rPr>
          <w:rFonts w:ascii="Sto Frutiger 47 Light Cond" w:hAnsi="Sto Frutiger 47 Light Cond"/>
          <w:lang w:val="en-US"/>
        </w:rPr>
        <w:t>8</w:t>
      </w:r>
      <w:r w:rsidRPr="00DA1BE7">
        <w:rPr>
          <w:rFonts w:ascii="Sto Frutiger 47 Light Cond" w:hAnsi="Sto Frutiger 47 Light Cond"/>
          <w:lang w:val="en-US"/>
        </w:rPr>
        <w:t xml:space="preserve"> inch</w:t>
      </w:r>
      <w:r w:rsidR="008D4B4A" w:rsidRPr="00DA1BE7">
        <w:rPr>
          <w:rFonts w:ascii="Sto Frutiger 47 Light Cond" w:hAnsi="Sto Frutiger 47 Light Cond"/>
          <w:lang w:val="en-US"/>
        </w:rPr>
        <w:t xml:space="preserve"> (</w:t>
      </w:r>
      <w:r w:rsidR="00B749E7" w:rsidRPr="00DA1BE7">
        <w:rPr>
          <w:rFonts w:ascii="Sto Frutiger 47 Light Cond" w:hAnsi="Sto Frutiger 47 Light Cond"/>
          <w:lang w:val="en-US"/>
        </w:rPr>
        <w:t>16</w:t>
      </w:r>
      <w:r w:rsidR="008D4B4A" w:rsidRPr="00DA1BE7">
        <w:rPr>
          <w:rFonts w:ascii="Sto Frutiger 47 Light Cond" w:hAnsi="Sto Frutiger 47 Light Cond"/>
          <w:lang w:val="en-US"/>
        </w:rPr>
        <w:t xml:space="preserve"> mm) wide joints in the cladding</w:t>
      </w:r>
      <w:r w:rsidRPr="00DA1BE7">
        <w:rPr>
          <w:rFonts w:ascii="Sto Frutiger 47 Light Cond" w:hAnsi="Sto Frutiger 47 Light Cond"/>
          <w:lang w:val="en-US"/>
        </w:rPr>
        <w:t xml:space="preserve"> where they exist in the substrate or supporting construction, where the cladding adjoins dissimilar construction or materials, at changes in building height, at expansion, control, and cold joints in construction, and at floor lines in multi-</w:t>
      </w:r>
      <w:r w:rsidR="008D4B4A" w:rsidRPr="00DA1BE7">
        <w:rPr>
          <w:rFonts w:ascii="Sto Frutiger 47 Light Cond" w:hAnsi="Sto Frutiger 47 Light Cond"/>
          <w:lang w:val="en-US"/>
        </w:rPr>
        <w:t xml:space="preserve">level wood frame construction.  </w:t>
      </w:r>
      <w:r w:rsidRPr="00DA1BE7">
        <w:rPr>
          <w:rFonts w:ascii="Sto Frutiger 47 Light Cond" w:hAnsi="Sto Frutiger 47 Light Cond"/>
          <w:lang w:val="en-US"/>
        </w:rPr>
        <w:t xml:space="preserve">Size joints to correspond with anticipated movement. </w:t>
      </w:r>
      <w:r w:rsidR="008D4B4A" w:rsidRPr="00DA1BE7">
        <w:rPr>
          <w:rFonts w:ascii="Sto Frutiger 47 Light Cond" w:hAnsi="Sto Frutiger 47 Light Cond"/>
          <w:lang w:val="en-US"/>
        </w:rPr>
        <w:t xml:space="preserve"> Align terminating edges of cladding</w:t>
      </w:r>
      <w:r w:rsidRPr="00DA1BE7">
        <w:rPr>
          <w:rFonts w:ascii="Sto Frutiger 47 Light Cond" w:hAnsi="Sto Frutiger 47 Light Cond"/>
          <w:lang w:val="en-US"/>
        </w:rPr>
        <w:t xml:space="preserve"> with joint edges of through wall expansion joints and similar joints in construction. </w:t>
      </w:r>
    </w:p>
    <w:p w14:paraId="03EA56FF" w14:textId="77777777" w:rsidR="00B83BCA" w:rsidRPr="00DA1BE7" w:rsidRDefault="00B83BCA" w:rsidP="00D87D9F">
      <w:pPr>
        <w:pStyle w:val="Heading6"/>
        <w:rPr>
          <w:rFonts w:ascii="Sto Frutiger 47 Light Cond" w:hAnsi="Sto Frutiger 47 Light Cond"/>
          <w:lang w:val="en-US"/>
        </w:rPr>
      </w:pPr>
      <w:r w:rsidRPr="00DA1BE7">
        <w:rPr>
          <w:rFonts w:ascii="Sto Frutiger 47 Light Cond" w:hAnsi="Sto Frutiger 47 Light Cond"/>
          <w:lang w:val="en-US"/>
        </w:rPr>
        <w:t>Provide minimum 1/2 inch (13 mm) wide perimeter sealant joints at all penetrations through the</w:t>
      </w:r>
      <w:r w:rsidR="008D4B4A" w:rsidRPr="00DA1BE7">
        <w:rPr>
          <w:rFonts w:ascii="Sto Frutiger 47 Light Cond" w:hAnsi="Sto Frutiger 47 Light Cond"/>
          <w:lang w:val="en-US"/>
        </w:rPr>
        <w:t xml:space="preserve"> cladding</w:t>
      </w:r>
      <w:r w:rsidRPr="00DA1BE7">
        <w:rPr>
          <w:rFonts w:ascii="Sto Frutiger 47 Light Cond" w:hAnsi="Sto Frutiger 47 Light Cond"/>
          <w:lang w:val="en-US"/>
        </w:rPr>
        <w:t xml:space="preserve"> (windows, doors, mechanical, electrical, and plumbing penetrations, etc.).</w:t>
      </w:r>
    </w:p>
    <w:p w14:paraId="5018172E" w14:textId="77777777" w:rsidR="00B83BCA" w:rsidRPr="00DA1BE7" w:rsidRDefault="00B83BCA" w:rsidP="00D87D9F">
      <w:pPr>
        <w:pStyle w:val="Heading6"/>
        <w:rPr>
          <w:rFonts w:ascii="Sto Frutiger 47 Light Cond" w:hAnsi="Sto Frutiger 47 Light Cond"/>
          <w:lang w:val="en-US"/>
        </w:rPr>
      </w:pPr>
      <w:r w:rsidRPr="00DA1BE7">
        <w:rPr>
          <w:rFonts w:ascii="Sto Frutiger 47 Light Cond" w:hAnsi="Sto Frutiger 47 Light Cond"/>
          <w:lang w:val="en-US"/>
        </w:rPr>
        <w:t xml:space="preserve">Specify compatible backer rod and sealant that has been evaluated in accordance with ASTM C 1382, and that meets minimum 50% elongation after conditioning. </w:t>
      </w:r>
    </w:p>
    <w:p w14:paraId="473E0F6F" w14:textId="77777777" w:rsidR="008473E6" w:rsidRPr="00DA1BE7" w:rsidRDefault="00B83BCA" w:rsidP="00D87D9F">
      <w:pPr>
        <w:pStyle w:val="Heading6"/>
        <w:rPr>
          <w:rFonts w:ascii="Sto Frutiger 47 Light Cond" w:hAnsi="Sto Frutiger 47 Light Cond"/>
          <w:lang w:val="en-US"/>
        </w:rPr>
      </w:pPr>
      <w:r w:rsidRPr="00DA1BE7">
        <w:rPr>
          <w:rFonts w:ascii="Sto Frutiger 47 Light Cond" w:hAnsi="Sto Frutiger 47 Light Cond"/>
          <w:lang w:val="en-US"/>
        </w:rPr>
        <w:t>Provide joints so that air barrier continuity is maintained across the joint, and drain joints to the exterior, or provide other means to prevent or control water infiltration at joints.</w:t>
      </w:r>
    </w:p>
    <w:p w14:paraId="32E2F95B" w14:textId="77777777" w:rsidR="008473E6" w:rsidRPr="00DA1BE7" w:rsidRDefault="00B83BCA" w:rsidP="00A0113D">
      <w:pPr>
        <w:pStyle w:val="Heading5"/>
        <w:ind w:left="1530" w:hanging="450"/>
        <w:rPr>
          <w:rFonts w:ascii="Sto Frutiger 47 Light Cond" w:hAnsi="Sto Frutiger 47 Light Cond"/>
        </w:rPr>
      </w:pPr>
      <w:r w:rsidRPr="00DA1BE7">
        <w:rPr>
          <w:rFonts w:ascii="Sto Frutiger 47 Light Cond" w:hAnsi="Sto Frutiger 47 Light Cond"/>
        </w:rPr>
        <w:t>Grade Condition</w:t>
      </w:r>
    </w:p>
    <w:p w14:paraId="4884DE57" w14:textId="77777777" w:rsidR="008473E6" w:rsidRPr="00DA1BE7" w:rsidRDefault="008D4B4A" w:rsidP="00D87D9F">
      <w:pPr>
        <w:pStyle w:val="Heading6"/>
        <w:rPr>
          <w:rFonts w:ascii="Sto Frutiger 47 Light Cond" w:hAnsi="Sto Frutiger 47 Light Cond"/>
          <w:lang w:val="en-US"/>
        </w:rPr>
      </w:pPr>
      <w:r w:rsidRPr="00DA1BE7">
        <w:rPr>
          <w:rFonts w:ascii="Sto Frutiger 47 Light Cond" w:hAnsi="Sto Frutiger 47 Light Cond"/>
          <w:lang w:val="en-US"/>
        </w:rPr>
        <w:t>Do not specify the cladding for</w:t>
      </w:r>
      <w:r w:rsidR="00B83BCA" w:rsidRPr="00DA1BE7">
        <w:rPr>
          <w:rFonts w:ascii="Sto Frutiger 47 Light Cond" w:hAnsi="Sto Frutiger 47 Light Cond"/>
          <w:lang w:val="en-US"/>
        </w:rPr>
        <w:t xml:space="preserve"> below grade </w:t>
      </w:r>
      <w:r w:rsidRPr="00DA1BE7">
        <w:rPr>
          <w:rFonts w:ascii="Sto Frutiger 47 Light Cond" w:hAnsi="Sto Frutiger 47 Light Cond"/>
          <w:lang w:val="en-US"/>
        </w:rPr>
        <w:t xml:space="preserve">use </w:t>
      </w:r>
      <w:r w:rsidR="00B83BCA" w:rsidRPr="00DA1BE7">
        <w:rPr>
          <w:rFonts w:ascii="Sto Frutiger 47 Light Cond" w:hAnsi="Sto Frutiger 47 Light Cond"/>
          <w:lang w:val="en-US"/>
        </w:rPr>
        <w:t>or for use on surfaces subject to continuous or intermittent water immersion or hydrostatic pressure. Provide minimum 6 inch (152 mm) clearance above grade or as required by code.</w:t>
      </w:r>
    </w:p>
    <w:p w14:paraId="2C5297FB" w14:textId="77777777" w:rsidR="008473E6" w:rsidRPr="00DA1BE7" w:rsidRDefault="00B83BCA" w:rsidP="00A0113D">
      <w:pPr>
        <w:pStyle w:val="Heading5"/>
        <w:ind w:left="1530" w:hanging="450"/>
        <w:rPr>
          <w:rFonts w:ascii="Sto Frutiger 47 Light Cond" w:hAnsi="Sto Frutiger 47 Light Cond"/>
        </w:rPr>
      </w:pPr>
      <w:r w:rsidRPr="00DA1BE7">
        <w:rPr>
          <w:rFonts w:ascii="Sto Frutiger 47 Light Cond" w:hAnsi="Sto Frutiger 47 Light Cond"/>
        </w:rPr>
        <w:t>Trim, Projecting Architectural Features and Reveals</w:t>
      </w:r>
    </w:p>
    <w:p w14:paraId="779D52FE" w14:textId="00390D48" w:rsidR="00B83BCA" w:rsidRPr="00DA1BE7" w:rsidRDefault="00B83BCA" w:rsidP="008D521E">
      <w:pPr>
        <w:pStyle w:val="Heading6"/>
        <w:rPr>
          <w:rFonts w:ascii="Sto Frutiger 47 Light Cond" w:hAnsi="Sto Frutiger 47 Light Cond"/>
          <w:lang w:val="en-US"/>
        </w:rPr>
      </w:pPr>
      <w:r w:rsidRPr="00DA1BE7">
        <w:rPr>
          <w:rFonts w:ascii="Sto Frutiger 47 Light Cond" w:hAnsi="Sto Frutiger 47 Light Cond"/>
          <w:lang w:val="en-US"/>
        </w:rPr>
        <w:t>All trim and projecting architectural features must have a minimum 1:2 [27</w:t>
      </w:r>
      <w:r w:rsidRPr="00DA1BE7">
        <w:rPr>
          <w:rFonts w:ascii="Sto Frutiger 47 Light Cond" w:hAnsi="Sto Frutiger 47 Light Cond"/>
          <w:lang w:val="en-US"/>
        </w:rPr>
        <w:sym w:font="Symbol" w:char="F0B0"/>
      </w:r>
      <w:r w:rsidRPr="00DA1BE7">
        <w:rPr>
          <w:rFonts w:ascii="Sto Frutiger 47 Light Cond" w:hAnsi="Sto Frutiger 47 Light Cond"/>
          <w:lang w:val="en-US"/>
        </w:rPr>
        <w:t>] slope along their top surface. All reveals must have minimum ¾ inch (19 mm) insulation thickness at the bottom of the reveal.  All horizontal reveals must have a minimum 1:2 [27</w:t>
      </w:r>
      <w:r w:rsidRPr="00DA1BE7">
        <w:rPr>
          <w:rFonts w:ascii="Sto Frutiger 47 Light Cond" w:hAnsi="Sto Frutiger 47 Light Cond"/>
          <w:lang w:val="en-US"/>
        </w:rPr>
        <w:sym w:font="Symbol" w:char="F0B0"/>
      </w:r>
      <w:r w:rsidRPr="00DA1BE7">
        <w:rPr>
          <w:rFonts w:ascii="Sto Frutiger 47 Light Cond" w:hAnsi="Sto Frutiger 47 Light Cond"/>
          <w:lang w:val="en-US"/>
        </w:rPr>
        <w:t>] slope along their bottom surface.  Increase slope for northern climates to prevent accumulation of ice/snow and water on surface. Where trim/feature or bottom surface of reveal projects more than 2 inches (</w:t>
      </w:r>
      <w:r w:rsidR="008D4B4A" w:rsidRPr="00DA1BE7">
        <w:rPr>
          <w:rFonts w:ascii="Sto Frutiger 47 Light Cond" w:hAnsi="Sto Frutiger 47 Light Cond"/>
          <w:lang w:val="en-US"/>
        </w:rPr>
        <w:t>51 mm) from the face of the cladding</w:t>
      </w:r>
      <w:r w:rsidRPr="00DA1BE7">
        <w:rPr>
          <w:rFonts w:ascii="Sto Frutiger 47 Light Cond" w:hAnsi="Sto Frutiger 47 Light Cond"/>
          <w:lang w:val="en-US"/>
        </w:rPr>
        <w:t xml:space="preserve"> wall plane, protect the top surface with waterproof base coat. Periodic inspections and increased maintenance may be required to mainta</w:t>
      </w:r>
      <w:r w:rsidR="008D4B4A" w:rsidRPr="00DA1BE7">
        <w:rPr>
          <w:rFonts w:ascii="Sto Frutiger 47 Light Cond" w:hAnsi="Sto Frutiger 47 Light Cond"/>
          <w:lang w:val="en-US"/>
        </w:rPr>
        <w:t>in surface integrity of the cladding</w:t>
      </w:r>
      <w:r w:rsidRPr="00DA1BE7">
        <w:rPr>
          <w:rFonts w:ascii="Sto Frutiger 47 Light Cond" w:hAnsi="Sto Frutiger 47 Light Cond"/>
          <w:lang w:val="en-US"/>
        </w:rPr>
        <w:t xml:space="preserve"> finish on weather exposed sloped surfaces.  Limit projecting features to easily accessible areas and limit total area to facilitate and minimize maintenance.  </w:t>
      </w:r>
    </w:p>
    <w:p w14:paraId="6985E02B" w14:textId="77777777" w:rsidR="008473E6" w:rsidRPr="00DA1BE7" w:rsidRDefault="008D4B4A" w:rsidP="00D87D9F">
      <w:pPr>
        <w:pStyle w:val="Heading6"/>
        <w:rPr>
          <w:rFonts w:ascii="Sto Frutiger 47 Light Cond" w:hAnsi="Sto Frutiger 47 Light Cond"/>
          <w:lang w:val="en-US"/>
        </w:rPr>
      </w:pPr>
      <w:r w:rsidRPr="00DA1BE7">
        <w:rPr>
          <w:rFonts w:ascii="Sto Frutiger 47 Light Cond" w:hAnsi="Sto Frutiger 47 Light Cond"/>
          <w:lang w:val="en-US"/>
        </w:rPr>
        <w:t>Do not use the cladding</w:t>
      </w:r>
      <w:r w:rsidR="00B83BCA" w:rsidRPr="00DA1BE7">
        <w:rPr>
          <w:rFonts w:ascii="Sto Frutiger 47 Light Cond" w:hAnsi="Sto Frutiger 47 Light Cond"/>
          <w:lang w:val="en-US"/>
        </w:rPr>
        <w:t xml:space="preserve"> on weather exposed projecting ledges, sills, or other projecting features unless supported by framing or other structural support and protected with metal coping or flashing.  </w:t>
      </w:r>
    </w:p>
    <w:p w14:paraId="4FF5C23D" w14:textId="77777777" w:rsidR="008473E6" w:rsidRPr="00DA1BE7" w:rsidRDefault="00B83BCA" w:rsidP="00A0113D">
      <w:pPr>
        <w:pStyle w:val="Heading5"/>
        <w:tabs>
          <w:tab w:val="left" w:pos="1530"/>
        </w:tabs>
        <w:ind w:left="2070" w:hanging="990"/>
        <w:rPr>
          <w:rFonts w:ascii="Sto Frutiger 47 Light Cond" w:hAnsi="Sto Frutiger 47 Light Cond"/>
        </w:rPr>
      </w:pPr>
      <w:r w:rsidRPr="00DA1BE7">
        <w:rPr>
          <w:rFonts w:ascii="Sto Frutiger 47 Light Cond" w:hAnsi="Sto Frutiger 47 Light Cond"/>
        </w:rPr>
        <w:t>Insulation Thickness</w:t>
      </w:r>
    </w:p>
    <w:p w14:paraId="2229783A" w14:textId="77777777" w:rsidR="00B83BCA" w:rsidRPr="00DA1BE7" w:rsidRDefault="00B83BCA" w:rsidP="00D87D9F">
      <w:pPr>
        <w:pStyle w:val="Heading6"/>
        <w:rPr>
          <w:rFonts w:ascii="Sto Frutiger 47 Light Cond" w:hAnsi="Sto Frutiger 47 Light Cond"/>
          <w:lang w:val="en-US"/>
        </w:rPr>
      </w:pPr>
      <w:r w:rsidRPr="00DA1BE7">
        <w:rPr>
          <w:rFonts w:ascii="Sto Frutiger 47 Light Cond" w:hAnsi="Sto Frutiger 47 Light Cond"/>
          <w:lang w:val="en-US"/>
        </w:rPr>
        <w:t>Minim</w:t>
      </w:r>
      <w:r w:rsidR="008F4FD9" w:rsidRPr="00DA1BE7">
        <w:rPr>
          <w:rFonts w:ascii="Sto Frutiger 47 Light Cond" w:hAnsi="Sto Frutiger 47 Light Cond"/>
          <w:lang w:val="en-US"/>
        </w:rPr>
        <w:t>um EPS insulation thickness is 2</w:t>
      </w:r>
      <w:r w:rsidRPr="00DA1BE7">
        <w:rPr>
          <w:rFonts w:ascii="Sto Frutiger 47 Light Cond" w:hAnsi="Sto Frutiger 47 Light Cond"/>
          <w:lang w:val="en-US"/>
        </w:rPr>
        <w:t xml:space="preserve"> inch</w:t>
      </w:r>
      <w:r w:rsidR="008F4FD9" w:rsidRPr="00DA1BE7">
        <w:rPr>
          <w:rFonts w:ascii="Sto Frutiger 47 Light Cond" w:hAnsi="Sto Frutiger 47 Light Cond"/>
          <w:lang w:val="en-US"/>
        </w:rPr>
        <w:t>es (51</w:t>
      </w:r>
      <w:r w:rsidRPr="00DA1BE7">
        <w:rPr>
          <w:rFonts w:ascii="Sto Frutiger 47 Light Cond" w:hAnsi="Sto Frutiger 47 Light Cond"/>
          <w:lang w:val="en-US"/>
        </w:rPr>
        <w:t xml:space="preserve"> mm). </w:t>
      </w:r>
    </w:p>
    <w:p w14:paraId="2BF60949" w14:textId="77777777" w:rsidR="008D4B4A" w:rsidRPr="00DA1BE7" w:rsidRDefault="008D4B4A" w:rsidP="00D87D9F">
      <w:pPr>
        <w:pStyle w:val="Heading6"/>
        <w:rPr>
          <w:rFonts w:ascii="Sto Frutiger 47 Light Cond" w:hAnsi="Sto Frutiger 47 Light Cond"/>
          <w:lang w:val="en-US"/>
        </w:rPr>
      </w:pPr>
      <w:r w:rsidRPr="00DA1BE7">
        <w:rPr>
          <w:rFonts w:ascii="Sto Frutiger 47 Light Cond" w:hAnsi="Sto Frutiger 47 Light Cond"/>
          <w:lang w:val="en-US"/>
        </w:rPr>
        <w:lastRenderedPageBreak/>
        <w:t>Maximum practical thickness of EPS insulation for fabrication and erection is 6 inches (152 mm)</w:t>
      </w:r>
    </w:p>
    <w:p w14:paraId="18CF028C" w14:textId="77777777" w:rsidR="008D4B4A" w:rsidRPr="00BC3322" w:rsidRDefault="00B83BCA" w:rsidP="008D4B4A">
      <w:pPr>
        <w:pStyle w:val="Heading6"/>
        <w:rPr>
          <w:rFonts w:ascii="Sto Frutiger 47 Light Cond" w:hAnsi="Sto Frutiger 47 Light Cond"/>
          <w:lang w:val="en-US"/>
        </w:rPr>
      </w:pPr>
      <w:r w:rsidRPr="00BC3322">
        <w:rPr>
          <w:rFonts w:ascii="Sto Frutiger 47 Light Cond" w:hAnsi="Sto Frutiger 47 Light Cond"/>
          <w:lang w:val="en-US"/>
        </w:rPr>
        <w:t xml:space="preserve">Maximum </w:t>
      </w:r>
      <w:r w:rsidR="008B6C8A" w:rsidRPr="00BC3322">
        <w:rPr>
          <w:rFonts w:ascii="Sto Frutiger 47 Light Cond" w:hAnsi="Sto Frutiger 47 Light Cond"/>
          <w:lang w:val="en-US"/>
        </w:rPr>
        <w:t xml:space="preserve">total </w:t>
      </w:r>
      <w:r w:rsidRPr="00BC3322">
        <w:rPr>
          <w:rFonts w:ascii="Sto Frutiger 47 Light Cond" w:hAnsi="Sto Frutiger 47 Light Cond"/>
          <w:lang w:val="en-US"/>
        </w:rPr>
        <w:t>EPS insulation thickness</w:t>
      </w:r>
      <w:r w:rsidR="008D4B4A" w:rsidRPr="00BC3322">
        <w:rPr>
          <w:rFonts w:ascii="Sto Frutiger 47 Light Cond" w:hAnsi="Sto Frutiger 47 Light Cond"/>
          <w:lang w:val="en-US"/>
        </w:rPr>
        <w:t xml:space="preserve"> at build-outs or other projections</w:t>
      </w:r>
      <w:r w:rsidRPr="00BC3322">
        <w:rPr>
          <w:rFonts w:ascii="Sto Frutiger 47 Light Cond" w:hAnsi="Sto Frutiger 47 Light Cond"/>
          <w:lang w:val="en-US"/>
        </w:rPr>
        <w:t xml:space="preserve"> is 12 inches (305 mm), except as noted below for fire-resistance rated wall assemblies.</w:t>
      </w:r>
    </w:p>
    <w:p w14:paraId="58A18435" w14:textId="77777777" w:rsidR="008473E6" w:rsidRPr="00BC3322" w:rsidRDefault="00B83BCA" w:rsidP="008D521E">
      <w:pPr>
        <w:pStyle w:val="Heading5"/>
        <w:tabs>
          <w:tab w:val="left" w:pos="1530"/>
        </w:tabs>
        <w:ind w:left="3150" w:hanging="2070"/>
        <w:rPr>
          <w:rFonts w:ascii="Sto Frutiger 47 Light Cond" w:hAnsi="Sto Frutiger 47 Light Cond"/>
        </w:rPr>
      </w:pPr>
      <w:r w:rsidRPr="00BC3322">
        <w:rPr>
          <w:rFonts w:ascii="Sto Frutiger 47 Light Cond" w:hAnsi="Sto Frutiger 47 Light Cond"/>
        </w:rPr>
        <w:t>Fire Protection</w:t>
      </w:r>
    </w:p>
    <w:p w14:paraId="4759CCCE" w14:textId="77777777" w:rsidR="00B83BCA" w:rsidRPr="00BC3322" w:rsidRDefault="00B83BCA" w:rsidP="00D87D9F">
      <w:pPr>
        <w:pStyle w:val="Heading6"/>
        <w:rPr>
          <w:rFonts w:ascii="Sto Frutiger 47 Light Cond" w:hAnsi="Sto Frutiger 47 Light Cond"/>
          <w:lang w:val="en-US"/>
        </w:rPr>
      </w:pPr>
      <w:r w:rsidRPr="00BC3322">
        <w:rPr>
          <w:rFonts w:ascii="Sto Frutiger 47 Light Cond" w:hAnsi="Sto Frutiger 47 Light Cond"/>
          <w:lang w:val="en-US"/>
        </w:rPr>
        <w:t xml:space="preserve">Where a fire-resistance rating </w:t>
      </w:r>
      <w:r w:rsidR="008D4B4A" w:rsidRPr="00BC3322">
        <w:rPr>
          <w:rFonts w:ascii="Sto Frutiger 47 Light Cond" w:hAnsi="Sto Frutiger 47 Light Cond"/>
          <w:lang w:val="en-US"/>
        </w:rPr>
        <w:t>is required by code use the cladding</w:t>
      </w:r>
      <w:r w:rsidRPr="00BC3322">
        <w:rPr>
          <w:rFonts w:ascii="Sto Frutiger 47 Light Cond" w:hAnsi="Sto Frutiger 47 Light Cond"/>
          <w:lang w:val="en-US"/>
        </w:rPr>
        <w:t xml:space="preserve"> over a rated concrete</w:t>
      </w:r>
      <w:r w:rsidR="00903C00" w:rsidRPr="00BC3322">
        <w:rPr>
          <w:rFonts w:ascii="Sto Frutiger 47 Light Cond" w:hAnsi="Sto Frutiger 47 Light Cond"/>
          <w:lang w:val="en-US"/>
        </w:rPr>
        <w:t>,</w:t>
      </w:r>
      <w:r w:rsidRPr="00BC3322">
        <w:rPr>
          <w:rFonts w:ascii="Sto Frutiger 47 Light Cond" w:hAnsi="Sto Frutiger 47 Light Cond"/>
          <w:lang w:val="en-US"/>
        </w:rPr>
        <w:t xml:space="preserve"> concrete masonry assembly</w:t>
      </w:r>
      <w:r w:rsidR="00903C00" w:rsidRPr="00BC3322">
        <w:rPr>
          <w:rFonts w:ascii="Sto Frutiger 47 Light Cond" w:hAnsi="Sto Frutiger 47 Light Cond"/>
          <w:lang w:val="en-US"/>
        </w:rPr>
        <w:t>, or no</w:t>
      </w:r>
      <w:r w:rsidR="008B6C8A" w:rsidRPr="00BC3322">
        <w:rPr>
          <w:rFonts w:ascii="Sto Frutiger 47 Light Cond" w:hAnsi="Sto Frutiger 47 Light Cond"/>
          <w:lang w:val="en-US"/>
        </w:rPr>
        <w:t>n</w:t>
      </w:r>
      <w:r w:rsidR="00903C00" w:rsidRPr="00BC3322">
        <w:rPr>
          <w:rFonts w:ascii="Sto Frutiger 47 Light Cond" w:hAnsi="Sto Frutiger 47 Light Cond"/>
          <w:lang w:val="en-US"/>
        </w:rPr>
        <w:t>-load bearing steel frame assembly</w:t>
      </w:r>
      <w:r w:rsidRPr="00BC3322">
        <w:rPr>
          <w:rFonts w:ascii="Sto Frutiger 47 Light Cond" w:hAnsi="Sto Frutiger 47 Light Cond"/>
          <w:lang w:val="en-US"/>
        </w:rPr>
        <w:t>.</w:t>
      </w:r>
      <w:r w:rsidR="00903C00" w:rsidRPr="00BC3322">
        <w:rPr>
          <w:rFonts w:ascii="Sto Frutiger 47 Light Cond" w:hAnsi="Sto Frutiger 47 Light Cond"/>
          <w:lang w:val="en-US"/>
        </w:rPr>
        <w:t xml:space="preserve">  T</w:t>
      </w:r>
      <w:r w:rsidR="008D4B4A" w:rsidRPr="00BC3322">
        <w:rPr>
          <w:rFonts w:ascii="Sto Frutiger 47 Light Cond" w:hAnsi="Sto Frutiger 47 Light Cond"/>
          <w:lang w:val="en-US"/>
        </w:rPr>
        <w:t xml:space="preserve">he </w:t>
      </w:r>
      <w:r w:rsidR="008B6C8A" w:rsidRPr="00BC3322">
        <w:rPr>
          <w:rFonts w:ascii="Sto Frutiger 47 Light Cond" w:hAnsi="Sto Frutiger 47 Light Cond"/>
          <w:lang w:val="en-US"/>
        </w:rPr>
        <w:t>panel</w:t>
      </w:r>
      <w:r w:rsidRPr="00BC3322">
        <w:rPr>
          <w:rFonts w:ascii="Sto Frutiger 47 Light Cond" w:hAnsi="Sto Frutiger 47 Light Cond"/>
          <w:lang w:val="en-US"/>
        </w:rPr>
        <w:t xml:space="preserve"> is considered not to add or detract from the fire-resistance of the rated a</w:t>
      </w:r>
      <w:r w:rsidR="008D4B4A" w:rsidRPr="00BC3322">
        <w:rPr>
          <w:rFonts w:ascii="Sto Frutiger 47 Light Cond" w:hAnsi="Sto Frutiger 47 Light Cond"/>
          <w:lang w:val="en-US"/>
        </w:rPr>
        <w:t>ssembly</w:t>
      </w:r>
      <w:r w:rsidR="00903C00" w:rsidRPr="00BC3322">
        <w:rPr>
          <w:rFonts w:ascii="Sto Frutiger 47 Light Cond" w:hAnsi="Sto Frutiger 47 Light Cond"/>
          <w:lang w:val="en-US"/>
        </w:rPr>
        <w:t xml:space="preserve">.  </w:t>
      </w:r>
      <w:r w:rsidR="008D4B4A" w:rsidRPr="00BC3322">
        <w:rPr>
          <w:rFonts w:ascii="Sto Frutiger 47 Light Cond" w:hAnsi="Sto Frutiger 47 Light Cond"/>
          <w:lang w:val="en-US"/>
        </w:rPr>
        <w:t>Maximum allowable EPS</w:t>
      </w:r>
      <w:r w:rsidRPr="00BC3322">
        <w:rPr>
          <w:rFonts w:ascii="Sto Frutiger 47 Light Cond" w:hAnsi="Sto Frutiger 47 Light Cond"/>
          <w:lang w:val="en-US"/>
        </w:rPr>
        <w:t xml:space="preserve"> thickness</w:t>
      </w:r>
      <w:r w:rsidR="00B749E7" w:rsidRPr="00BC3322">
        <w:rPr>
          <w:rFonts w:ascii="Sto Frutiger 47 Light Cond" w:hAnsi="Sto Frutiger 47 Light Cond"/>
          <w:lang w:val="en-US"/>
        </w:rPr>
        <w:t xml:space="preserve"> to maintain rating</w:t>
      </w:r>
      <w:r w:rsidRPr="00BC3322">
        <w:rPr>
          <w:rFonts w:ascii="Sto Frutiger 47 Light Cond" w:hAnsi="Sto Frutiger 47 Light Cond"/>
          <w:lang w:val="en-US"/>
        </w:rPr>
        <w:t>: 4 inches (102 mm).</w:t>
      </w:r>
    </w:p>
    <w:p w14:paraId="5B12D5B9" w14:textId="77777777" w:rsidR="008473E6" w:rsidRPr="00BC3322" w:rsidRDefault="00B83BCA" w:rsidP="00D87D9F">
      <w:pPr>
        <w:pStyle w:val="Heading6"/>
        <w:rPr>
          <w:rFonts w:ascii="Sto Frutiger 47 Light Cond" w:hAnsi="Sto Frutiger 47 Light Cond"/>
          <w:lang w:val="en-US"/>
        </w:rPr>
      </w:pPr>
      <w:r w:rsidRPr="00BC3322">
        <w:rPr>
          <w:rFonts w:ascii="Sto Frutiger 47 Light Cond" w:hAnsi="Sto Frutiger 47 Light Cond"/>
          <w:lang w:val="en-US"/>
        </w:rPr>
        <w:t>Refer to manufacturer’s testing or applicable code compliance report for other limitations that may apply.</w:t>
      </w:r>
    </w:p>
    <w:p w14:paraId="7C9E00B5" w14:textId="77777777" w:rsidR="006C47DE" w:rsidRPr="00BC3322" w:rsidRDefault="006C47DE" w:rsidP="008D521E">
      <w:pPr>
        <w:pStyle w:val="Heading5"/>
        <w:tabs>
          <w:tab w:val="left" w:pos="1530"/>
        </w:tabs>
        <w:ind w:left="2700" w:hanging="1620"/>
        <w:rPr>
          <w:rFonts w:ascii="Sto Frutiger 47 Light Cond" w:hAnsi="Sto Frutiger 47 Light Cond"/>
          <w:lang w:val="en-US"/>
        </w:rPr>
      </w:pPr>
      <w:r w:rsidRPr="00BC3322">
        <w:rPr>
          <w:rFonts w:ascii="Sto Frutiger 47 Light Cond" w:hAnsi="Sto Frutiger 47 Light Cond"/>
          <w:lang w:val="en-US"/>
        </w:rPr>
        <w:t>Substrates</w:t>
      </w:r>
    </w:p>
    <w:p w14:paraId="548E0C2D" w14:textId="77777777" w:rsidR="006C47DE" w:rsidRPr="00BC3322" w:rsidRDefault="006C47DE" w:rsidP="006C47DE">
      <w:pPr>
        <w:pStyle w:val="Heading6"/>
        <w:rPr>
          <w:rFonts w:ascii="Sto Frutiger 47 Light Cond" w:hAnsi="Sto Frutiger 47 Light Cond"/>
          <w:lang w:val="en-US"/>
        </w:rPr>
      </w:pPr>
      <w:r w:rsidRPr="00BC3322">
        <w:rPr>
          <w:rFonts w:ascii="Sto Frutiger 47 Light Cond" w:hAnsi="Sto Frutiger 47 Light Cond"/>
          <w:lang w:val="en-US"/>
        </w:rPr>
        <w:t>Gypsum sheathing substrates shall comply with ASTM C1177</w:t>
      </w:r>
    </w:p>
    <w:p w14:paraId="6875EDE4" w14:textId="77777777" w:rsidR="006C47DE" w:rsidRPr="00BC3322" w:rsidRDefault="006C47DE" w:rsidP="006C47DE">
      <w:pPr>
        <w:pStyle w:val="Heading6"/>
        <w:rPr>
          <w:rFonts w:ascii="Sto Frutiger 47 Light Cond" w:hAnsi="Sto Frutiger 47 Light Cond"/>
          <w:lang w:val="en-US"/>
        </w:rPr>
      </w:pPr>
      <w:r w:rsidRPr="00BC3322">
        <w:rPr>
          <w:rFonts w:ascii="Sto Frutiger 47 Light Cond" w:hAnsi="Sto Frutiger 47 Light Cond"/>
          <w:lang w:val="en-US"/>
        </w:rPr>
        <w:t>Wood-based sheathing substrates shall comply with APA Engineered Wood Association Guide E30</w:t>
      </w:r>
    </w:p>
    <w:p w14:paraId="0F3431FA" w14:textId="77777777" w:rsidR="006C47DE" w:rsidRPr="00BC3322" w:rsidRDefault="006C47DE" w:rsidP="006C47DE">
      <w:pPr>
        <w:pStyle w:val="Heading6"/>
        <w:rPr>
          <w:rFonts w:ascii="Sto Frutiger 47 Light Cond" w:hAnsi="Sto Frutiger 47 Light Cond"/>
          <w:lang w:val="en-US"/>
        </w:rPr>
      </w:pPr>
      <w:r w:rsidRPr="00BC3322">
        <w:rPr>
          <w:rFonts w:ascii="Sto Frutiger 47 Light Cond" w:hAnsi="Sto Frutiger 47 Light Cond"/>
          <w:lang w:val="en-US"/>
        </w:rPr>
        <w:t>Concrete and masonry substrates shall comply with the standards set forth in the applicable building code</w:t>
      </w:r>
    </w:p>
    <w:p w14:paraId="606DF7BE" w14:textId="77777777" w:rsidR="00602F36" w:rsidRPr="00BC3322" w:rsidRDefault="00602F36" w:rsidP="00903C00">
      <w:pPr>
        <w:pStyle w:val="Heading2"/>
        <w:tabs>
          <w:tab w:val="num" w:pos="1170"/>
        </w:tabs>
        <w:ind w:hanging="2484"/>
        <w:rPr>
          <w:rFonts w:ascii="Sto Frutiger 67 Bold Cond" w:hAnsi="Sto Frutiger 67 Bold Cond"/>
          <w:b w:val="0"/>
          <w:bCs/>
        </w:rPr>
      </w:pPr>
      <w:bookmarkStart w:id="35" w:name="_Toc422152250"/>
      <w:bookmarkStart w:id="36" w:name="_Toc37162152"/>
      <w:r w:rsidRPr="00BC3322">
        <w:rPr>
          <w:rFonts w:ascii="Sto Frutiger 67 Bold Cond" w:hAnsi="Sto Frutiger 67 Bold Cond"/>
          <w:b w:val="0"/>
          <w:bCs/>
        </w:rPr>
        <w:t>PERFORMANCE REQUIREMENTS</w:t>
      </w:r>
      <w:bookmarkEnd w:id="35"/>
      <w:bookmarkEnd w:id="36"/>
    </w:p>
    <w:p w14:paraId="75C62F81" w14:textId="77777777" w:rsidR="00602F36" w:rsidRPr="00BC3322" w:rsidRDefault="00602F36" w:rsidP="008D521E">
      <w:pPr>
        <w:pStyle w:val="Heading5"/>
        <w:tabs>
          <w:tab w:val="left" w:pos="1530"/>
        </w:tabs>
        <w:ind w:hanging="2974"/>
        <w:rPr>
          <w:rFonts w:ascii="Sto Frutiger 47 Light Cond" w:hAnsi="Sto Frutiger 47 Light Cond"/>
        </w:rPr>
      </w:pPr>
      <w:r w:rsidRPr="00BC3322">
        <w:rPr>
          <w:rFonts w:ascii="Sto Frutiger 47 Light Cond" w:hAnsi="Sto Frutiger 47 Light Cond"/>
        </w:rPr>
        <w:t xml:space="preserve">Comply with ASTM E 2570 (Air/Moisture Barrier) and ASTM E 2568 (EIFS): </w:t>
      </w:r>
    </w:p>
    <w:p w14:paraId="4F194EE4" w14:textId="2A14376F" w:rsidR="00602F36" w:rsidRPr="00FB135D" w:rsidRDefault="00602F36" w:rsidP="00602F36">
      <w:pPr>
        <w:pStyle w:val="Tabletitle"/>
        <w:rPr>
          <w:rFonts w:ascii="Sto Frutiger 67 Bold Cond" w:hAnsi="Sto Frutiger 67 Bold Cond"/>
          <w:b w:val="0"/>
          <w:bCs/>
          <w:lang w:val="en-US"/>
        </w:rPr>
      </w:pPr>
      <w:r w:rsidRPr="00FB135D">
        <w:rPr>
          <w:rFonts w:ascii="Sto Frutiger 67 Bold Cond" w:hAnsi="Sto Frutiger 67 Bold Cond"/>
          <w:b w:val="0"/>
          <w:bCs/>
          <w:lang w:val="en-US"/>
        </w:rPr>
        <w:t>Table 1</w:t>
      </w:r>
      <w:r w:rsidRPr="00FB135D">
        <w:rPr>
          <w:rFonts w:ascii="Sto Frutiger 67 Bold Cond" w:hAnsi="Sto Frutiger 67 Bold Cond"/>
          <w:b w:val="0"/>
          <w:bCs/>
          <w:lang w:val="en-US"/>
        </w:rPr>
        <w:tab/>
        <w:t>Ai</w:t>
      </w:r>
      <w:r w:rsidR="00012DF2">
        <w:rPr>
          <w:rFonts w:ascii="Sto Frutiger 67 Bold Cond" w:hAnsi="Sto Frutiger 67 Bold Cond"/>
          <w:b w:val="0"/>
          <w:bCs/>
          <w:lang w:val="en-US"/>
        </w:rPr>
        <w:t>r and Water-Resistive</w:t>
      </w:r>
      <w:r w:rsidRPr="00FB135D">
        <w:rPr>
          <w:rFonts w:ascii="Sto Frutiger 67 Bold Cond" w:hAnsi="Sto Frutiger 67 Bold Cond"/>
          <w:b w:val="0"/>
          <w:bCs/>
          <w:lang w:val="en-US"/>
        </w:rPr>
        <w:t xml:space="preserve"> Barrier Performance</w:t>
      </w:r>
    </w:p>
    <w:tbl>
      <w:tblPr>
        <w:tblW w:w="0" w:type="auto"/>
        <w:tblLayout w:type="fixed"/>
        <w:tblLook w:val="0000" w:firstRow="0" w:lastRow="0" w:firstColumn="0" w:lastColumn="0" w:noHBand="0" w:noVBand="0"/>
      </w:tblPr>
      <w:tblGrid>
        <w:gridCol w:w="1728"/>
        <w:gridCol w:w="1980"/>
        <w:gridCol w:w="3330"/>
        <w:gridCol w:w="2970"/>
      </w:tblGrid>
      <w:tr w:rsidR="00602F36" w:rsidRPr="00BC3322" w14:paraId="4D47AF6B" w14:textId="77777777" w:rsidTr="00F56ACB">
        <w:trPr>
          <w:cantSplit/>
        </w:trPr>
        <w:tc>
          <w:tcPr>
            <w:tcW w:w="1728" w:type="dxa"/>
            <w:tcBorders>
              <w:top w:val="single" w:sz="6" w:space="0" w:color="808080"/>
              <w:left w:val="single" w:sz="6" w:space="0" w:color="808080"/>
              <w:bottom w:val="single" w:sz="6" w:space="0" w:color="808080"/>
              <w:right w:val="single" w:sz="6" w:space="0" w:color="808080"/>
            </w:tcBorders>
            <w:shd w:val="pct60" w:color="000000" w:fill="FFFFFF"/>
          </w:tcPr>
          <w:p w14:paraId="18F45161" w14:textId="77777777" w:rsidR="00602F36" w:rsidRPr="00BC3322" w:rsidRDefault="00602F36" w:rsidP="00F56ACB">
            <w:pPr>
              <w:pStyle w:val="Tableheader"/>
              <w:rPr>
                <w:rFonts w:ascii="Sto Frutiger 47 Light Cond" w:hAnsi="Sto Frutiger 47 Light Cond"/>
              </w:rPr>
            </w:pPr>
            <w:r w:rsidRPr="00BC3322">
              <w:rPr>
                <w:rFonts w:ascii="Sto Frutiger 47 Light Cond" w:hAnsi="Sto Frutiger 47 Light Cond"/>
              </w:rPr>
              <w:t>TEST</w:t>
            </w:r>
          </w:p>
        </w:tc>
        <w:tc>
          <w:tcPr>
            <w:tcW w:w="1980" w:type="dxa"/>
            <w:tcBorders>
              <w:top w:val="single" w:sz="6" w:space="0" w:color="808080"/>
              <w:left w:val="single" w:sz="6" w:space="0" w:color="808080"/>
              <w:bottom w:val="single" w:sz="6" w:space="0" w:color="808080"/>
              <w:right w:val="single" w:sz="6" w:space="0" w:color="808080"/>
            </w:tcBorders>
            <w:shd w:val="pct60" w:color="000000" w:fill="FFFFFF"/>
          </w:tcPr>
          <w:p w14:paraId="6FE2B3D4" w14:textId="77777777" w:rsidR="00602F36" w:rsidRPr="00BC3322" w:rsidRDefault="00602F36" w:rsidP="00F56ACB">
            <w:pPr>
              <w:pStyle w:val="Tableheader"/>
              <w:rPr>
                <w:rFonts w:ascii="Sto Frutiger 47 Light Cond" w:hAnsi="Sto Frutiger 47 Light Cond"/>
              </w:rPr>
            </w:pPr>
            <w:r w:rsidRPr="00BC3322">
              <w:rPr>
                <w:rFonts w:ascii="Sto Frutiger 47 Light Cond" w:hAnsi="Sto Frutiger 47 Light Cond"/>
              </w:rPr>
              <w:t>METHOD</w:t>
            </w:r>
          </w:p>
        </w:tc>
        <w:tc>
          <w:tcPr>
            <w:tcW w:w="3330" w:type="dxa"/>
            <w:tcBorders>
              <w:top w:val="single" w:sz="6" w:space="0" w:color="808080"/>
              <w:left w:val="single" w:sz="6" w:space="0" w:color="808080"/>
              <w:bottom w:val="single" w:sz="6" w:space="0" w:color="808080"/>
              <w:right w:val="single" w:sz="6" w:space="0" w:color="808080"/>
            </w:tcBorders>
            <w:shd w:val="pct60" w:color="000000" w:fill="FFFFFF"/>
          </w:tcPr>
          <w:p w14:paraId="6719B1B1" w14:textId="77777777" w:rsidR="00602F36" w:rsidRPr="00BC3322" w:rsidRDefault="00602F36" w:rsidP="00F56ACB">
            <w:pPr>
              <w:pStyle w:val="Tableheader"/>
              <w:rPr>
                <w:rFonts w:ascii="Sto Frutiger 47 Light Cond" w:hAnsi="Sto Frutiger 47 Light Cond"/>
              </w:rPr>
            </w:pPr>
            <w:r w:rsidRPr="00BC3322">
              <w:rPr>
                <w:rFonts w:ascii="Sto Frutiger 47 Light Cond" w:hAnsi="Sto Frutiger 47 Light Cond"/>
              </w:rPr>
              <w:t>CRITERIA</w:t>
            </w:r>
          </w:p>
        </w:tc>
        <w:tc>
          <w:tcPr>
            <w:tcW w:w="2970" w:type="dxa"/>
            <w:tcBorders>
              <w:top w:val="single" w:sz="6" w:space="0" w:color="808080"/>
              <w:left w:val="single" w:sz="6" w:space="0" w:color="808080"/>
              <w:bottom w:val="single" w:sz="6" w:space="0" w:color="808080"/>
              <w:right w:val="single" w:sz="6" w:space="0" w:color="808080"/>
            </w:tcBorders>
            <w:shd w:val="pct60" w:color="000000" w:fill="FFFFFF"/>
          </w:tcPr>
          <w:p w14:paraId="5FC2BFDF" w14:textId="77777777" w:rsidR="00602F36" w:rsidRPr="00BC3322" w:rsidRDefault="00602F36" w:rsidP="00F56ACB">
            <w:pPr>
              <w:pStyle w:val="Tableheader"/>
              <w:rPr>
                <w:rFonts w:ascii="Sto Frutiger 47 Light Cond" w:hAnsi="Sto Frutiger 47 Light Cond"/>
              </w:rPr>
            </w:pPr>
            <w:r w:rsidRPr="00BC3322">
              <w:rPr>
                <w:rFonts w:ascii="Sto Frutiger 47 Light Cond" w:hAnsi="Sto Frutiger 47 Light Cond"/>
              </w:rPr>
              <w:t>RESULT</w:t>
            </w:r>
          </w:p>
        </w:tc>
      </w:tr>
      <w:tr w:rsidR="00602F36" w:rsidRPr="00BC3322" w14:paraId="6BA55C23" w14:textId="77777777" w:rsidTr="00F56ACB">
        <w:trPr>
          <w:cantSplit/>
        </w:trPr>
        <w:tc>
          <w:tcPr>
            <w:tcW w:w="1728" w:type="dxa"/>
            <w:tcBorders>
              <w:top w:val="single" w:sz="6" w:space="0" w:color="808080"/>
              <w:left w:val="single" w:sz="6" w:space="0" w:color="808080"/>
              <w:bottom w:val="single" w:sz="6" w:space="0" w:color="808080"/>
              <w:right w:val="single" w:sz="6" w:space="0" w:color="808080"/>
            </w:tcBorders>
          </w:tcPr>
          <w:p w14:paraId="52217ACE" w14:textId="77777777" w:rsidR="00602F36" w:rsidRPr="00BC3322" w:rsidRDefault="00602F36" w:rsidP="00F56ACB">
            <w:pPr>
              <w:pStyle w:val="Tabletext"/>
              <w:ind w:left="180" w:hanging="180"/>
              <w:rPr>
                <w:rFonts w:ascii="Sto Frutiger 47 Light Cond" w:hAnsi="Sto Frutiger 47 Light Cond"/>
                <w:lang w:val="en-US"/>
              </w:rPr>
            </w:pPr>
            <w:r w:rsidRPr="00BC3322">
              <w:rPr>
                <w:rFonts w:ascii="Sto Frutiger 47 Light Cond" w:hAnsi="Sto Frutiger 47 Light Cond"/>
                <w:lang w:val="en-US"/>
              </w:rPr>
              <w:t xml:space="preserve">1. Weathering </w:t>
            </w:r>
          </w:p>
        </w:tc>
        <w:tc>
          <w:tcPr>
            <w:tcW w:w="1980" w:type="dxa"/>
            <w:tcBorders>
              <w:top w:val="single" w:sz="6" w:space="0" w:color="808080"/>
              <w:left w:val="single" w:sz="6" w:space="0" w:color="808080"/>
              <w:bottom w:val="single" w:sz="6" w:space="0" w:color="808080"/>
              <w:right w:val="single" w:sz="6" w:space="0" w:color="808080"/>
            </w:tcBorders>
          </w:tcPr>
          <w:p w14:paraId="69710FFE"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AATCC 127</w:t>
            </w:r>
          </w:p>
          <w:p w14:paraId="317F7757"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(Water Column)</w:t>
            </w:r>
          </w:p>
        </w:tc>
        <w:tc>
          <w:tcPr>
            <w:tcW w:w="3330" w:type="dxa"/>
            <w:tcBorders>
              <w:top w:val="single" w:sz="6" w:space="0" w:color="808080"/>
              <w:left w:val="single" w:sz="6" w:space="0" w:color="808080"/>
              <w:bottom w:val="single" w:sz="6" w:space="0" w:color="808080"/>
              <w:right w:val="single" w:sz="6" w:space="0" w:color="808080"/>
            </w:tcBorders>
          </w:tcPr>
          <w:p w14:paraId="021205F2"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No cracking, bond failure or water penetration after 210 hours UV exposure, 25 wet/dry cycles, and 21.6 in (55 cm) water column</w:t>
            </w:r>
          </w:p>
        </w:tc>
        <w:tc>
          <w:tcPr>
            <w:tcW w:w="2970" w:type="dxa"/>
            <w:tcBorders>
              <w:top w:val="single" w:sz="6" w:space="0" w:color="808080"/>
              <w:left w:val="single" w:sz="6" w:space="0" w:color="808080"/>
              <w:bottom w:val="single" w:sz="6" w:space="0" w:color="808080"/>
              <w:right w:val="single" w:sz="6" w:space="0" w:color="808080"/>
            </w:tcBorders>
          </w:tcPr>
          <w:p w14:paraId="087AD761"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Pass</w:t>
            </w:r>
          </w:p>
        </w:tc>
      </w:tr>
      <w:tr w:rsidR="00602F36" w:rsidRPr="00BC3322" w14:paraId="5E7643FD" w14:textId="77777777" w:rsidTr="00F56ACB">
        <w:trPr>
          <w:cantSplit/>
        </w:trPr>
        <w:tc>
          <w:tcPr>
            <w:tcW w:w="1728" w:type="dxa"/>
            <w:tcBorders>
              <w:top w:val="single" w:sz="6" w:space="0" w:color="808080"/>
              <w:left w:val="single" w:sz="6" w:space="0" w:color="808080"/>
              <w:bottom w:val="single" w:sz="6" w:space="0" w:color="808080"/>
              <w:right w:val="single" w:sz="6" w:space="0" w:color="808080"/>
            </w:tcBorders>
          </w:tcPr>
          <w:p w14:paraId="41CC8884" w14:textId="77777777" w:rsidR="00602F36" w:rsidRPr="00BC3322" w:rsidRDefault="00602F36" w:rsidP="00F56ACB">
            <w:pPr>
              <w:pStyle w:val="Tabletext"/>
              <w:ind w:left="180" w:hanging="180"/>
              <w:rPr>
                <w:rFonts w:ascii="Sto Frutiger 47 Light Cond" w:hAnsi="Sto Frutiger 47 Light Cond"/>
                <w:lang w:val="en-US"/>
              </w:rPr>
            </w:pPr>
            <w:r w:rsidRPr="00BC3322">
              <w:rPr>
                <w:rFonts w:ascii="Sto Frutiger 47 Light Cond" w:hAnsi="Sto Frutiger 47 Light Cond"/>
                <w:lang w:val="en-US"/>
              </w:rPr>
              <w:t>2. Durability</w:t>
            </w:r>
          </w:p>
        </w:tc>
        <w:tc>
          <w:tcPr>
            <w:tcW w:w="1980" w:type="dxa"/>
            <w:tcBorders>
              <w:top w:val="single" w:sz="6" w:space="0" w:color="808080"/>
              <w:left w:val="single" w:sz="6" w:space="0" w:color="808080"/>
              <w:bottom w:val="single" w:sz="6" w:space="0" w:color="808080"/>
              <w:right w:val="single" w:sz="6" w:space="0" w:color="808080"/>
            </w:tcBorders>
          </w:tcPr>
          <w:p w14:paraId="5E9E0A8A" w14:textId="77777777" w:rsidR="00602F36" w:rsidRPr="0025190B" w:rsidRDefault="00602F36" w:rsidP="00F56ACB">
            <w:pPr>
              <w:pStyle w:val="Tabletext"/>
              <w:rPr>
                <w:rFonts w:ascii="Sto Frutiger 47 Light Cond" w:hAnsi="Sto Frutiger 47 Light Cond"/>
                <w:lang w:val="de-DE"/>
              </w:rPr>
            </w:pPr>
            <w:r w:rsidRPr="0025190B">
              <w:rPr>
                <w:rFonts w:ascii="Sto Frutiger 47 Light Cond" w:hAnsi="Sto Frutiger 47 Light Cond"/>
                <w:lang w:val="de-DE"/>
              </w:rPr>
              <w:t>ASTM E 1233 / ASTM E72/ ASTM E 331</w:t>
            </w:r>
          </w:p>
          <w:p w14:paraId="7007411F" w14:textId="77777777" w:rsidR="00602F36" w:rsidRPr="0025190B" w:rsidRDefault="00602F36" w:rsidP="00F56ACB">
            <w:pPr>
              <w:pStyle w:val="Tabletext"/>
              <w:rPr>
                <w:rFonts w:ascii="Sto Frutiger 47 Light Cond" w:hAnsi="Sto Frutiger 47 Light Cond"/>
                <w:lang w:val="de-DE"/>
              </w:rPr>
            </w:pPr>
          </w:p>
        </w:tc>
        <w:tc>
          <w:tcPr>
            <w:tcW w:w="3330" w:type="dxa"/>
            <w:tcBorders>
              <w:top w:val="single" w:sz="6" w:space="0" w:color="808080"/>
              <w:left w:val="single" w:sz="6" w:space="0" w:color="808080"/>
              <w:bottom w:val="single" w:sz="6" w:space="0" w:color="808080"/>
              <w:right w:val="single" w:sz="6" w:space="0" w:color="808080"/>
            </w:tcBorders>
          </w:tcPr>
          <w:p w14:paraId="615A3F2A"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 xml:space="preserve">No cracking or water penetration at   sheathing joints after 10 cycles transverse loading, 1 cycle racking, 5 </w:t>
            </w:r>
            <w:proofErr w:type="spellStart"/>
            <w:r w:rsidRPr="00BC3322">
              <w:rPr>
                <w:rFonts w:ascii="Sto Frutiger 47 Light Cond" w:hAnsi="Sto Frutiger 47 Light Cond"/>
                <w:lang w:val="en-US"/>
              </w:rPr>
              <w:t>cyles</w:t>
            </w:r>
            <w:proofErr w:type="spellEnd"/>
            <w:r w:rsidRPr="00BC3322">
              <w:rPr>
                <w:rFonts w:ascii="Sto Frutiger 47 Light Cond" w:hAnsi="Sto Frutiger 47 Light Cond"/>
                <w:lang w:val="en-US"/>
              </w:rPr>
              <w:t xml:space="preserve"> environmental conditioning, and 15 minute water spray at 2.86 </w:t>
            </w:r>
            <w:proofErr w:type="spellStart"/>
            <w:r w:rsidRPr="00BC3322">
              <w:rPr>
                <w:rFonts w:ascii="Sto Frutiger 47 Light Cond" w:hAnsi="Sto Frutiger 47 Light Cond"/>
                <w:lang w:val="en-US"/>
              </w:rPr>
              <w:t>psf</w:t>
            </w:r>
            <w:proofErr w:type="spellEnd"/>
            <w:r w:rsidRPr="00BC3322">
              <w:rPr>
                <w:rFonts w:ascii="Sto Frutiger 47 Light Cond" w:hAnsi="Sto Frutiger 47 Light Cond"/>
                <w:lang w:val="en-US"/>
              </w:rPr>
              <w:t xml:space="preserve"> (137 kPa) pressure differential</w:t>
            </w:r>
          </w:p>
        </w:tc>
        <w:tc>
          <w:tcPr>
            <w:tcW w:w="2970" w:type="dxa"/>
            <w:tcBorders>
              <w:top w:val="single" w:sz="6" w:space="0" w:color="808080"/>
              <w:left w:val="single" w:sz="6" w:space="0" w:color="808080"/>
              <w:bottom w:val="single" w:sz="6" w:space="0" w:color="808080"/>
              <w:right w:val="single" w:sz="6" w:space="0" w:color="808080"/>
            </w:tcBorders>
          </w:tcPr>
          <w:p w14:paraId="5E3626AB"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 xml:space="preserve">No cracking or  water penetration </w:t>
            </w:r>
          </w:p>
        </w:tc>
      </w:tr>
      <w:tr w:rsidR="00602F36" w:rsidRPr="00BC3322" w14:paraId="0FC04194" w14:textId="77777777" w:rsidTr="00F56ACB">
        <w:trPr>
          <w:cantSplit/>
        </w:trPr>
        <w:tc>
          <w:tcPr>
            <w:tcW w:w="1728" w:type="dxa"/>
            <w:tcBorders>
              <w:top w:val="single" w:sz="6" w:space="0" w:color="808080"/>
              <w:left w:val="single" w:sz="6" w:space="0" w:color="808080"/>
              <w:bottom w:val="single" w:sz="6" w:space="0" w:color="808080"/>
              <w:right w:val="single" w:sz="6" w:space="0" w:color="808080"/>
            </w:tcBorders>
          </w:tcPr>
          <w:p w14:paraId="7A1B20E4" w14:textId="77777777" w:rsidR="00602F36" w:rsidRPr="00BC3322" w:rsidRDefault="00602F36" w:rsidP="00F56ACB">
            <w:pPr>
              <w:pStyle w:val="Tabletext"/>
              <w:ind w:left="180" w:hanging="180"/>
              <w:rPr>
                <w:rFonts w:ascii="Sto Frutiger 47 Light Cond" w:hAnsi="Sto Frutiger 47 Light Cond"/>
                <w:lang w:val="en-US"/>
              </w:rPr>
            </w:pPr>
            <w:r w:rsidRPr="00BC3322">
              <w:rPr>
                <w:rFonts w:ascii="Sto Frutiger 47 Light Cond" w:hAnsi="Sto Frutiger 47 Light Cond"/>
                <w:lang w:val="en-US"/>
              </w:rPr>
              <w:t xml:space="preserve">3. Water Resistance </w:t>
            </w:r>
          </w:p>
        </w:tc>
        <w:tc>
          <w:tcPr>
            <w:tcW w:w="1980" w:type="dxa"/>
            <w:tcBorders>
              <w:top w:val="single" w:sz="6" w:space="0" w:color="808080"/>
              <w:left w:val="single" w:sz="6" w:space="0" w:color="808080"/>
              <w:bottom w:val="single" w:sz="6" w:space="0" w:color="808080"/>
              <w:right w:val="single" w:sz="6" w:space="0" w:color="808080"/>
            </w:tcBorders>
          </w:tcPr>
          <w:p w14:paraId="7DC9BED0"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ASTM D 2247</w:t>
            </w:r>
          </w:p>
        </w:tc>
        <w:tc>
          <w:tcPr>
            <w:tcW w:w="3330" w:type="dxa"/>
            <w:tcBorders>
              <w:top w:val="single" w:sz="6" w:space="0" w:color="808080"/>
              <w:left w:val="single" w:sz="6" w:space="0" w:color="808080"/>
              <w:bottom w:val="single" w:sz="6" w:space="0" w:color="808080"/>
              <w:right w:val="single" w:sz="6" w:space="0" w:color="808080"/>
            </w:tcBorders>
          </w:tcPr>
          <w:p w14:paraId="3FAA38A9"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Absence of deleterious effects after 14 day exposure</w:t>
            </w:r>
          </w:p>
        </w:tc>
        <w:tc>
          <w:tcPr>
            <w:tcW w:w="2970" w:type="dxa"/>
            <w:tcBorders>
              <w:top w:val="single" w:sz="6" w:space="0" w:color="808080"/>
              <w:left w:val="single" w:sz="6" w:space="0" w:color="808080"/>
              <w:bottom w:val="single" w:sz="6" w:space="0" w:color="808080"/>
              <w:right w:val="single" w:sz="6" w:space="0" w:color="808080"/>
            </w:tcBorders>
          </w:tcPr>
          <w:p w14:paraId="004C720E"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 xml:space="preserve">No deleterious effects </w:t>
            </w:r>
          </w:p>
        </w:tc>
      </w:tr>
      <w:tr w:rsidR="00602F36" w:rsidRPr="00BC3322" w14:paraId="12129FF6" w14:textId="77777777" w:rsidTr="00F56ACB">
        <w:trPr>
          <w:cantSplit/>
        </w:trPr>
        <w:tc>
          <w:tcPr>
            <w:tcW w:w="1728" w:type="dxa"/>
            <w:tcBorders>
              <w:top w:val="single" w:sz="6" w:space="0" w:color="808080"/>
              <w:left w:val="single" w:sz="6" w:space="0" w:color="808080"/>
              <w:bottom w:val="single" w:sz="6" w:space="0" w:color="808080"/>
              <w:right w:val="single" w:sz="6" w:space="0" w:color="808080"/>
            </w:tcBorders>
          </w:tcPr>
          <w:p w14:paraId="5DA090F9" w14:textId="77777777" w:rsidR="00602F36" w:rsidRPr="00BC3322" w:rsidRDefault="00602F36" w:rsidP="00F56ACB">
            <w:pPr>
              <w:pStyle w:val="Tabletext"/>
              <w:ind w:left="180" w:hanging="180"/>
              <w:rPr>
                <w:rFonts w:ascii="Sto Frutiger 47 Light Cond" w:hAnsi="Sto Frutiger 47 Light Cond"/>
                <w:lang w:val="en-US"/>
              </w:rPr>
            </w:pPr>
            <w:r w:rsidRPr="00BC3322">
              <w:rPr>
                <w:rFonts w:ascii="Sto Frutiger 47 Light Cond" w:hAnsi="Sto Frutiger 47 Light Cond"/>
                <w:lang w:val="en-US"/>
              </w:rPr>
              <w:t>4. Water Vapor Transmission</w:t>
            </w:r>
          </w:p>
        </w:tc>
        <w:tc>
          <w:tcPr>
            <w:tcW w:w="1980" w:type="dxa"/>
            <w:tcBorders>
              <w:top w:val="single" w:sz="6" w:space="0" w:color="808080"/>
              <w:left w:val="single" w:sz="6" w:space="0" w:color="808080"/>
              <w:bottom w:val="single" w:sz="6" w:space="0" w:color="808080"/>
              <w:right w:val="single" w:sz="6" w:space="0" w:color="808080"/>
            </w:tcBorders>
          </w:tcPr>
          <w:p w14:paraId="73E6903A"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ASTM E 96</w:t>
            </w:r>
          </w:p>
          <w:p w14:paraId="6F380970"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Method B (Water Method)</w:t>
            </w:r>
          </w:p>
        </w:tc>
        <w:tc>
          <w:tcPr>
            <w:tcW w:w="3330" w:type="dxa"/>
            <w:tcBorders>
              <w:top w:val="single" w:sz="6" w:space="0" w:color="808080"/>
              <w:left w:val="single" w:sz="6" w:space="0" w:color="808080"/>
              <w:bottom w:val="single" w:sz="6" w:space="0" w:color="808080"/>
              <w:right w:val="single" w:sz="6" w:space="0" w:color="808080"/>
            </w:tcBorders>
          </w:tcPr>
          <w:p w14:paraId="53CEFE01"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Measure</w:t>
            </w:r>
          </w:p>
        </w:tc>
        <w:tc>
          <w:tcPr>
            <w:tcW w:w="2970" w:type="dxa"/>
            <w:tcBorders>
              <w:top w:val="single" w:sz="6" w:space="0" w:color="808080"/>
              <w:left w:val="single" w:sz="6" w:space="0" w:color="808080"/>
              <w:bottom w:val="single" w:sz="6" w:space="0" w:color="808080"/>
              <w:right w:val="single" w:sz="6" w:space="0" w:color="808080"/>
            </w:tcBorders>
          </w:tcPr>
          <w:p w14:paraId="46F350FE"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Sto Gold Coat: &gt; 10 perms [574 ng/(Pa·s·m</w:t>
            </w:r>
            <w:r w:rsidRPr="00BC3322">
              <w:rPr>
                <w:rFonts w:ascii="Sto Frutiger 47 Light Cond" w:hAnsi="Sto Frutiger 47 Light Cond"/>
                <w:vertAlign w:val="superscript"/>
                <w:lang w:val="en-US"/>
              </w:rPr>
              <w:t>2</w:t>
            </w:r>
            <w:r w:rsidRPr="00BC3322">
              <w:rPr>
                <w:rFonts w:ascii="Sto Frutiger 47 Light Cond" w:hAnsi="Sto Frutiger 47 Light Cond"/>
                <w:lang w:val="en-US"/>
              </w:rPr>
              <w:t>)]</w:t>
            </w:r>
          </w:p>
          <w:p w14:paraId="7F76F7F0"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Sto AirSeal: &gt; 12 perms [689 ng/(Pa·s·m</w:t>
            </w:r>
            <w:r w:rsidRPr="00BC3322">
              <w:rPr>
                <w:rFonts w:ascii="Sto Frutiger 47 Light Cond" w:hAnsi="Sto Frutiger 47 Light Cond"/>
                <w:vertAlign w:val="superscript"/>
                <w:lang w:val="en-US"/>
              </w:rPr>
              <w:t>2</w:t>
            </w:r>
            <w:r w:rsidRPr="00BC3322">
              <w:rPr>
                <w:rFonts w:ascii="Sto Frutiger 47 Light Cond" w:hAnsi="Sto Frutiger 47 Light Cond"/>
                <w:lang w:val="en-US"/>
              </w:rPr>
              <w:t>)]</w:t>
            </w:r>
          </w:p>
        </w:tc>
      </w:tr>
      <w:tr w:rsidR="00602F36" w:rsidRPr="00BC3322" w14:paraId="6C0117F7" w14:textId="77777777" w:rsidTr="00F56ACB">
        <w:trPr>
          <w:cantSplit/>
        </w:trPr>
        <w:tc>
          <w:tcPr>
            <w:tcW w:w="1728" w:type="dxa"/>
            <w:tcBorders>
              <w:top w:val="single" w:sz="6" w:space="0" w:color="808080"/>
              <w:left w:val="single" w:sz="6" w:space="0" w:color="808080"/>
              <w:bottom w:val="single" w:sz="6" w:space="0" w:color="808080"/>
              <w:right w:val="single" w:sz="6" w:space="0" w:color="808080"/>
            </w:tcBorders>
          </w:tcPr>
          <w:p w14:paraId="6F8F57E3" w14:textId="77777777" w:rsidR="00602F36" w:rsidRPr="00BC3322" w:rsidRDefault="00602F36" w:rsidP="00F56ACB">
            <w:pPr>
              <w:pStyle w:val="Tabletext"/>
              <w:ind w:left="180" w:hanging="180"/>
              <w:rPr>
                <w:rFonts w:ascii="Sto Frutiger 47 Light Cond" w:hAnsi="Sto Frutiger 47 Light Cond"/>
                <w:lang w:val="en-US"/>
              </w:rPr>
            </w:pPr>
            <w:r w:rsidRPr="00BC3322">
              <w:rPr>
                <w:rFonts w:ascii="Sto Frutiger 47 Light Cond" w:hAnsi="Sto Frutiger 47 Light Cond"/>
                <w:lang w:val="en-US"/>
              </w:rPr>
              <w:t>5. Air Leakage (material)</w:t>
            </w:r>
          </w:p>
        </w:tc>
        <w:tc>
          <w:tcPr>
            <w:tcW w:w="1980" w:type="dxa"/>
            <w:tcBorders>
              <w:top w:val="single" w:sz="6" w:space="0" w:color="808080"/>
              <w:left w:val="single" w:sz="6" w:space="0" w:color="808080"/>
              <w:bottom w:val="single" w:sz="6" w:space="0" w:color="808080"/>
              <w:right w:val="single" w:sz="6" w:space="0" w:color="808080"/>
            </w:tcBorders>
          </w:tcPr>
          <w:p w14:paraId="692B9028"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ASTM E 2178</w:t>
            </w:r>
          </w:p>
        </w:tc>
        <w:tc>
          <w:tcPr>
            <w:tcW w:w="3330" w:type="dxa"/>
            <w:tcBorders>
              <w:top w:val="single" w:sz="6" w:space="0" w:color="808080"/>
              <w:left w:val="single" w:sz="6" w:space="0" w:color="808080"/>
              <w:bottom w:val="single" w:sz="6" w:space="0" w:color="808080"/>
              <w:right w:val="single" w:sz="6" w:space="0" w:color="808080"/>
            </w:tcBorders>
          </w:tcPr>
          <w:p w14:paraId="47462F90"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u w:val="single"/>
                <w:lang w:val="en-US"/>
              </w:rPr>
              <w:t>&lt;</w:t>
            </w:r>
            <w:r w:rsidRPr="00BC3322">
              <w:rPr>
                <w:rFonts w:ascii="Sto Frutiger 47 Light Cond" w:hAnsi="Sto Frutiger 47 Light Cond"/>
                <w:lang w:val="en-US"/>
              </w:rPr>
              <w:t xml:space="preserve"> 0.004 cfm/ft2 at 1.57 </w:t>
            </w:r>
            <w:proofErr w:type="spellStart"/>
            <w:r w:rsidRPr="00BC3322">
              <w:rPr>
                <w:rFonts w:ascii="Sto Frutiger 47 Light Cond" w:hAnsi="Sto Frutiger 47 Light Cond"/>
                <w:lang w:val="en-US"/>
              </w:rPr>
              <w:t>psf</w:t>
            </w:r>
            <w:proofErr w:type="spellEnd"/>
            <w:r w:rsidRPr="00BC3322">
              <w:rPr>
                <w:rFonts w:ascii="Sto Frutiger 47 Light Cond" w:hAnsi="Sto Frutiger 47 Light Cond"/>
                <w:lang w:val="en-US"/>
              </w:rPr>
              <w:t xml:space="preserve"> (0.02 L/s•m2 at 75 Pa)</w:t>
            </w:r>
          </w:p>
        </w:tc>
        <w:tc>
          <w:tcPr>
            <w:tcW w:w="2970" w:type="dxa"/>
            <w:tcBorders>
              <w:top w:val="single" w:sz="6" w:space="0" w:color="808080"/>
              <w:left w:val="single" w:sz="6" w:space="0" w:color="808080"/>
              <w:bottom w:val="single" w:sz="6" w:space="0" w:color="808080"/>
              <w:right w:val="single" w:sz="6" w:space="0" w:color="808080"/>
            </w:tcBorders>
          </w:tcPr>
          <w:p w14:paraId="6A9B89C4"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Pass</w:t>
            </w:r>
          </w:p>
        </w:tc>
      </w:tr>
      <w:tr w:rsidR="00602F36" w:rsidRPr="00BC3322" w14:paraId="6740E2F7" w14:textId="77777777" w:rsidTr="00F56ACB">
        <w:trPr>
          <w:cantSplit/>
        </w:trPr>
        <w:tc>
          <w:tcPr>
            <w:tcW w:w="1728" w:type="dxa"/>
            <w:tcBorders>
              <w:top w:val="single" w:sz="6" w:space="0" w:color="808080"/>
              <w:left w:val="single" w:sz="6" w:space="0" w:color="808080"/>
              <w:bottom w:val="single" w:sz="6" w:space="0" w:color="808080"/>
              <w:right w:val="single" w:sz="6" w:space="0" w:color="808080"/>
            </w:tcBorders>
          </w:tcPr>
          <w:p w14:paraId="010150ED" w14:textId="77777777" w:rsidR="00602F36" w:rsidRPr="00BC3322" w:rsidRDefault="00602F36" w:rsidP="00F56ACB">
            <w:pPr>
              <w:pStyle w:val="Tabletext"/>
              <w:ind w:left="180" w:hanging="180"/>
              <w:rPr>
                <w:rFonts w:ascii="Sto Frutiger 47 Light Cond" w:hAnsi="Sto Frutiger 47 Light Cond"/>
                <w:lang w:val="en-US"/>
              </w:rPr>
            </w:pPr>
            <w:r w:rsidRPr="00BC3322">
              <w:rPr>
                <w:rFonts w:ascii="Sto Frutiger 47 Light Cond" w:hAnsi="Sto Frutiger 47 Light Cond"/>
                <w:lang w:val="en-US"/>
              </w:rPr>
              <w:t>6. Air Leakage (assembly)</w:t>
            </w:r>
          </w:p>
        </w:tc>
        <w:tc>
          <w:tcPr>
            <w:tcW w:w="1980" w:type="dxa"/>
            <w:tcBorders>
              <w:top w:val="single" w:sz="6" w:space="0" w:color="808080"/>
              <w:left w:val="single" w:sz="6" w:space="0" w:color="808080"/>
              <w:bottom w:val="single" w:sz="6" w:space="0" w:color="808080"/>
              <w:right w:val="single" w:sz="6" w:space="0" w:color="808080"/>
            </w:tcBorders>
          </w:tcPr>
          <w:p w14:paraId="2A8A40AE"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ASTM E 2357</w:t>
            </w:r>
          </w:p>
        </w:tc>
        <w:tc>
          <w:tcPr>
            <w:tcW w:w="3330" w:type="dxa"/>
            <w:tcBorders>
              <w:top w:val="single" w:sz="6" w:space="0" w:color="808080"/>
              <w:left w:val="single" w:sz="6" w:space="0" w:color="808080"/>
              <w:bottom w:val="single" w:sz="6" w:space="0" w:color="808080"/>
              <w:right w:val="single" w:sz="6" w:space="0" w:color="808080"/>
            </w:tcBorders>
          </w:tcPr>
          <w:p w14:paraId="14E02FFA"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u w:val="single"/>
                <w:lang w:val="en-US"/>
              </w:rPr>
              <w:t>&lt;</w:t>
            </w:r>
            <w:r w:rsidRPr="00BC3322">
              <w:rPr>
                <w:rFonts w:ascii="Sto Frutiger 47 Light Cond" w:hAnsi="Sto Frutiger 47 Light Cond"/>
                <w:lang w:val="en-US"/>
              </w:rPr>
              <w:t xml:space="preserve"> 0.04 cfm/ft2 (0.2 L/s•m2)</w:t>
            </w:r>
          </w:p>
        </w:tc>
        <w:tc>
          <w:tcPr>
            <w:tcW w:w="2970" w:type="dxa"/>
            <w:tcBorders>
              <w:top w:val="single" w:sz="6" w:space="0" w:color="808080"/>
              <w:left w:val="single" w:sz="6" w:space="0" w:color="808080"/>
              <w:bottom w:val="single" w:sz="6" w:space="0" w:color="808080"/>
              <w:right w:val="single" w:sz="6" w:space="0" w:color="808080"/>
            </w:tcBorders>
          </w:tcPr>
          <w:p w14:paraId="779D43D9"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Pass</w:t>
            </w:r>
          </w:p>
        </w:tc>
      </w:tr>
      <w:tr w:rsidR="00602F36" w:rsidRPr="00BC3322" w14:paraId="1962BDD1" w14:textId="77777777" w:rsidTr="00F56ACB">
        <w:trPr>
          <w:cantSplit/>
        </w:trPr>
        <w:tc>
          <w:tcPr>
            <w:tcW w:w="1728" w:type="dxa"/>
            <w:tcBorders>
              <w:top w:val="single" w:sz="6" w:space="0" w:color="808080"/>
              <w:left w:val="single" w:sz="6" w:space="0" w:color="808080"/>
              <w:bottom w:val="single" w:sz="6" w:space="0" w:color="808080"/>
              <w:right w:val="single" w:sz="6" w:space="0" w:color="808080"/>
            </w:tcBorders>
          </w:tcPr>
          <w:p w14:paraId="3F4FFB04" w14:textId="77777777" w:rsidR="00602F36" w:rsidRPr="00BC3322" w:rsidDel="00EA7C44" w:rsidRDefault="00602F36" w:rsidP="00F56ACB">
            <w:pPr>
              <w:pStyle w:val="Tabletext"/>
              <w:ind w:left="180" w:hanging="180"/>
              <w:rPr>
                <w:rFonts w:ascii="Sto Frutiger 47 Light Cond" w:hAnsi="Sto Frutiger 47 Light Cond"/>
                <w:lang w:val="en-US"/>
              </w:rPr>
            </w:pPr>
            <w:r w:rsidRPr="00BC3322">
              <w:rPr>
                <w:rFonts w:ascii="Sto Frutiger 47 Light Cond" w:hAnsi="Sto Frutiger 47 Light Cond"/>
                <w:lang w:val="en-US"/>
              </w:rPr>
              <w:t>7. Freeze-Thaw</w:t>
            </w:r>
          </w:p>
        </w:tc>
        <w:tc>
          <w:tcPr>
            <w:tcW w:w="1980" w:type="dxa"/>
            <w:tcBorders>
              <w:top w:val="single" w:sz="6" w:space="0" w:color="808080"/>
              <w:left w:val="single" w:sz="6" w:space="0" w:color="808080"/>
              <w:bottom w:val="single" w:sz="6" w:space="0" w:color="808080"/>
              <w:right w:val="single" w:sz="6" w:space="0" w:color="808080"/>
            </w:tcBorders>
          </w:tcPr>
          <w:p w14:paraId="7A5DA7C2" w14:textId="77777777" w:rsidR="00602F36" w:rsidRPr="00BC3322" w:rsidDel="00EA7C44"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ASTM E 2485</w:t>
            </w:r>
          </w:p>
        </w:tc>
        <w:tc>
          <w:tcPr>
            <w:tcW w:w="3330" w:type="dxa"/>
            <w:tcBorders>
              <w:top w:val="single" w:sz="6" w:space="0" w:color="808080"/>
              <w:left w:val="single" w:sz="6" w:space="0" w:color="808080"/>
              <w:bottom w:val="single" w:sz="6" w:space="0" w:color="808080"/>
              <w:right w:val="single" w:sz="6" w:space="0" w:color="808080"/>
            </w:tcBorders>
          </w:tcPr>
          <w:p w14:paraId="75F9BF79" w14:textId="77777777" w:rsidR="00602F36" w:rsidRPr="00BC3322" w:rsidDel="00EA7C44"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No delamination or surface changes after 10 cycles when viewed under 5X magnification</w:t>
            </w:r>
          </w:p>
        </w:tc>
        <w:tc>
          <w:tcPr>
            <w:tcW w:w="2970" w:type="dxa"/>
            <w:tcBorders>
              <w:top w:val="single" w:sz="6" w:space="0" w:color="808080"/>
              <w:left w:val="single" w:sz="6" w:space="0" w:color="808080"/>
              <w:bottom w:val="single" w:sz="6" w:space="0" w:color="808080"/>
              <w:right w:val="single" w:sz="6" w:space="0" w:color="808080"/>
            </w:tcBorders>
          </w:tcPr>
          <w:p w14:paraId="09338ADC" w14:textId="77777777" w:rsidR="00602F36" w:rsidRPr="00BC3322" w:rsidDel="00EA7C44"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 xml:space="preserve">No delamination or surface changes </w:t>
            </w:r>
          </w:p>
        </w:tc>
      </w:tr>
      <w:tr w:rsidR="00602F36" w:rsidRPr="00BC3322" w14:paraId="7F51D822" w14:textId="77777777" w:rsidTr="00F56ACB">
        <w:trPr>
          <w:cantSplit/>
        </w:trPr>
        <w:tc>
          <w:tcPr>
            <w:tcW w:w="1728" w:type="dxa"/>
            <w:tcBorders>
              <w:top w:val="single" w:sz="6" w:space="0" w:color="808080"/>
              <w:left w:val="single" w:sz="6" w:space="0" w:color="808080"/>
              <w:bottom w:val="single" w:sz="6" w:space="0" w:color="808080"/>
              <w:right w:val="single" w:sz="6" w:space="0" w:color="808080"/>
            </w:tcBorders>
          </w:tcPr>
          <w:p w14:paraId="7C18AE9F" w14:textId="77777777" w:rsidR="00602F36" w:rsidRPr="00BC3322" w:rsidRDefault="00602F36" w:rsidP="00F56ACB">
            <w:pPr>
              <w:pStyle w:val="Tabletext"/>
              <w:ind w:left="180" w:hanging="180"/>
              <w:rPr>
                <w:rFonts w:ascii="Sto Frutiger 47 Light Cond" w:hAnsi="Sto Frutiger 47 Light Cond"/>
                <w:lang w:val="en-US"/>
              </w:rPr>
            </w:pPr>
            <w:r w:rsidRPr="00BC3322">
              <w:rPr>
                <w:rFonts w:ascii="Sto Frutiger 47 Light Cond" w:hAnsi="Sto Frutiger 47 Light Cond"/>
                <w:lang w:val="en-US"/>
              </w:rPr>
              <w:t>8. Surfac</w:t>
            </w:r>
            <w:r w:rsidR="00903C00" w:rsidRPr="00BC3322">
              <w:rPr>
                <w:rFonts w:ascii="Sto Frutiger 47 Light Cond" w:hAnsi="Sto Frutiger 47 Light Cond"/>
                <w:lang w:val="en-US"/>
              </w:rPr>
              <w:t xml:space="preserve">e </w:t>
            </w:r>
            <w:r w:rsidRPr="00BC3322">
              <w:rPr>
                <w:rFonts w:ascii="Sto Frutiger 47 Light Cond" w:hAnsi="Sto Frutiger 47 Light Cond"/>
                <w:lang w:val="en-US"/>
              </w:rPr>
              <w:t>Burning</w:t>
            </w:r>
          </w:p>
        </w:tc>
        <w:tc>
          <w:tcPr>
            <w:tcW w:w="1980" w:type="dxa"/>
            <w:tcBorders>
              <w:top w:val="single" w:sz="6" w:space="0" w:color="808080"/>
              <w:left w:val="single" w:sz="6" w:space="0" w:color="808080"/>
              <w:bottom w:val="single" w:sz="6" w:space="0" w:color="808080"/>
              <w:right w:val="single" w:sz="6" w:space="0" w:color="808080"/>
            </w:tcBorders>
          </w:tcPr>
          <w:p w14:paraId="59F016B3"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ASTM E 84</w:t>
            </w:r>
          </w:p>
        </w:tc>
        <w:tc>
          <w:tcPr>
            <w:tcW w:w="3330" w:type="dxa"/>
            <w:tcBorders>
              <w:top w:val="single" w:sz="6" w:space="0" w:color="808080"/>
              <w:left w:val="single" w:sz="6" w:space="0" w:color="808080"/>
              <w:bottom w:val="single" w:sz="6" w:space="0" w:color="808080"/>
              <w:right w:val="single" w:sz="6" w:space="0" w:color="808080"/>
            </w:tcBorders>
          </w:tcPr>
          <w:p w14:paraId="6AA3C47D"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Flame Spread less than or equal to 25</w:t>
            </w:r>
          </w:p>
          <w:p w14:paraId="27B5EC18"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Smoke developed less than or equal to 450</w:t>
            </w:r>
          </w:p>
        </w:tc>
        <w:tc>
          <w:tcPr>
            <w:tcW w:w="2970" w:type="dxa"/>
            <w:tcBorders>
              <w:top w:val="single" w:sz="6" w:space="0" w:color="808080"/>
              <w:left w:val="single" w:sz="6" w:space="0" w:color="808080"/>
              <w:bottom w:val="single" w:sz="6" w:space="0" w:color="808080"/>
              <w:right w:val="single" w:sz="6" w:space="0" w:color="808080"/>
            </w:tcBorders>
          </w:tcPr>
          <w:p w14:paraId="092F11CA"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Flame Spread: &lt; 25</w:t>
            </w:r>
          </w:p>
          <w:p w14:paraId="6DCA2748"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Smoke Density: &lt; 450</w:t>
            </w:r>
          </w:p>
        </w:tc>
      </w:tr>
      <w:tr w:rsidR="00602F36" w:rsidRPr="00BC3322" w14:paraId="4E895D88" w14:textId="77777777" w:rsidTr="00F56ACB">
        <w:trPr>
          <w:cantSplit/>
        </w:trPr>
        <w:tc>
          <w:tcPr>
            <w:tcW w:w="1728" w:type="dxa"/>
            <w:tcBorders>
              <w:top w:val="single" w:sz="6" w:space="0" w:color="808080"/>
              <w:left w:val="single" w:sz="6" w:space="0" w:color="808080"/>
              <w:bottom w:val="single" w:sz="6" w:space="0" w:color="808080"/>
              <w:right w:val="single" w:sz="6" w:space="0" w:color="808080"/>
            </w:tcBorders>
          </w:tcPr>
          <w:p w14:paraId="01DD8E9C" w14:textId="77777777" w:rsidR="00602F36" w:rsidRPr="00BC3322" w:rsidRDefault="00602F36" w:rsidP="00F56ACB">
            <w:pPr>
              <w:pStyle w:val="Tabletext"/>
              <w:ind w:left="180" w:hanging="180"/>
              <w:rPr>
                <w:rFonts w:ascii="Sto Frutiger 47 Light Cond" w:hAnsi="Sto Frutiger 47 Light Cond"/>
                <w:lang w:val="en-US"/>
              </w:rPr>
            </w:pPr>
            <w:r w:rsidRPr="00BC3322">
              <w:rPr>
                <w:rFonts w:ascii="Sto Frutiger 47 Light Cond" w:hAnsi="Sto Frutiger 47 Light Cond"/>
                <w:lang w:val="en-US"/>
              </w:rPr>
              <w:lastRenderedPageBreak/>
              <w:t>9. Tensile</w:t>
            </w:r>
            <w:r w:rsidR="00903C00" w:rsidRPr="00BC3322">
              <w:rPr>
                <w:rFonts w:ascii="Sto Frutiger 47 Light Cond" w:hAnsi="Sto Frutiger 47 Light Cond"/>
                <w:lang w:val="en-US"/>
              </w:rPr>
              <w:t xml:space="preserve"> </w:t>
            </w:r>
            <w:r w:rsidRPr="00BC3322">
              <w:rPr>
                <w:rFonts w:ascii="Sto Frutiger 47 Light Cond" w:hAnsi="Sto Frutiger 47 Light Cond"/>
                <w:lang w:val="en-US"/>
              </w:rPr>
              <w:t>Bond</w:t>
            </w:r>
          </w:p>
        </w:tc>
        <w:tc>
          <w:tcPr>
            <w:tcW w:w="1980" w:type="dxa"/>
            <w:tcBorders>
              <w:top w:val="single" w:sz="6" w:space="0" w:color="808080"/>
              <w:left w:val="single" w:sz="6" w:space="0" w:color="808080"/>
              <w:bottom w:val="single" w:sz="6" w:space="0" w:color="808080"/>
              <w:right w:val="single" w:sz="6" w:space="0" w:color="808080"/>
            </w:tcBorders>
          </w:tcPr>
          <w:p w14:paraId="2BB4ACB2"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ASTM C 297</w:t>
            </w:r>
          </w:p>
        </w:tc>
        <w:tc>
          <w:tcPr>
            <w:tcW w:w="3330" w:type="dxa"/>
            <w:tcBorders>
              <w:top w:val="single" w:sz="6" w:space="0" w:color="808080"/>
              <w:left w:val="single" w:sz="6" w:space="0" w:color="808080"/>
              <w:bottom w:val="single" w:sz="6" w:space="0" w:color="808080"/>
              <w:right w:val="single" w:sz="6" w:space="0" w:color="808080"/>
            </w:tcBorders>
          </w:tcPr>
          <w:p w14:paraId="4D520115"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Greater than 15 psi (103 kPa)</w:t>
            </w:r>
          </w:p>
        </w:tc>
        <w:tc>
          <w:tcPr>
            <w:tcW w:w="2970" w:type="dxa"/>
            <w:tcBorders>
              <w:top w:val="single" w:sz="6" w:space="0" w:color="808080"/>
              <w:left w:val="single" w:sz="6" w:space="0" w:color="808080"/>
              <w:bottom w:val="single" w:sz="6" w:space="0" w:color="808080"/>
              <w:right w:val="single" w:sz="6" w:space="0" w:color="808080"/>
            </w:tcBorders>
          </w:tcPr>
          <w:p w14:paraId="5E0059FE"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Pass over Plywood, OSB, Glass Mat Faced Gypsum sheathings, CMU</w:t>
            </w:r>
          </w:p>
        </w:tc>
      </w:tr>
    </w:tbl>
    <w:p w14:paraId="06D618B4" w14:textId="77777777" w:rsidR="00602F36" w:rsidRPr="00BC3322" w:rsidRDefault="00602F36" w:rsidP="00602F36">
      <w:pPr>
        <w:pStyle w:val="TableNote"/>
        <w:rPr>
          <w:rFonts w:ascii="Sto Frutiger 47 Light Cond" w:hAnsi="Sto Frutiger 47 Light Cond"/>
          <w:lang w:val="en-US"/>
        </w:rPr>
      </w:pPr>
      <w:r w:rsidRPr="00BC3322">
        <w:rPr>
          <w:rFonts w:ascii="Sto Frutiger 47 Light Cond" w:hAnsi="Sto Frutiger 47 Light Cond"/>
          <w:lang w:val="en-US"/>
        </w:rPr>
        <w:t xml:space="preserve">1. Based on testing of air barrier joint treatment material at sheathing joints and no top coat </w:t>
      </w:r>
    </w:p>
    <w:p w14:paraId="5E7E7340" w14:textId="77777777" w:rsidR="00602F36" w:rsidRPr="00FB135D" w:rsidRDefault="00602F36" w:rsidP="00602F36">
      <w:pPr>
        <w:pStyle w:val="Tabletitle"/>
        <w:rPr>
          <w:rFonts w:ascii="Sto Frutiger 67 Bold Cond" w:hAnsi="Sto Frutiger 67 Bold Cond"/>
          <w:b w:val="0"/>
          <w:bCs/>
          <w:lang w:val="en-US"/>
        </w:rPr>
      </w:pPr>
      <w:r w:rsidRPr="00FB135D">
        <w:rPr>
          <w:rFonts w:ascii="Sto Frutiger 67 Bold Cond" w:hAnsi="Sto Frutiger 67 Bold Cond"/>
          <w:b w:val="0"/>
          <w:bCs/>
          <w:lang w:val="en-US"/>
        </w:rPr>
        <w:t>Table 2</w:t>
      </w:r>
      <w:r w:rsidRPr="00FB135D">
        <w:rPr>
          <w:rFonts w:ascii="Sto Frutiger 67 Bold Cond" w:hAnsi="Sto Frutiger 67 Bold Cond"/>
          <w:b w:val="0"/>
          <w:bCs/>
          <w:lang w:val="en-US"/>
        </w:rPr>
        <w:tab/>
        <w:t>S</w:t>
      </w:r>
      <w:r w:rsidR="00805A69" w:rsidRPr="00FB135D">
        <w:rPr>
          <w:rFonts w:ascii="Sto Frutiger 67 Bold Cond" w:hAnsi="Sto Frutiger 67 Bold Cond"/>
          <w:b w:val="0"/>
          <w:bCs/>
          <w:lang w:val="en-US"/>
        </w:rPr>
        <w:t>toLite</w:t>
      </w:r>
      <w:r w:rsidRPr="00FB135D">
        <w:rPr>
          <w:rFonts w:ascii="Sto Frutiger 67 Bold Cond" w:hAnsi="Sto Frutiger 67 Bold Cond"/>
          <w:b w:val="0"/>
          <w:bCs/>
          <w:lang w:val="en-US"/>
        </w:rPr>
        <w:t xml:space="preserve"> Weather Resistance and Durability Performance*</w:t>
      </w:r>
    </w:p>
    <w:tbl>
      <w:tblPr>
        <w:tblW w:w="0" w:type="auto"/>
        <w:tblLayout w:type="fixed"/>
        <w:tblLook w:val="0000" w:firstRow="0" w:lastRow="0" w:firstColumn="0" w:lastColumn="0" w:noHBand="0" w:noVBand="0"/>
      </w:tblPr>
      <w:tblGrid>
        <w:gridCol w:w="1728"/>
        <w:gridCol w:w="1620"/>
        <w:gridCol w:w="3690"/>
        <w:gridCol w:w="2970"/>
      </w:tblGrid>
      <w:tr w:rsidR="00602F36" w:rsidRPr="00BC3322" w14:paraId="64088CA3" w14:textId="77777777" w:rsidTr="00F56ACB">
        <w:trPr>
          <w:cantSplit/>
          <w:tblHeader/>
        </w:trPr>
        <w:tc>
          <w:tcPr>
            <w:tcW w:w="1728" w:type="dxa"/>
            <w:tcBorders>
              <w:top w:val="single" w:sz="6" w:space="0" w:color="808080"/>
              <w:left w:val="single" w:sz="6" w:space="0" w:color="808080"/>
              <w:bottom w:val="single" w:sz="6" w:space="0" w:color="808080"/>
              <w:right w:val="single" w:sz="6" w:space="0" w:color="808080"/>
            </w:tcBorders>
            <w:shd w:val="pct60" w:color="000000" w:fill="FFFFFF"/>
          </w:tcPr>
          <w:p w14:paraId="3418517E" w14:textId="77777777" w:rsidR="00602F36" w:rsidRPr="00012DF2" w:rsidRDefault="00602F36" w:rsidP="00F56ACB">
            <w:pPr>
              <w:pStyle w:val="Tableheader"/>
              <w:rPr>
                <w:rFonts w:ascii="Sto Frutiger 67 Bold Cond" w:hAnsi="Sto Frutiger 67 Bold Cond"/>
                <w:b w:val="0"/>
                <w:bCs/>
              </w:rPr>
            </w:pPr>
            <w:r w:rsidRPr="00012DF2">
              <w:rPr>
                <w:rFonts w:ascii="Sto Frutiger 67 Bold Cond" w:hAnsi="Sto Frutiger 67 Bold Cond"/>
                <w:b w:val="0"/>
                <w:bCs/>
              </w:rPr>
              <w:t>TEST</w:t>
            </w:r>
          </w:p>
        </w:tc>
        <w:tc>
          <w:tcPr>
            <w:tcW w:w="1620" w:type="dxa"/>
            <w:tcBorders>
              <w:top w:val="single" w:sz="6" w:space="0" w:color="808080"/>
              <w:left w:val="single" w:sz="6" w:space="0" w:color="808080"/>
              <w:bottom w:val="single" w:sz="6" w:space="0" w:color="808080"/>
              <w:right w:val="single" w:sz="6" w:space="0" w:color="808080"/>
            </w:tcBorders>
            <w:shd w:val="pct60" w:color="000000" w:fill="FFFFFF"/>
          </w:tcPr>
          <w:p w14:paraId="23FB1030" w14:textId="77777777" w:rsidR="00602F36" w:rsidRPr="00012DF2" w:rsidRDefault="00602F36" w:rsidP="00F56ACB">
            <w:pPr>
              <w:pStyle w:val="Tableheader"/>
              <w:rPr>
                <w:rFonts w:ascii="Sto Frutiger 67 Bold Cond" w:hAnsi="Sto Frutiger 67 Bold Cond"/>
                <w:b w:val="0"/>
                <w:bCs/>
              </w:rPr>
            </w:pPr>
            <w:r w:rsidRPr="00012DF2">
              <w:rPr>
                <w:rFonts w:ascii="Sto Frutiger 67 Bold Cond" w:hAnsi="Sto Frutiger 67 Bold Cond"/>
                <w:b w:val="0"/>
                <w:bCs/>
              </w:rPr>
              <w:t>METHOD</w:t>
            </w:r>
          </w:p>
        </w:tc>
        <w:tc>
          <w:tcPr>
            <w:tcW w:w="3690" w:type="dxa"/>
            <w:tcBorders>
              <w:top w:val="single" w:sz="6" w:space="0" w:color="808080"/>
              <w:left w:val="single" w:sz="6" w:space="0" w:color="808080"/>
              <w:bottom w:val="single" w:sz="6" w:space="0" w:color="808080"/>
              <w:right w:val="single" w:sz="6" w:space="0" w:color="808080"/>
            </w:tcBorders>
            <w:shd w:val="pct60" w:color="000000" w:fill="FFFFFF"/>
          </w:tcPr>
          <w:p w14:paraId="71A8CADD" w14:textId="77777777" w:rsidR="00602F36" w:rsidRPr="00012DF2" w:rsidRDefault="00602F36" w:rsidP="00F56ACB">
            <w:pPr>
              <w:pStyle w:val="Tableheader"/>
              <w:rPr>
                <w:rFonts w:ascii="Sto Frutiger 67 Bold Cond" w:hAnsi="Sto Frutiger 67 Bold Cond"/>
                <w:b w:val="0"/>
                <w:bCs/>
              </w:rPr>
            </w:pPr>
            <w:r w:rsidRPr="00012DF2">
              <w:rPr>
                <w:rFonts w:ascii="Sto Frutiger 67 Bold Cond" w:hAnsi="Sto Frutiger 67 Bold Cond"/>
                <w:b w:val="0"/>
                <w:bCs/>
              </w:rPr>
              <w:t>CRITERIA</w:t>
            </w:r>
          </w:p>
        </w:tc>
        <w:tc>
          <w:tcPr>
            <w:tcW w:w="2970" w:type="dxa"/>
            <w:tcBorders>
              <w:top w:val="single" w:sz="6" w:space="0" w:color="808080"/>
              <w:left w:val="single" w:sz="6" w:space="0" w:color="808080"/>
              <w:bottom w:val="single" w:sz="6" w:space="0" w:color="808080"/>
              <w:right w:val="single" w:sz="6" w:space="0" w:color="808080"/>
            </w:tcBorders>
            <w:shd w:val="pct60" w:color="000000" w:fill="FFFFFF"/>
          </w:tcPr>
          <w:p w14:paraId="737B80C9" w14:textId="77777777" w:rsidR="00602F36" w:rsidRPr="00012DF2" w:rsidRDefault="00602F36" w:rsidP="00F56ACB">
            <w:pPr>
              <w:pStyle w:val="Tableheader"/>
              <w:rPr>
                <w:rFonts w:ascii="Sto Frutiger 67 Bold Cond" w:hAnsi="Sto Frutiger 67 Bold Cond"/>
                <w:b w:val="0"/>
                <w:bCs/>
              </w:rPr>
            </w:pPr>
            <w:r w:rsidRPr="00012DF2">
              <w:rPr>
                <w:rFonts w:ascii="Sto Frutiger 67 Bold Cond" w:hAnsi="Sto Frutiger 67 Bold Cond"/>
                <w:b w:val="0"/>
                <w:bCs/>
              </w:rPr>
              <w:t>RESULTS</w:t>
            </w:r>
          </w:p>
        </w:tc>
      </w:tr>
      <w:tr w:rsidR="00602F36" w:rsidRPr="00BC3322" w14:paraId="392D0F4F" w14:textId="77777777" w:rsidTr="00F56ACB">
        <w:trPr>
          <w:cantSplit/>
        </w:trPr>
        <w:tc>
          <w:tcPr>
            <w:tcW w:w="1728" w:type="dxa"/>
            <w:tcBorders>
              <w:top w:val="single" w:sz="6" w:space="0" w:color="808080"/>
              <w:left w:val="single" w:sz="6" w:space="0" w:color="808080"/>
              <w:bottom w:val="single" w:sz="6" w:space="0" w:color="808080"/>
              <w:right w:val="single" w:sz="6" w:space="0" w:color="808080"/>
            </w:tcBorders>
          </w:tcPr>
          <w:p w14:paraId="37083F87" w14:textId="77777777" w:rsidR="00602F36" w:rsidRPr="00BC3322" w:rsidRDefault="00602F36" w:rsidP="00F56ACB">
            <w:pPr>
              <w:pStyle w:val="Tabletext"/>
              <w:ind w:left="180" w:hanging="180"/>
              <w:rPr>
                <w:rFonts w:ascii="Sto Frutiger 47 Light Cond" w:hAnsi="Sto Frutiger 47 Light Cond"/>
                <w:lang w:val="en-US"/>
              </w:rPr>
            </w:pPr>
            <w:r w:rsidRPr="00BC3322">
              <w:rPr>
                <w:rFonts w:ascii="Sto Frutiger 47 Light Cond" w:hAnsi="Sto Frutiger 47 Light Cond"/>
                <w:lang w:val="en-US"/>
              </w:rPr>
              <w:t>1. Accelerated Weathering</w:t>
            </w:r>
          </w:p>
        </w:tc>
        <w:tc>
          <w:tcPr>
            <w:tcW w:w="1620" w:type="dxa"/>
            <w:tcBorders>
              <w:top w:val="single" w:sz="6" w:space="0" w:color="808080"/>
              <w:left w:val="single" w:sz="6" w:space="0" w:color="808080"/>
              <w:bottom w:val="single" w:sz="6" w:space="0" w:color="808080"/>
              <w:right w:val="single" w:sz="6" w:space="0" w:color="808080"/>
            </w:tcBorders>
          </w:tcPr>
          <w:p w14:paraId="5279F09D"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ASTM G 153</w:t>
            </w:r>
          </w:p>
          <w:p w14:paraId="2B109752"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ASTM G 155</w:t>
            </w:r>
          </w:p>
        </w:tc>
        <w:tc>
          <w:tcPr>
            <w:tcW w:w="3690" w:type="dxa"/>
            <w:tcBorders>
              <w:top w:val="single" w:sz="6" w:space="0" w:color="808080"/>
              <w:left w:val="single" w:sz="6" w:space="0" w:color="808080"/>
              <w:bottom w:val="single" w:sz="6" w:space="0" w:color="808080"/>
              <w:right w:val="single" w:sz="6" w:space="0" w:color="808080"/>
            </w:tcBorders>
          </w:tcPr>
          <w:p w14:paraId="3689E7ED"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 xml:space="preserve">No deleterious effects* at 2000 hours </w:t>
            </w:r>
          </w:p>
        </w:tc>
        <w:tc>
          <w:tcPr>
            <w:tcW w:w="2970" w:type="dxa"/>
            <w:tcBorders>
              <w:top w:val="single" w:sz="6" w:space="0" w:color="808080"/>
              <w:left w:val="single" w:sz="6" w:space="0" w:color="808080"/>
              <w:bottom w:val="single" w:sz="6" w:space="0" w:color="808080"/>
              <w:right w:val="single" w:sz="6" w:space="0" w:color="808080"/>
            </w:tcBorders>
          </w:tcPr>
          <w:p w14:paraId="63933F58"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Pass (Stolit)</w:t>
            </w:r>
          </w:p>
          <w:p w14:paraId="22F2016A"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Pass (Stolit X)</w:t>
            </w:r>
          </w:p>
        </w:tc>
      </w:tr>
      <w:tr w:rsidR="00602F36" w:rsidRPr="00BC3322" w14:paraId="58B682AD" w14:textId="77777777" w:rsidTr="00F56ACB">
        <w:trPr>
          <w:cantSplit/>
        </w:trPr>
        <w:tc>
          <w:tcPr>
            <w:tcW w:w="1728" w:type="dxa"/>
            <w:tcBorders>
              <w:top w:val="single" w:sz="6" w:space="0" w:color="808080"/>
              <w:left w:val="single" w:sz="6" w:space="0" w:color="808080"/>
              <w:bottom w:val="single" w:sz="6" w:space="0" w:color="808080"/>
              <w:right w:val="single" w:sz="6" w:space="0" w:color="808080"/>
            </w:tcBorders>
          </w:tcPr>
          <w:p w14:paraId="10B10E56" w14:textId="77777777" w:rsidR="00602F36" w:rsidRPr="00BC3322" w:rsidRDefault="00602F36" w:rsidP="00F56ACB">
            <w:pPr>
              <w:pStyle w:val="Tabletext"/>
              <w:ind w:left="180" w:hanging="180"/>
              <w:rPr>
                <w:rFonts w:ascii="Sto Frutiger 47 Light Cond" w:hAnsi="Sto Frutiger 47 Light Cond"/>
                <w:lang w:val="en-US"/>
              </w:rPr>
            </w:pPr>
            <w:r w:rsidRPr="00BC3322">
              <w:rPr>
                <w:rFonts w:ascii="Sto Frutiger 47 Light Cond" w:hAnsi="Sto Frutiger 47 Light Cond"/>
                <w:lang w:val="en-US"/>
              </w:rPr>
              <w:t>2. Freeze/Thaw Resistance</w:t>
            </w:r>
          </w:p>
        </w:tc>
        <w:tc>
          <w:tcPr>
            <w:tcW w:w="1620" w:type="dxa"/>
            <w:tcBorders>
              <w:top w:val="single" w:sz="6" w:space="0" w:color="808080"/>
              <w:left w:val="single" w:sz="6" w:space="0" w:color="808080"/>
              <w:bottom w:val="single" w:sz="6" w:space="0" w:color="808080"/>
              <w:right w:val="single" w:sz="6" w:space="0" w:color="808080"/>
            </w:tcBorders>
          </w:tcPr>
          <w:p w14:paraId="737FBB67"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ASTM E 2485</w:t>
            </w:r>
          </w:p>
        </w:tc>
        <w:tc>
          <w:tcPr>
            <w:tcW w:w="3690" w:type="dxa"/>
            <w:tcBorders>
              <w:top w:val="single" w:sz="6" w:space="0" w:color="808080"/>
              <w:left w:val="single" w:sz="6" w:space="0" w:color="808080"/>
              <w:bottom w:val="single" w:sz="6" w:space="0" w:color="808080"/>
              <w:right w:val="single" w:sz="6" w:space="0" w:color="808080"/>
            </w:tcBorders>
          </w:tcPr>
          <w:p w14:paraId="0645472C"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No deleterious effects* at 10 cycles when viewed under 5x magnification</w:t>
            </w:r>
          </w:p>
        </w:tc>
        <w:tc>
          <w:tcPr>
            <w:tcW w:w="2970" w:type="dxa"/>
            <w:tcBorders>
              <w:top w:val="single" w:sz="6" w:space="0" w:color="808080"/>
              <w:left w:val="single" w:sz="6" w:space="0" w:color="808080"/>
              <w:bottom w:val="single" w:sz="6" w:space="0" w:color="808080"/>
              <w:right w:val="single" w:sz="6" w:space="0" w:color="808080"/>
            </w:tcBorders>
          </w:tcPr>
          <w:p w14:paraId="2AC81410"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Pass</w:t>
            </w:r>
          </w:p>
        </w:tc>
      </w:tr>
      <w:tr w:rsidR="00602F36" w:rsidRPr="00BC3322" w14:paraId="5A52D18C" w14:textId="77777777" w:rsidTr="00F56ACB">
        <w:trPr>
          <w:cantSplit/>
        </w:trPr>
        <w:tc>
          <w:tcPr>
            <w:tcW w:w="1728" w:type="dxa"/>
            <w:tcBorders>
              <w:top w:val="single" w:sz="6" w:space="0" w:color="808080"/>
              <w:left w:val="single" w:sz="6" w:space="0" w:color="808080"/>
              <w:bottom w:val="single" w:sz="6" w:space="0" w:color="808080"/>
              <w:right w:val="single" w:sz="6" w:space="0" w:color="808080"/>
            </w:tcBorders>
          </w:tcPr>
          <w:p w14:paraId="6CC01105" w14:textId="77777777" w:rsidR="00602F36" w:rsidRPr="00BC3322" w:rsidRDefault="00602F36" w:rsidP="00F56ACB">
            <w:pPr>
              <w:pStyle w:val="Tabletext"/>
              <w:ind w:left="180" w:hanging="180"/>
              <w:rPr>
                <w:rFonts w:ascii="Sto Frutiger 47 Light Cond" w:hAnsi="Sto Frutiger 47 Light Cond"/>
                <w:lang w:val="en-US"/>
              </w:rPr>
            </w:pPr>
            <w:r w:rsidRPr="00BC3322">
              <w:rPr>
                <w:rFonts w:ascii="Sto Frutiger 47 Light Cond" w:hAnsi="Sto Frutiger 47 Light Cond"/>
                <w:lang w:val="en-US"/>
              </w:rPr>
              <w:t>3. Water Penetration</w:t>
            </w:r>
          </w:p>
        </w:tc>
        <w:tc>
          <w:tcPr>
            <w:tcW w:w="1620" w:type="dxa"/>
            <w:tcBorders>
              <w:top w:val="single" w:sz="6" w:space="0" w:color="808080"/>
              <w:left w:val="single" w:sz="6" w:space="0" w:color="808080"/>
              <w:bottom w:val="single" w:sz="6" w:space="0" w:color="808080"/>
              <w:right w:val="single" w:sz="6" w:space="0" w:color="808080"/>
            </w:tcBorders>
          </w:tcPr>
          <w:p w14:paraId="1F59D56B"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ASTM E 331 (modified per ICC-ES AC 235)</w:t>
            </w:r>
          </w:p>
        </w:tc>
        <w:tc>
          <w:tcPr>
            <w:tcW w:w="3690" w:type="dxa"/>
            <w:tcBorders>
              <w:top w:val="single" w:sz="6" w:space="0" w:color="808080"/>
              <w:left w:val="single" w:sz="6" w:space="0" w:color="808080"/>
              <w:bottom w:val="single" w:sz="6" w:space="0" w:color="808080"/>
              <w:right w:val="single" w:sz="6" w:space="0" w:color="808080"/>
            </w:tcBorders>
          </w:tcPr>
          <w:p w14:paraId="545D333A"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 xml:space="preserve">No water penetration beyond the plane of the base coat/insulation board interface after 15 minutes at 6.24 </w:t>
            </w:r>
            <w:proofErr w:type="spellStart"/>
            <w:r w:rsidRPr="00BC3322">
              <w:rPr>
                <w:rFonts w:ascii="Sto Frutiger 47 Light Cond" w:hAnsi="Sto Frutiger 47 Light Cond"/>
                <w:lang w:val="en-US"/>
              </w:rPr>
              <w:t>psf</w:t>
            </w:r>
            <w:proofErr w:type="spellEnd"/>
            <w:r w:rsidRPr="00BC3322">
              <w:rPr>
                <w:rFonts w:ascii="Sto Frutiger 47 Light Cond" w:hAnsi="Sto Frutiger 47 Light Cond"/>
                <w:lang w:val="en-US"/>
              </w:rPr>
              <w:t xml:space="preserve"> (299 Pa) </w:t>
            </w:r>
          </w:p>
        </w:tc>
        <w:tc>
          <w:tcPr>
            <w:tcW w:w="2970" w:type="dxa"/>
            <w:tcBorders>
              <w:top w:val="single" w:sz="6" w:space="0" w:color="808080"/>
              <w:left w:val="single" w:sz="6" w:space="0" w:color="808080"/>
              <w:bottom w:val="single" w:sz="6" w:space="0" w:color="808080"/>
              <w:right w:val="single" w:sz="6" w:space="0" w:color="808080"/>
            </w:tcBorders>
          </w:tcPr>
          <w:p w14:paraId="16830B3E" w14:textId="77777777" w:rsidR="00602F36" w:rsidRPr="00BC3322" w:rsidDel="008C0F1E" w:rsidRDefault="00602F36" w:rsidP="00F56ACB">
            <w:pPr>
              <w:pStyle w:val="Tabletext"/>
              <w:rPr>
                <w:rStyle w:val="Heading2Char1"/>
                <w:rFonts w:ascii="Sto Frutiger 47 Light Cond" w:hAnsi="Sto Frutiger 47 Light Cond"/>
                <w:lang w:val="en-US"/>
              </w:rPr>
            </w:pPr>
            <w:r w:rsidRPr="00BC3322">
              <w:rPr>
                <w:rFonts w:ascii="Sto Frutiger 47 Light Cond" w:hAnsi="Sto Frutiger 47 Light Cond"/>
                <w:lang w:val="en-US"/>
              </w:rPr>
              <w:t>Pass</w:t>
            </w:r>
          </w:p>
          <w:p w14:paraId="3C5314D4" w14:textId="77777777" w:rsidR="00602F36" w:rsidRPr="00BC3322" w:rsidRDefault="00602F36" w:rsidP="00F56ACB">
            <w:pPr>
              <w:pStyle w:val="Tabletext"/>
              <w:rPr>
                <w:rFonts w:ascii="Sto Frutiger 47 Light Cond" w:hAnsi="Sto Frutiger 47 Light Cond"/>
                <w:b/>
                <w:lang w:val="en-US"/>
              </w:rPr>
            </w:pPr>
            <w:r w:rsidRPr="00BC3322" w:rsidDel="008C0F1E">
              <w:rPr>
                <w:rStyle w:val="Heading2Char1"/>
                <w:rFonts w:ascii="Sto Frutiger 47 Light Cond" w:hAnsi="Sto Frutiger 47 Light Cond"/>
                <w:lang w:val="en-US"/>
              </w:rPr>
              <w:t xml:space="preserve"> </w:t>
            </w:r>
          </w:p>
        </w:tc>
      </w:tr>
      <w:tr w:rsidR="00602F36" w:rsidRPr="00BC3322" w14:paraId="52474E3C" w14:textId="77777777" w:rsidTr="00F56ACB">
        <w:trPr>
          <w:cantSplit/>
        </w:trPr>
        <w:tc>
          <w:tcPr>
            <w:tcW w:w="1728" w:type="dxa"/>
            <w:tcBorders>
              <w:top w:val="single" w:sz="6" w:space="0" w:color="808080"/>
              <w:left w:val="single" w:sz="6" w:space="0" w:color="808080"/>
              <w:bottom w:val="single" w:sz="6" w:space="0" w:color="808080"/>
              <w:right w:val="single" w:sz="6" w:space="0" w:color="808080"/>
            </w:tcBorders>
          </w:tcPr>
          <w:p w14:paraId="363DBB1B" w14:textId="77777777" w:rsidR="00602F36" w:rsidRPr="00BC3322" w:rsidRDefault="00602F36" w:rsidP="00F56ACB">
            <w:pPr>
              <w:pStyle w:val="Tabletext"/>
              <w:ind w:left="180" w:hanging="180"/>
              <w:rPr>
                <w:rFonts w:ascii="Sto Frutiger 47 Light Cond" w:hAnsi="Sto Frutiger 47 Light Cond"/>
                <w:lang w:val="en-US"/>
              </w:rPr>
            </w:pPr>
            <w:r w:rsidRPr="00BC3322">
              <w:rPr>
                <w:rFonts w:ascii="Sto Frutiger 47 Light Cond" w:hAnsi="Sto Frutiger 47 Light Cond"/>
                <w:lang w:val="en-US"/>
              </w:rPr>
              <w:t>4. Drainage Efficiency</w:t>
            </w:r>
          </w:p>
        </w:tc>
        <w:tc>
          <w:tcPr>
            <w:tcW w:w="1620" w:type="dxa"/>
            <w:tcBorders>
              <w:top w:val="single" w:sz="6" w:space="0" w:color="808080"/>
              <w:left w:val="single" w:sz="6" w:space="0" w:color="808080"/>
              <w:bottom w:val="single" w:sz="6" w:space="0" w:color="808080"/>
              <w:right w:val="single" w:sz="6" w:space="0" w:color="808080"/>
            </w:tcBorders>
          </w:tcPr>
          <w:p w14:paraId="793FCD14"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ASTM E 2273</w:t>
            </w:r>
          </w:p>
        </w:tc>
        <w:tc>
          <w:tcPr>
            <w:tcW w:w="3690" w:type="dxa"/>
            <w:tcBorders>
              <w:top w:val="single" w:sz="6" w:space="0" w:color="808080"/>
              <w:left w:val="single" w:sz="6" w:space="0" w:color="808080"/>
              <w:bottom w:val="single" w:sz="6" w:space="0" w:color="808080"/>
              <w:right w:val="single" w:sz="6" w:space="0" w:color="808080"/>
            </w:tcBorders>
          </w:tcPr>
          <w:p w14:paraId="1FAB630A"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90% minimum</w:t>
            </w:r>
          </w:p>
        </w:tc>
        <w:tc>
          <w:tcPr>
            <w:tcW w:w="2970" w:type="dxa"/>
            <w:tcBorders>
              <w:top w:val="single" w:sz="6" w:space="0" w:color="808080"/>
              <w:left w:val="single" w:sz="6" w:space="0" w:color="808080"/>
              <w:bottom w:val="single" w:sz="6" w:space="0" w:color="808080"/>
              <w:right w:val="single" w:sz="6" w:space="0" w:color="808080"/>
            </w:tcBorders>
          </w:tcPr>
          <w:p w14:paraId="0D034A55"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&gt; 90%</w:t>
            </w:r>
          </w:p>
        </w:tc>
      </w:tr>
      <w:tr w:rsidR="00602F36" w:rsidRPr="00BC3322" w14:paraId="0385BAA4" w14:textId="77777777" w:rsidTr="00F56ACB">
        <w:trPr>
          <w:cantSplit/>
        </w:trPr>
        <w:tc>
          <w:tcPr>
            <w:tcW w:w="1728" w:type="dxa"/>
            <w:tcBorders>
              <w:top w:val="single" w:sz="6" w:space="0" w:color="808080"/>
              <w:left w:val="single" w:sz="6" w:space="0" w:color="808080"/>
              <w:bottom w:val="single" w:sz="6" w:space="0" w:color="808080"/>
              <w:right w:val="single" w:sz="6" w:space="0" w:color="808080"/>
            </w:tcBorders>
          </w:tcPr>
          <w:p w14:paraId="149125D9" w14:textId="77777777" w:rsidR="00602F36" w:rsidRPr="00BC3322" w:rsidRDefault="00602F36" w:rsidP="00F56ACB">
            <w:pPr>
              <w:pStyle w:val="Tabletext"/>
              <w:ind w:left="180" w:hanging="180"/>
              <w:rPr>
                <w:rFonts w:ascii="Sto Frutiger 47 Light Cond" w:hAnsi="Sto Frutiger 47 Light Cond"/>
                <w:lang w:val="en-US"/>
              </w:rPr>
            </w:pPr>
            <w:r w:rsidRPr="00BC3322">
              <w:rPr>
                <w:rFonts w:ascii="Sto Frutiger 47 Light Cond" w:hAnsi="Sto Frutiger 47 Light Cond"/>
                <w:lang w:val="en-US"/>
              </w:rPr>
              <w:t>5. Tensile Adhesion</w:t>
            </w:r>
          </w:p>
        </w:tc>
        <w:tc>
          <w:tcPr>
            <w:tcW w:w="1620" w:type="dxa"/>
            <w:tcBorders>
              <w:top w:val="single" w:sz="6" w:space="0" w:color="808080"/>
              <w:left w:val="single" w:sz="6" w:space="0" w:color="808080"/>
              <w:bottom w:val="single" w:sz="6" w:space="0" w:color="808080"/>
              <w:right w:val="single" w:sz="6" w:space="0" w:color="808080"/>
            </w:tcBorders>
          </w:tcPr>
          <w:p w14:paraId="1F65A557"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ASTM E 2134</w:t>
            </w:r>
          </w:p>
        </w:tc>
        <w:tc>
          <w:tcPr>
            <w:tcW w:w="3690" w:type="dxa"/>
            <w:tcBorders>
              <w:top w:val="single" w:sz="6" w:space="0" w:color="808080"/>
              <w:left w:val="single" w:sz="6" w:space="0" w:color="808080"/>
              <w:bottom w:val="single" w:sz="6" w:space="0" w:color="808080"/>
              <w:right w:val="single" w:sz="6" w:space="0" w:color="808080"/>
            </w:tcBorders>
          </w:tcPr>
          <w:p w14:paraId="1984B43A"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 xml:space="preserve">Minimum 15 psi (103kPa) tensile strength </w:t>
            </w:r>
          </w:p>
        </w:tc>
        <w:tc>
          <w:tcPr>
            <w:tcW w:w="2970" w:type="dxa"/>
            <w:tcBorders>
              <w:top w:val="single" w:sz="6" w:space="0" w:color="808080"/>
              <w:left w:val="single" w:sz="6" w:space="0" w:color="808080"/>
              <w:bottom w:val="single" w:sz="6" w:space="0" w:color="808080"/>
              <w:right w:val="single" w:sz="6" w:space="0" w:color="808080"/>
            </w:tcBorders>
          </w:tcPr>
          <w:p w14:paraId="1302E2B3"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Pass</w:t>
            </w:r>
          </w:p>
          <w:p w14:paraId="70BFA765" w14:textId="77777777" w:rsidR="00602F36" w:rsidRPr="00BC3322" w:rsidRDefault="00602F36" w:rsidP="00F56ACB">
            <w:pPr>
              <w:pStyle w:val="Tabletext"/>
              <w:rPr>
                <w:rFonts w:ascii="Sto Frutiger 47 Light Cond" w:hAnsi="Sto Frutiger 47 Light Cond"/>
                <w:lang w:val="en-US"/>
              </w:rPr>
            </w:pPr>
          </w:p>
        </w:tc>
      </w:tr>
      <w:tr w:rsidR="00602F36" w:rsidRPr="00BC3322" w14:paraId="58AE41CA" w14:textId="77777777" w:rsidTr="00F56ACB">
        <w:trPr>
          <w:cantSplit/>
        </w:trPr>
        <w:tc>
          <w:tcPr>
            <w:tcW w:w="1728" w:type="dxa"/>
            <w:tcBorders>
              <w:top w:val="single" w:sz="6" w:space="0" w:color="808080"/>
              <w:left w:val="single" w:sz="6" w:space="0" w:color="808080"/>
              <w:bottom w:val="single" w:sz="6" w:space="0" w:color="808080"/>
              <w:right w:val="single" w:sz="6" w:space="0" w:color="808080"/>
            </w:tcBorders>
          </w:tcPr>
          <w:p w14:paraId="3C55DD40" w14:textId="77777777" w:rsidR="00602F36" w:rsidRPr="00BC3322" w:rsidRDefault="00602F36" w:rsidP="00F56ACB">
            <w:pPr>
              <w:pStyle w:val="Tabletext"/>
              <w:ind w:left="180" w:hanging="180"/>
              <w:rPr>
                <w:rFonts w:ascii="Sto Frutiger 47 Light Cond" w:hAnsi="Sto Frutiger 47 Light Cond"/>
                <w:lang w:val="en-US"/>
              </w:rPr>
            </w:pPr>
            <w:r w:rsidRPr="00BC3322">
              <w:rPr>
                <w:rFonts w:ascii="Sto Frutiger 47 Light Cond" w:hAnsi="Sto Frutiger 47 Light Cond"/>
                <w:lang w:val="en-US"/>
              </w:rPr>
              <w:t>6. Water Resistance</w:t>
            </w:r>
          </w:p>
        </w:tc>
        <w:tc>
          <w:tcPr>
            <w:tcW w:w="1620" w:type="dxa"/>
            <w:tcBorders>
              <w:top w:val="single" w:sz="6" w:space="0" w:color="808080"/>
              <w:left w:val="single" w:sz="6" w:space="0" w:color="808080"/>
              <w:bottom w:val="single" w:sz="6" w:space="0" w:color="808080"/>
              <w:right w:val="single" w:sz="6" w:space="0" w:color="808080"/>
            </w:tcBorders>
          </w:tcPr>
          <w:p w14:paraId="4515B884"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ASTM D 2247</w:t>
            </w:r>
          </w:p>
        </w:tc>
        <w:tc>
          <w:tcPr>
            <w:tcW w:w="3690" w:type="dxa"/>
            <w:tcBorders>
              <w:top w:val="single" w:sz="6" w:space="0" w:color="808080"/>
              <w:left w:val="single" w:sz="6" w:space="0" w:color="808080"/>
              <w:bottom w:val="single" w:sz="6" w:space="0" w:color="808080"/>
              <w:right w:val="single" w:sz="6" w:space="0" w:color="808080"/>
            </w:tcBorders>
          </w:tcPr>
          <w:p w14:paraId="6D5478BE"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No deleterious effects*at 14 day exposure</w:t>
            </w:r>
          </w:p>
        </w:tc>
        <w:tc>
          <w:tcPr>
            <w:tcW w:w="2970" w:type="dxa"/>
            <w:tcBorders>
              <w:top w:val="single" w:sz="6" w:space="0" w:color="808080"/>
              <w:left w:val="single" w:sz="6" w:space="0" w:color="808080"/>
              <w:bottom w:val="single" w:sz="6" w:space="0" w:color="808080"/>
              <w:right w:val="single" w:sz="6" w:space="0" w:color="808080"/>
            </w:tcBorders>
          </w:tcPr>
          <w:p w14:paraId="5CA8F43A"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Pass @ 28 days</w:t>
            </w:r>
          </w:p>
        </w:tc>
      </w:tr>
      <w:tr w:rsidR="00602F36" w:rsidRPr="00BC3322" w14:paraId="31185B36" w14:textId="77777777" w:rsidTr="00F56ACB">
        <w:trPr>
          <w:cantSplit/>
        </w:trPr>
        <w:tc>
          <w:tcPr>
            <w:tcW w:w="1728" w:type="dxa"/>
            <w:tcBorders>
              <w:top w:val="single" w:sz="6" w:space="0" w:color="808080"/>
              <w:left w:val="single" w:sz="6" w:space="0" w:color="808080"/>
              <w:bottom w:val="single" w:sz="6" w:space="0" w:color="808080"/>
              <w:right w:val="single" w:sz="6" w:space="0" w:color="808080"/>
            </w:tcBorders>
          </w:tcPr>
          <w:p w14:paraId="301ED1BA" w14:textId="77777777" w:rsidR="00602F36" w:rsidRPr="00BC3322" w:rsidRDefault="00602F36" w:rsidP="00F56ACB">
            <w:pPr>
              <w:pStyle w:val="Tabletext"/>
              <w:ind w:left="180" w:hanging="180"/>
              <w:rPr>
                <w:rFonts w:ascii="Sto Frutiger 47 Light Cond" w:hAnsi="Sto Frutiger 47 Light Cond"/>
                <w:lang w:val="en-US"/>
              </w:rPr>
            </w:pPr>
            <w:r w:rsidRPr="00BC3322">
              <w:rPr>
                <w:rFonts w:ascii="Sto Frutiger 47 Light Cond" w:hAnsi="Sto Frutiger 47 Light Cond"/>
                <w:lang w:val="en-US"/>
              </w:rPr>
              <w:t>7. Salt Spray</w:t>
            </w:r>
          </w:p>
        </w:tc>
        <w:tc>
          <w:tcPr>
            <w:tcW w:w="1620" w:type="dxa"/>
            <w:tcBorders>
              <w:top w:val="single" w:sz="6" w:space="0" w:color="808080"/>
              <w:left w:val="single" w:sz="6" w:space="0" w:color="808080"/>
              <w:bottom w:val="single" w:sz="6" w:space="0" w:color="808080"/>
              <w:right w:val="single" w:sz="6" w:space="0" w:color="808080"/>
            </w:tcBorders>
          </w:tcPr>
          <w:p w14:paraId="2960A344"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ASTM B 117</w:t>
            </w:r>
          </w:p>
        </w:tc>
        <w:tc>
          <w:tcPr>
            <w:tcW w:w="3690" w:type="dxa"/>
            <w:tcBorders>
              <w:top w:val="single" w:sz="6" w:space="0" w:color="808080"/>
              <w:left w:val="single" w:sz="6" w:space="0" w:color="808080"/>
              <w:bottom w:val="single" w:sz="6" w:space="0" w:color="808080"/>
              <w:right w:val="single" w:sz="6" w:space="0" w:color="808080"/>
            </w:tcBorders>
          </w:tcPr>
          <w:p w14:paraId="7B64213F"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No deleterious effects* at 300 hours</w:t>
            </w:r>
          </w:p>
        </w:tc>
        <w:tc>
          <w:tcPr>
            <w:tcW w:w="2970" w:type="dxa"/>
            <w:tcBorders>
              <w:top w:val="single" w:sz="6" w:space="0" w:color="808080"/>
              <w:left w:val="single" w:sz="6" w:space="0" w:color="808080"/>
              <w:bottom w:val="single" w:sz="6" w:space="0" w:color="808080"/>
              <w:right w:val="single" w:sz="6" w:space="0" w:color="808080"/>
            </w:tcBorders>
          </w:tcPr>
          <w:p w14:paraId="4B5C5AE8"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 xml:space="preserve">Pass @ 300 </w:t>
            </w:r>
            <w:proofErr w:type="spellStart"/>
            <w:r w:rsidRPr="00BC3322">
              <w:rPr>
                <w:rFonts w:ascii="Sto Frutiger 47 Light Cond" w:hAnsi="Sto Frutiger 47 Light Cond"/>
                <w:lang w:val="en-US"/>
              </w:rPr>
              <w:t>hrs</w:t>
            </w:r>
            <w:proofErr w:type="spellEnd"/>
          </w:p>
        </w:tc>
      </w:tr>
      <w:tr w:rsidR="00602F36" w:rsidRPr="00BC3322" w14:paraId="34662222" w14:textId="77777777" w:rsidTr="00F56ACB">
        <w:trPr>
          <w:cantSplit/>
        </w:trPr>
        <w:tc>
          <w:tcPr>
            <w:tcW w:w="1728" w:type="dxa"/>
            <w:tcBorders>
              <w:top w:val="single" w:sz="6" w:space="0" w:color="808080"/>
              <w:left w:val="single" w:sz="6" w:space="0" w:color="808080"/>
              <w:bottom w:val="single" w:sz="6" w:space="0" w:color="808080"/>
              <w:right w:val="single" w:sz="6" w:space="0" w:color="808080"/>
            </w:tcBorders>
          </w:tcPr>
          <w:p w14:paraId="0E6FF3CC" w14:textId="77777777" w:rsidR="00602F36" w:rsidRPr="00BC3322" w:rsidRDefault="00602F36" w:rsidP="00F56ACB">
            <w:pPr>
              <w:pStyle w:val="Tabletext"/>
              <w:ind w:left="180" w:hanging="180"/>
              <w:rPr>
                <w:rFonts w:ascii="Sto Frutiger 47 Light Cond" w:hAnsi="Sto Frutiger 47 Light Cond"/>
                <w:lang w:val="en-US"/>
              </w:rPr>
            </w:pPr>
            <w:r w:rsidRPr="00BC3322">
              <w:rPr>
                <w:rFonts w:ascii="Sto Frutiger 47 Light Cond" w:hAnsi="Sto Frutiger 47 Light Cond"/>
                <w:lang w:val="en-US"/>
              </w:rPr>
              <w:t>8. Abrasion Resistance</w:t>
            </w:r>
          </w:p>
        </w:tc>
        <w:tc>
          <w:tcPr>
            <w:tcW w:w="1620" w:type="dxa"/>
            <w:tcBorders>
              <w:top w:val="single" w:sz="6" w:space="0" w:color="808080"/>
              <w:left w:val="single" w:sz="6" w:space="0" w:color="808080"/>
              <w:bottom w:val="single" w:sz="6" w:space="0" w:color="808080"/>
              <w:right w:val="single" w:sz="6" w:space="0" w:color="808080"/>
            </w:tcBorders>
          </w:tcPr>
          <w:p w14:paraId="77E89007"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ASTM D 968</w:t>
            </w:r>
          </w:p>
        </w:tc>
        <w:tc>
          <w:tcPr>
            <w:tcW w:w="3690" w:type="dxa"/>
            <w:tcBorders>
              <w:top w:val="single" w:sz="6" w:space="0" w:color="808080"/>
              <w:left w:val="single" w:sz="6" w:space="0" w:color="808080"/>
              <w:bottom w:val="single" w:sz="6" w:space="0" w:color="808080"/>
              <w:right w:val="single" w:sz="6" w:space="0" w:color="808080"/>
            </w:tcBorders>
          </w:tcPr>
          <w:p w14:paraId="2FEA6237"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No cracking or loss of film integrity at 528 quarts (500 L) of sand</w:t>
            </w:r>
          </w:p>
        </w:tc>
        <w:tc>
          <w:tcPr>
            <w:tcW w:w="2970" w:type="dxa"/>
            <w:tcBorders>
              <w:top w:val="single" w:sz="6" w:space="0" w:color="808080"/>
              <w:left w:val="single" w:sz="6" w:space="0" w:color="808080"/>
              <w:bottom w:val="single" w:sz="6" w:space="0" w:color="808080"/>
              <w:right w:val="single" w:sz="6" w:space="0" w:color="808080"/>
            </w:tcBorders>
          </w:tcPr>
          <w:p w14:paraId="4DC6B39E"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Pass @ 528 quarts</w:t>
            </w:r>
          </w:p>
          <w:p w14:paraId="5AE593DB"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 xml:space="preserve"> (1000 L) (Stolit)</w:t>
            </w:r>
          </w:p>
        </w:tc>
      </w:tr>
      <w:tr w:rsidR="00602F36" w:rsidRPr="00BC3322" w14:paraId="2094C7CA" w14:textId="77777777" w:rsidTr="00F56ACB">
        <w:trPr>
          <w:cantSplit/>
        </w:trPr>
        <w:tc>
          <w:tcPr>
            <w:tcW w:w="1728" w:type="dxa"/>
            <w:tcBorders>
              <w:top w:val="single" w:sz="6" w:space="0" w:color="808080"/>
              <w:left w:val="single" w:sz="6" w:space="0" w:color="808080"/>
              <w:bottom w:val="single" w:sz="6" w:space="0" w:color="808080"/>
              <w:right w:val="single" w:sz="6" w:space="0" w:color="808080"/>
            </w:tcBorders>
          </w:tcPr>
          <w:p w14:paraId="4D384991" w14:textId="77777777" w:rsidR="00602F36" w:rsidRPr="00BC3322" w:rsidRDefault="00602F36" w:rsidP="00F56ACB">
            <w:pPr>
              <w:pStyle w:val="Tabletext"/>
              <w:ind w:left="180" w:hanging="180"/>
              <w:rPr>
                <w:rFonts w:ascii="Sto Frutiger 47 Light Cond" w:hAnsi="Sto Frutiger 47 Light Cond"/>
                <w:lang w:val="en-US"/>
              </w:rPr>
            </w:pPr>
            <w:r w:rsidRPr="00BC3322">
              <w:rPr>
                <w:rFonts w:ascii="Sto Frutiger 47 Light Cond" w:hAnsi="Sto Frutiger 47 Light Cond"/>
                <w:lang w:val="en-US"/>
              </w:rPr>
              <w:t xml:space="preserve">9. Mildew </w:t>
            </w:r>
            <w:r w:rsidRPr="00BC3322">
              <w:rPr>
                <w:rFonts w:ascii="Sto Frutiger 47 Light Cond" w:hAnsi="Sto Frutiger 47 Light Cond"/>
                <w:lang w:val="en-US"/>
              </w:rPr>
              <w:br/>
              <w:t xml:space="preserve">   Resistance</w:t>
            </w:r>
          </w:p>
        </w:tc>
        <w:tc>
          <w:tcPr>
            <w:tcW w:w="1620" w:type="dxa"/>
            <w:tcBorders>
              <w:top w:val="single" w:sz="6" w:space="0" w:color="808080"/>
              <w:left w:val="single" w:sz="6" w:space="0" w:color="808080"/>
              <w:bottom w:val="single" w:sz="6" w:space="0" w:color="808080"/>
              <w:right w:val="single" w:sz="6" w:space="0" w:color="808080"/>
            </w:tcBorders>
          </w:tcPr>
          <w:p w14:paraId="036B2A01"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ASTM D 3273</w:t>
            </w:r>
          </w:p>
        </w:tc>
        <w:tc>
          <w:tcPr>
            <w:tcW w:w="3690" w:type="dxa"/>
            <w:tcBorders>
              <w:top w:val="single" w:sz="6" w:space="0" w:color="808080"/>
              <w:left w:val="single" w:sz="6" w:space="0" w:color="808080"/>
              <w:bottom w:val="single" w:sz="6" w:space="0" w:color="808080"/>
              <w:right w:val="single" w:sz="6" w:space="0" w:color="808080"/>
            </w:tcBorders>
          </w:tcPr>
          <w:p w14:paraId="4137122C"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No growth supported during 28 day exposure period</w:t>
            </w:r>
          </w:p>
        </w:tc>
        <w:tc>
          <w:tcPr>
            <w:tcW w:w="2970" w:type="dxa"/>
            <w:tcBorders>
              <w:top w:val="single" w:sz="6" w:space="0" w:color="808080"/>
              <w:left w:val="single" w:sz="6" w:space="0" w:color="808080"/>
              <w:bottom w:val="single" w:sz="6" w:space="0" w:color="808080"/>
              <w:right w:val="single" w:sz="6" w:space="0" w:color="808080"/>
            </w:tcBorders>
          </w:tcPr>
          <w:p w14:paraId="78C10975"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Pass @ 28 days (Stolit)</w:t>
            </w:r>
          </w:p>
        </w:tc>
      </w:tr>
      <w:tr w:rsidR="00602F36" w:rsidRPr="00BC3322" w14:paraId="70DFD572" w14:textId="77777777" w:rsidTr="00F56ACB">
        <w:trPr>
          <w:cantSplit/>
        </w:trPr>
        <w:tc>
          <w:tcPr>
            <w:tcW w:w="1728" w:type="dxa"/>
            <w:tcBorders>
              <w:top w:val="single" w:sz="6" w:space="0" w:color="808080"/>
              <w:left w:val="single" w:sz="6" w:space="0" w:color="808080"/>
              <w:bottom w:val="single" w:sz="6" w:space="0" w:color="808080"/>
              <w:right w:val="single" w:sz="6" w:space="0" w:color="808080"/>
            </w:tcBorders>
          </w:tcPr>
          <w:p w14:paraId="06C154A5" w14:textId="77777777" w:rsidR="00602F36" w:rsidRPr="00BC3322" w:rsidRDefault="00602F36" w:rsidP="00F56ACB">
            <w:pPr>
              <w:pStyle w:val="Tabletext"/>
              <w:ind w:left="180" w:hanging="180"/>
              <w:rPr>
                <w:rFonts w:ascii="Sto Frutiger 47 Light Cond" w:hAnsi="Sto Frutiger 47 Light Cond"/>
                <w:lang w:val="en-US"/>
              </w:rPr>
            </w:pPr>
            <w:r w:rsidRPr="00BC3322">
              <w:rPr>
                <w:rFonts w:ascii="Sto Frutiger 47 Light Cond" w:hAnsi="Sto Frutiger 47 Light Cond"/>
                <w:lang w:val="en-US"/>
              </w:rPr>
              <w:t xml:space="preserve">10. Impact </w:t>
            </w:r>
            <w:r w:rsidRPr="00BC3322">
              <w:rPr>
                <w:rFonts w:ascii="Sto Frutiger 47 Light Cond" w:hAnsi="Sto Frutiger 47 Light Cond"/>
                <w:lang w:val="en-US"/>
              </w:rPr>
              <w:br/>
              <w:t xml:space="preserve">   Resistance</w:t>
            </w:r>
          </w:p>
        </w:tc>
        <w:tc>
          <w:tcPr>
            <w:tcW w:w="1620" w:type="dxa"/>
            <w:tcBorders>
              <w:top w:val="single" w:sz="6" w:space="0" w:color="808080"/>
              <w:left w:val="single" w:sz="6" w:space="0" w:color="808080"/>
              <w:bottom w:val="single" w:sz="6" w:space="0" w:color="808080"/>
              <w:right w:val="single" w:sz="6" w:space="0" w:color="808080"/>
            </w:tcBorders>
          </w:tcPr>
          <w:p w14:paraId="41D903A0"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ASTM E 2486</w:t>
            </w:r>
          </w:p>
        </w:tc>
        <w:tc>
          <w:tcPr>
            <w:tcW w:w="3690" w:type="dxa"/>
            <w:tcBorders>
              <w:top w:val="single" w:sz="6" w:space="0" w:color="808080"/>
              <w:left w:val="single" w:sz="6" w:space="0" w:color="808080"/>
              <w:bottom w:val="single" w:sz="6" w:space="0" w:color="808080"/>
              <w:right w:val="single" w:sz="6" w:space="0" w:color="808080"/>
            </w:tcBorders>
          </w:tcPr>
          <w:p w14:paraId="3D6CE81E" w14:textId="77777777" w:rsidR="00602F36" w:rsidRPr="00BC3322" w:rsidRDefault="00602F36" w:rsidP="0044516E">
            <w:pPr>
              <w:pStyle w:val="Tabletext"/>
              <w:numPr>
                <w:ilvl w:val="0"/>
                <w:numId w:val="16"/>
              </w:numPr>
              <w:rPr>
                <w:rFonts w:ascii="Sto Frutiger 47 Light Cond" w:hAnsi="Sto Frutiger 47 Light Cond"/>
                <w:lang w:val="en-US"/>
              </w:rPr>
            </w:pPr>
            <w:r w:rsidRPr="00BC3322">
              <w:rPr>
                <w:rFonts w:ascii="Sto Frutiger 47 Light Cond" w:hAnsi="Sto Frutiger 47 Light Cond"/>
                <w:lang w:val="en-US"/>
              </w:rPr>
              <w:t>Standard: 25-49 in-</w:t>
            </w:r>
            <w:proofErr w:type="spellStart"/>
            <w:r w:rsidRPr="00BC3322">
              <w:rPr>
                <w:rFonts w:ascii="Sto Frutiger 47 Light Cond" w:hAnsi="Sto Frutiger 47 Light Cond"/>
                <w:lang w:val="en-US"/>
              </w:rPr>
              <w:t>lbs</w:t>
            </w:r>
            <w:proofErr w:type="spellEnd"/>
            <w:r w:rsidRPr="00BC3322">
              <w:rPr>
                <w:rFonts w:ascii="Sto Frutiger 47 Light Cond" w:hAnsi="Sto Frutiger 47 Light Cond"/>
                <w:lang w:val="en-US"/>
              </w:rPr>
              <w:t xml:space="preserve"> (2.83-5.54J)</w:t>
            </w:r>
          </w:p>
          <w:p w14:paraId="16119C52" w14:textId="77777777" w:rsidR="00602F36" w:rsidRPr="00BC3322" w:rsidRDefault="00602F36" w:rsidP="0044516E">
            <w:pPr>
              <w:pStyle w:val="Tabletext"/>
              <w:numPr>
                <w:ilvl w:val="0"/>
                <w:numId w:val="16"/>
              </w:numPr>
              <w:rPr>
                <w:rFonts w:ascii="Sto Frutiger 47 Light Cond" w:hAnsi="Sto Frutiger 47 Light Cond"/>
                <w:lang w:val="en-US"/>
              </w:rPr>
            </w:pPr>
            <w:r w:rsidRPr="00BC3322">
              <w:rPr>
                <w:rFonts w:ascii="Sto Frutiger 47 Light Cond" w:hAnsi="Sto Frutiger 47 Light Cond"/>
                <w:lang w:val="en-US"/>
              </w:rPr>
              <w:t>Medium2: 50-89 in-</w:t>
            </w:r>
            <w:proofErr w:type="spellStart"/>
            <w:r w:rsidRPr="00BC3322">
              <w:rPr>
                <w:rFonts w:ascii="Sto Frutiger 47 Light Cond" w:hAnsi="Sto Frutiger 47 Light Cond"/>
                <w:lang w:val="en-US"/>
              </w:rPr>
              <w:t>lbs</w:t>
            </w:r>
            <w:proofErr w:type="spellEnd"/>
            <w:r w:rsidRPr="00BC3322">
              <w:rPr>
                <w:rFonts w:ascii="Sto Frutiger 47 Light Cond" w:hAnsi="Sto Frutiger 47 Light Cond"/>
                <w:lang w:val="en-US"/>
              </w:rPr>
              <w:t xml:space="preserve"> (5.65-10.1J)</w:t>
            </w:r>
          </w:p>
          <w:p w14:paraId="3CA6ABF6" w14:textId="77777777" w:rsidR="00602F36" w:rsidRPr="00BC3322" w:rsidRDefault="00602F36" w:rsidP="0044516E">
            <w:pPr>
              <w:pStyle w:val="Tabletext"/>
              <w:numPr>
                <w:ilvl w:val="0"/>
                <w:numId w:val="16"/>
              </w:numPr>
              <w:rPr>
                <w:rFonts w:ascii="Sto Frutiger 47 Light Cond" w:hAnsi="Sto Frutiger 47 Light Cond"/>
                <w:lang w:val="en-US"/>
              </w:rPr>
            </w:pPr>
            <w:r w:rsidRPr="00BC3322">
              <w:rPr>
                <w:rFonts w:ascii="Sto Frutiger 47 Light Cond" w:hAnsi="Sto Frutiger 47 Light Cond"/>
                <w:lang w:val="en-US"/>
              </w:rPr>
              <w:t>High: 90-150 in-</w:t>
            </w:r>
            <w:proofErr w:type="spellStart"/>
            <w:r w:rsidRPr="00BC3322">
              <w:rPr>
                <w:rFonts w:ascii="Sto Frutiger 47 Light Cond" w:hAnsi="Sto Frutiger 47 Light Cond"/>
                <w:lang w:val="en-US"/>
              </w:rPr>
              <w:t>lbs</w:t>
            </w:r>
            <w:proofErr w:type="spellEnd"/>
            <w:r w:rsidRPr="00BC3322">
              <w:rPr>
                <w:rFonts w:ascii="Sto Frutiger 47 Light Cond" w:hAnsi="Sto Frutiger 47 Light Cond"/>
                <w:lang w:val="en-US"/>
              </w:rPr>
              <w:t xml:space="preserve"> (10.2-17J)</w:t>
            </w:r>
          </w:p>
          <w:p w14:paraId="611FE2B8" w14:textId="77777777" w:rsidR="00602F36" w:rsidRPr="00BC3322" w:rsidRDefault="00602F36" w:rsidP="0044516E">
            <w:pPr>
              <w:pStyle w:val="Tabletext"/>
              <w:numPr>
                <w:ilvl w:val="0"/>
                <w:numId w:val="16"/>
              </w:numPr>
              <w:rPr>
                <w:rFonts w:ascii="Sto Frutiger 47 Light Cond" w:hAnsi="Sto Frutiger 47 Light Cond"/>
                <w:lang w:val="en-US"/>
              </w:rPr>
            </w:pPr>
            <w:r w:rsidRPr="00BC3322">
              <w:rPr>
                <w:rFonts w:ascii="Sto Frutiger 47 Light Cond" w:hAnsi="Sto Frutiger 47 Light Cond"/>
                <w:lang w:val="en-US"/>
              </w:rPr>
              <w:t>Ultra-High: &gt;150 in-</w:t>
            </w:r>
            <w:proofErr w:type="spellStart"/>
            <w:r w:rsidRPr="00BC3322">
              <w:rPr>
                <w:rFonts w:ascii="Sto Frutiger 47 Light Cond" w:hAnsi="Sto Frutiger 47 Light Cond"/>
                <w:lang w:val="en-US"/>
              </w:rPr>
              <w:t>lbs</w:t>
            </w:r>
            <w:proofErr w:type="spellEnd"/>
            <w:r w:rsidRPr="00BC3322">
              <w:rPr>
                <w:rFonts w:ascii="Sto Frutiger 47 Light Cond" w:hAnsi="Sto Frutiger 47 Light Cond"/>
                <w:lang w:val="en-US"/>
              </w:rPr>
              <w:t xml:space="preserve"> (&gt;17J)</w:t>
            </w:r>
          </w:p>
        </w:tc>
        <w:tc>
          <w:tcPr>
            <w:tcW w:w="2970" w:type="dxa"/>
            <w:tcBorders>
              <w:top w:val="single" w:sz="6" w:space="0" w:color="808080"/>
              <w:left w:val="single" w:sz="6" w:space="0" w:color="808080"/>
              <w:bottom w:val="single" w:sz="6" w:space="0" w:color="808080"/>
              <w:right w:val="single" w:sz="6" w:space="0" w:color="808080"/>
            </w:tcBorders>
          </w:tcPr>
          <w:p w14:paraId="1F498B55" w14:textId="77777777" w:rsidR="00602F36" w:rsidRPr="00BC3322" w:rsidRDefault="00602F36" w:rsidP="0044516E">
            <w:pPr>
              <w:pStyle w:val="Tabletext"/>
              <w:numPr>
                <w:ilvl w:val="0"/>
                <w:numId w:val="17"/>
              </w:numPr>
              <w:rPr>
                <w:rFonts w:ascii="Sto Frutiger 47 Light Cond" w:hAnsi="Sto Frutiger 47 Light Cond"/>
                <w:lang w:val="en-US"/>
              </w:rPr>
            </w:pPr>
            <w:r w:rsidRPr="00BC3322">
              <w:rPr>
                <w:rFonts w:ascii="Sto Frutiger 47 Light Cond" w:hAnsi="Sto Frutiger 47 Light Cond"/>
                <w:lang w:val="en-US"/>
              </w:rPr>
              <w:t>Pass with one layer Sto Mesh</w:t>
            </w:r>
          </w:p>
          <w:p w14:paraId="6372F13A" w14:textId="77777777" w:rsidR="00602F36" w:rsidRPr="00BC3322" w:rsidRDefault="00602F36" w:rsidP="0044516E">
            <w:pPr>
              <w:pStyle w:val="Tabletext"/>
              <w:numPr>
                <w:ilvl w:val="0"/>
                <w:numId w:val="17"/>
              </w:numPr>
              <w:rPr>
                <w:rFonts w:ascii="Sto Frutiger 47 Light Cond" w:hAnsi="Sto Frutiger 47 Light Cond"/>
                <w:lang w:val="en-US"/>
              </w:rPr>
            </w:pPr>
            <w:r w:rsidRPr="00BC3322">
              <w:rPr>
                <w:rFonts w:ascii="Sto Frutiger 47 Light Cond" w:hAnsi="Sto Frutiger 47 Light Cond"/>
                <w:lang w:val="en-US"/>
              </w:rPr>
              <w:t>Pass with two layers Sto Mesh</w:t>
            </w:r>
          </w:p>
          <w:p w14:paraId="4B9D247F" w14:textId="77777777" w:rsidR="00602F36" w:rsidRPr="00BC3322" w:rsidRDefault="00602F36" w:rsidP="0044516E">
            <w:pPr>
              <w:pStyle w:val="Tabletext"/>
              <w:numPr>
                <w:ilvl w:val="0"/>
                <w:numId w:val="17"/>
              </w:numPr>
              <w:rPr>
                <w:rFonts w:ascii="Sto Frutiger 47 Light Cond" w:hAnsi="Sto Frutiger 47 Light Cond"/>
                <w:lang w:val="en-US"/>
              </w:rPr>
            </w:pPr>
            <w:r w:rsidRPr="00BC3322">
              <w:rPr>
                <w:rFonts w:ascii="Sto Frutiger 47 Light Cond" w:hAnsi="Sto Frutiger 47 Light Cond"/>
                <w:lang w:val="en-US"/>
              </w:rPr>
              <w:t>Pass with one layer Sto Intermediate Mesh</w:t>
            </w:r>
          </w:p>
          <w:p w14:paraId="668E0196" w14:textId="77777777" w:rsidR="00602F36" w:rsidRPr="00BC3322" w:rsidRDefault="00602F36" w:rsidP="0044516E">
            <w:pPr>
              <w:pStyle w:val="Tabletext"/>
              <w:numPr>
                <w:ilvl w:val="0"/>
                <w:numId w:val="17"/>
              </w:numPr>
              <w:rPr>
                <w:rFonts w:ascii="Sto Frutiger 47 Light Cond" w:hAnsi="Sto Frutiger 47 Light Cond"/>
                <w:lang w:val="en-US"/>
              </w:rPr>
            </w:pPr>
            <w:r w:rsidRPr="00BC3322">
              <w:rPr>
                <w:rFonts w:ascii="Sto Frutiger 47 Light Cond" w:hAnsi="Sto Frutiger 47 Light Cond"/>
                <w:lang w:val="en-US"/>
              </w:rPr>
              <w:t>Pass with one layer Sto Armor Mat and one layer Sto Mesh</w:t>
            </w:r>
          </w:p>
        </w:tc>
      </w:tr>
    </w:tbl>
    <w:p w14:paraId="560C5D37" w14:textId="77777777" w:rsidR="00602F36" w:rsidRPr="00BC3322" w:rsidRDefault="00602F36" w:rsidP="00602F36">
      <w:pPr>
        <w:pStyle w:val="TableNote"/>
        <w:rPr>
          <w:rFonts w:ascii="Sto Frutiger 47 Light Cond" w:hAnsi="Sto Frutiger 47 Light Cond"/>
          <w:lang w:val="en-US"/>
        </w:rPr>
      </w:pPr>
      <w:r w:rsidRPr="00BC3322">
        <w:rPr>
          <w:rFonts w:ascii="Sto Frutiger 47 Light Cond" w:hAnsi="Sto Frutiger 47 Light Cond"/>
          <w:lang w:val="en-US"/>
        </w:rPr>
        <w:t>* No deleterious effects: no cracking, checking, crazing, erosion, rusting, blistering, peeling or delamination</w:t>
      </w:r>
    </w:p>
    <w:p w14:paraId="3360E8EA" w14:textId="77777777" w:rsidR="00602F36" w:rsidRPr="00BC3322" w:rsidRDefault="00602F36" w:rsidP="00602F36">
      <w:pPr>
        <w:pStyle w:val="TableNote"/>
        <w:rPr>
          <w:rFonts w:ascii="Sto Frutiger 47 Light Cond" w:hAnsi="Sto Frutiger 47 Light Cond"/>
          <w:lang w:val="en-US"/>
        </w:rPr>
      </w:pPr>
    </w:p>
    <w:p w14:paraId="27D41BFF" w14:textId="01A6B895" w:rsidR="00602F36" w:rsidRPr="00FB135D" w:rsidRDefault="00602F36" w:rsidP="00602F36">
      <w:pPr>
        <w:pStyle w:val="Tabletitle"/>
        <w:rPr>
          <w:rFonts w:ascii="Sto Frutiger 67 Bold Cond" w:hAnsi="Sto Frutiger 67 Bold Cond"/>
          <w:b w:val="0"/>
          <w:bCs/>
          <w:lang w:val="en-US"/>
        </w:rPr>
      </w:pPr>
      <w:r w:rsidRPr="00FB135D">
        <w:rPr>
          <w:rFonts w:ascii="Sto Frutiger 67 Bold Cond" w:hAnsi="Sto Frutiger 67 Bold Cond"/>
          <w:b w:val="0"/>
          <w:bCs/>
          <w:lang w:val="en-US"/>
        </w:rPr>
        <w:t>Table 3</w:t>
      </w:r>
      <w:r w:rsidRPr="00FB135D">
        <w:rPr>
          <w:rFonts w:ascii="Sto Frutiger 67 Bold Cond" w:hAnsi="Sto Frutiger 67 Bold Cond"/>
          <w:b w:val="0"/>
          <w:bCs/>
          <w:lang w:val="en-US"/>
        </w:rPr>
        <w:tab/>
        <w:t>Ai</w:t>
      </w:r>
      <w:r w:rsidR="00012DF2">
        <w:rPr>
          <w:rFonts w:ascii="Sto Frutiger 67 Bold Cond" w:hAnsi="Sto Frutiger 67 Bold Cond"/>
          <w:b w:val="0"/>
          <w:bCs/>
          <w:lang w:val="en-US"/>
        </w:rPr>
        <w:t>r and Water-Resistive</w:t>
      </w:r>
      <w:r w:rsidRPr="00FB135D">
        <w:rPr>
          <w:rFonts w:ascii="Sto Frutiger 67 Bold Cond" w:hAnsi="Sto Frutiger 67 Bold Cond"/>
          <w:b w:val="0"/>
          <w:bCs/>
          <w:lang w:val="en-US"/>
        </w:rPr>
        <w:t xml:space="preserve"> Barrier and </w:t>
      </w:r>
      <w:r w:rsidR="00805A69" w:rsidRPr="00FB135D">
        <w:rPr>
          <w:rFonts w:ascii="Sto Frutiger 67 Bold Cond" w:hAnsi="Sto Frutiger 67 Bold Cond"/>
          <w:b w:val="0"/>
          <w:bCs/>
          <w:lang w:val="en-US"/>
        </w:rPr>
        <w:t>StoLite Panel</w:t>
      </w:r>
      <w:r w:rsidRPr="00FB135D">
        <w:rPr>
          <w:rFonts w:ascii="Sto Frutiger 67 Bold Cond" w:hAnsi="Sto Frutiger 67 Bold Cond"/>
          <w:b w:val="0"/>
          <w:bCs/>
          <w:lang w:val="en-US"/>
        </w:rPr>
        <w:t xml:space="preserve"> Fire Performance</w:t>
      </w:r>
    </w:p>
    <w:tbl>
      <w:tblPr>
        <w:tblW w:w="10008" w:type="dxa"/>
        <w:tblLayout w:type="fixed"/>
        <w:tblLook w:val="0000" w:firstRow="0" w:lastRow="0" w:firstColumn="0" w:lastColumn="0" w:noHBand="0" w:noVBand="0"/>
      </w:tblPr>
      <w:tblGrid>
        <w:gridCol w:w="1728"/>
        <w:gridCol w:w="1620"/>
        <w:gridCol w:w="3690"/>
        <w:gridCol w:w="2970"/>
      </w:tblGrid>
      <w:tr w:rsidR="00602F36" w:rsidRPr="00BC3322" w14:paraId="78CEAD6E" w14:textId="77777777" w:rsidTr="00012DF2">
        <w:trPr>
          <w:cantSplit/>
          <w:tblHeader/>
        </w:trPr>
        <w:tc>
          <w:tcPr>
            <w:tcW w:w="1728" w:type="dxa"/>
            <w:tcBorders>
              <w:top w:val="single" w:sz="6" w:space="0" w:color="808080"/>
              <w:left w:val="single" w:sz="6" w:space="0" w:color="808080"/>
              <w:bottom w:val="single" w:sz="6" w:space="0" w:color="808080"/>
              <w:right w:val="single" w:sz="6" w:space="0" w:color="808080"/>
            </w:tcBorders>
            <w:shd w:val="pct60" w:color="000000" w:fill="FFFFFF"/>
          </w:tcPr>
          <w:p w14:paraId="0F42C7F4" w14:textId="77777777" w:rsidR="00602F36" w:rsidRPr="00012DF2" w:rsidRDefault="00602F36" w:rsidP="00F56ACB">
            <w:pPr>
              <w:pStyle w:val="Tableheader"/>
              <w:rPr>
                <w:rFonts w:ascii="Sto Frutiger 67 Bold Cond" w:hAnsi="Sto Frutiger 67 Bold Cond"/>
                <w:b w:val="0"/>
                <w:bCs/>
              </w:rPr>
            </w:pPr>
            <w:r w:rsidRPr="00012DF2">
              <w:rPr>
                <w:rFonts w:ascii="Sto Frutiger 67 Bold Cond" w:hAnsi="Sto Frutiger 67 Bold Cond"/>
                <w:b w:val="0"/>
                <w:bCs/>
              </w:rPr>
              <w:t>TEST</w:t>
            </w:r>
          </w:p>
        </w:tc>
        <w:tc>
          <w:tcPr>
            <w:tcW w:w="1620" w:type="dxa"/>
            <w:tcBorders>
              <w:top w:val="single" w:sz="6" w:space="0" w:color="808080"/>
              <w:left w:val="single" w:sz="6" w:space="0" w:color="808080"/>
              <w:bottom w:val="single" w:sz="6" w:space="0" w:color="808080"/>
              <w:right w:val="single" w:sz="6" w:space="0" w:color="808080"/>
            </w:tcBorders>
            <w:shd w:val="pct60" w:color="000000" w:fill="FFFFFF"/>
          </w:tcPr>
          <w:p w14:paraId="0FFD859B" w14:textId="77777777" w:rsidR="00602F36" w:rsidRPr="00012DF2" w:rsidRDefault="00602F36" w:rsidP="00F56ACB">
            <w:pPr>
              <w:pStyle w:val="Tableheader"/>
              <w:rPr>
                <w:rFonts w:ascii="Sto Frutiger 67 Bold Cond" w:hAnsi="Sto Frutiger 67 Bold Cond"/>
                <w:b w:val="0"/>
                <w:bCs/>
              </w:rPr>
            </w:pPr>
            <w:r w:rsidRPr="00012DF2">
              <w:rPr>
                <w:rFonts w:ascii="Sto Frutiger 67 Bold Cond" w:hAnsi="Sto Frutiger 67 Bold Cond"/>
                <w:b w:val="0"/>
                <w:bCs/>
              </w:rPr>
              <w:t>METHOD</w:t>
            </w:r>
          </w:p>
        </w:tc>
        <w:tc>
          <w:tcPr>
            <w:tcW w:w="3690" w:type="dxa"/>
            <w:tcBorders>
              <w:top w:val="single" w:sz="6" w:space="0" w:color="808080"/>
              <w:left w:val="single" w:sz="6" w:space="0" w:color="808080"/>
              <w:bottom w:val="single" w:sz="6" w:space="0" w:color="808080"/>
              <w:right w:val="single" w:sz="6" w:space="0" w:color="808080"/>
            </w:tcBorders>
            <w:shd w:val="pct60" w:color="000000" w:fill="FFFFFF"/>
          </w:tcPr>
          <w:p w14:paraId="0BFB3400" w14:textId="77777777" w:rsidR="00602F36" w:rsidRPr="00012DF2" w:rsidRDefault="00602F36" w:rsidP="00F56ACB">
            <w:pPr>
              <w:pStyle w:val="Tableheader"/>
              <w:rPr>
                <w:rFonts w:ascii="Sto Frutiger 67 Bold Cond" w:hAnsi="Sto Frutiger 67 Bold Cond"/>
                <w:b w:val="0"/>
                <w:bCs/>
              </w:rPr>
            </w:pPr>
            <w:r w:rsidRPr="00012DF2">
              <w:rPr>
                <w:rFonts w:ascii="Sto Frutiger 67 Bold Cond" w:hAnsi="Sto Frutiger 67 Bold Cond"/>
                <w:b w:val="0"/>
                <w:bCs/>
              </w:rPr>
              <w:t>CRITERIA</w:t>
            </w:r>
          </w:p>
        </w:tc>
        <w:tc>
          <w:tcPr>
            <w:tcW w:w="2970" w:type="dxa"/>
            <w:tcBorders>
              <w:top w:val="single" w:sz="6" w:space="0" w:color="808080"/>
              <w:left w:val="single" w:sz="6" w:space="0" w:color="808080"/>
              <w:bottom w:val="single" w:sz="6" w:space="0" w:color="808080"/>
              <w:right w:val="single" w:sz="6" w:space="0" w:color="808080"/>
            </w:tcBorders>
            <w:shd w:val="pct60" w:color="000000" w:fill="FFFFFF"/>
          </w:tcPr>
          <w:p w14:paraId="3F068951" w14:textId="77777777" w:rsidR="00602F36" w:rsidRPr="00012DF2" w:rsidRDefault="00602F36" w:rsidP="00F56ACB">
            <w:pPr>
              <w:pStyle w:val="Tableheader"/>
              <w:rPr>
                <w:rFonts w:ascii="Sto Frutiger 67 Bold Cond" w:hAnsi="Sto Frutiger 67 Bold Cond"/>
                <w:b w:val="0"/>
                <w:bCs/>
              </w:rPr>
            </w:pPr>
            <w:r w:rsidRPr="00012DF2">
              <w:rPr>
                <w:rFonts w:ascii="Sto Frutiger 67 Bold Cond" w:hAnsi="Sto Frutiger 67 Bold Cond"/>
                <w:b w:val="0"/>
                <w:bCs/>
              </w:rPr>
              <w:t>RESULT</w:t>
            </w:r>
          </w:p>
        </w:tc>
      </w:tr>
      <w:tr w:rsidR="00602F36" w:rsidRPr="00BC3322" w14:paraId="3A9B160B" w14:textId="77777777" w:rsidTr="00012DF2">
        <w:trPr>
          <w:cantSplit/>
        </w:trPr>
        <w:tc>
          <w:tcPr>
            <w:tcW w:w="1728" w:type="dxa"/>
            <w:tcBorders>
              <w:top w:val="single" w:sz="6" w:space="0" w:color="808080"/>
              <w:left w:val="single" w:sz="6" w:space="0" w:color="808080"/>
              <w:bottom w:val="single" w:sz="6" w:space="0" w:color="808080"/>
              <w:right w:val="single" w:sz="6" w:space="0" w:color="808080"/>
            </w:tcBorders>
          </w:tcPr>
          <w:p w14:paraId="2BE06054" w14:textId="77777777" w:rsidR="00602F36" w:rsidRPr="00BC3322" w:rsidRDefault="00602F36" w:rsidP="00F56ACB">
            <w:pPr>
              <w:pStyle w:val="Tabletext"/>
              <w:ind w:left="180" w:hanging="180"/>
              <w:rPr>
                <w:rFonts w:ascii="Sto Frutiger 47 Light Cond" w:hAnsi="Sto Frutiger 47 Light Cond"/>
                <w:lang w:val="en-US"/>
              </w:rPr>
            </w:pPr>
            <w:r w:rsidRPr="00BC3322">
              <w:rPr>
                <w:rFonts w:ascii="Sto Frutiger 47 Light Cond" w:hAnsi="Sto Frutiger 47 Light Cond"/>
                <w:lang w:val="en-US"/>
              </w:rPr>
              <w:t>1. Fire Endurance</w:t>
            </w:r>
          </w:p>
        </w:tc>
        <w:tc>
          <w:tcPr>
            <w:tcW w:w="1620" w:type="dxa"/>
            <w:tcBorders>
              <w:top w:val="single" w:sz="6" w:space="0" w:color="808080"/>
              <w:left w:val="single" w:sz="6" w:space="0" w:color="808080"/>
              <w:bottom w:val="single" w:sz="6" w:space="0" w:color="808080"/>
              <w:right w:val="single" w:sz="6" w:space="0" w:color="808080"/>
            </w:tcBorders>
          </w:tcPr>
          <w:p w14:paraId="59DC4AA9"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ASTM E 119</w:t>
            </w:r>
          </w:p>
        </w:tc>
        <w:tc>
          <w:tcPr>
            <w:tcW w:w="3690" w:type="dxa"/>
            <w:tcBorders>
              <w:top w:val="single" w:sz="6" w:space="0" w:color="808080"/>
              <w:left w:val="single" w:sz="6" w:space="0" w:color="808080"/>
              <w:bottom w:val="single" w:sz="6" w:space="0" w:color="808080"/>
              <w:right w:val="single" w:sz="6" w:space="0" w:color="808080"/>
            </w:tcBorders>
          </w:tcPr>
          <w:p w14:paraId="73290E8E"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Maintain fire resistance of existing rated assembly</w:t>
            </w:r>
          </w:p>
        </w:tc>
        <w:tc>
          <w:tcPr>
            <w:tcW w:w="2970" w:type="dxa"/>
            <w:tcBorders>
              <w:top w:val="single" w:sz="6" w:space="0" w:color="808080"/>
              <w:left w:val="single" w:sz="6" w:space="0" w:color="808080"/>
              <w:bottom w:val="single" w:sz="6" w:space="0" w:color="808080"/>
              <w:right w:val="single" w:sz="6" w:space="0" w:color="808080"/>
            </w:tcBorders>
          </w:tcPr>
          <w:p w14:paraId="092063A3"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Pass (4 inch [102 mm] maximum allowable insulation thickness)</w:t>
            </w:r>
          </w:p>
        </w:tc>
      </w:tr>
      <w:tr w:rsidR="00602F36" w:rsidRPr="00BC3322" w14:paraId="7243B1EC" w14:textId="77777777" w:rsidTr="00012DF2">
        <w:trPr>
          <w:cantSplit/>
        </w:trPr>
        <w:tc>
          <w:tcPr>
            <w:tcW w:w="1728" w:type="dxa"/>
            <w:tcBorders>
              <w:top w:val="single" w:sz="6" w:space="0" w:color="808080"/>
              <w:left w:val="single" w:sz="6" w:space="0" w:color="808080"/>
              <w:bottom w:val="single" w:sz="6" w:space="0" w:color="808080"/>
              <w:right w:val="single" w:sz="6" w:space="0" w:color="808080"/>
            </w:tcBorders>
          </w:tcPr>
          <w:p w14:paraId="6AA975D1" w14:textId="77777777" w:rsidR="00602F36" w:rsidRPr="00BC3322" w:rsidRDefault="00602F36" w:rsidP="00F56ACB">
            <w:pPr>
              <w:pStyle w:val="Tabletext"/>
              <w:ind w:left="180" w:hanging="180"/>
              <w:rPr>
                <w:rFonts w:ascii="Sto Frutiger 47 Light Cond" w:hAnsi="Sto Frutiger 47 Light Cond"/>
                <w:lang w:val="en-US"/>
              </w:rPr>
            </w:pPr>
            <w:r w:rsidRPr="00BC3322">
              <w:rPr>
                <w:rFonts w:ascii="Sto Frutiger 47 Light Cond" w:hAnsi="Sto Frutiger 47 Light Cond"/>
                <w:lang w:val="en-US"/>
              </w:rPr>
              <w:t>2. Intermediate Scale Multi-Story Fire Test</w:t>
            </w:r>
          </w:p>
        </w:tc>
        <w:tc>
          <w:tcPr>
            <w:tcW w:w="1620" w:type="dxa"/>
            <w:tcBorders>
              <w:top w:val="single" w:sz="6" w:space="0" w:color="808080"/>
              <w:left w:val="single" w:sz="6" w:space="0" w:color="808080"/>
              <w:bottom w:val="single" w:sz="6" w:space="0" w:color="808080"/>
              <w:right w:val="single" w:sz="6" w:space="0" w:color="808080"/>
            </w:tcBorders>
          </w:tcPr>
          <w:p w14:paraId="0219BA42"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 xml:space="preserve">NFPA 285 </w:t>
            </w:r>
          </w:p>
          <w:p w14:paraId="300B1599"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(formerly UBC Standard  26-9)</w:t>
            </w:r>
          </w:p>
        </w:tc>
        <w:tc>
          <w:tcPr>
            <w:tcW w:w="3690" w:type="dxa"/>
            <w:tcBorders>
              <w:top w:val="single" w:sz="6" w:space="0" w:color="808080"/>
              <w:left w:val="single" w:sz="6" w:space="0" w:color="808080"/>
              <w:bottom w:val="single" w:sz="6" w:space="0" w:color="808080"/>
              <w:right w:val="single" w:sz="6" w:space="0" w:color="808080"/>
            </w:tcBorders>
          </w:tcPr>
          <w:p w14:paraId="34485B16" w14:textId="77777777" w:rsidR="00602F36" w:rsidRPr="00BC3322" w:rsidRDefault="00602F36" w:rsidP="00F56ACB">
            <w:pPr>
              <w:pStyle w:val="Tabletext"/>
              <w:ind w:left="252" w:hanging="252"/>
              <w:rPr>
                <w:rFonts w:ascii="Sto Frutiger 47 Light Cond" w:hAnsi="Sto Frutiger 47 Light Cond"/>
                <w:lang w:val="en-US"/>
              </w:rPr>
            </w:pPr>
            <w:r w:rsidRPr="00BC3322">
              <w:rPr>
                <w:rFonts w:ascii="Sto Frutiger 47 Light Cond" w:hAnsi="Sto Frutiger 47 Light Cond"/>
                <w:lang w:val="en-US"/>
              </w:rPr>
              <w:t>1. Resistance to vertical spread of flame within the core of the panel from one story to the next</w:t>
            </w:r>
          </w:p>
          <w:p w14:paraId="56DB36EE" w14:textId="77777777" w:rsidR="00602F36" w:rsidRPr="00BC3322" w:rsidRDefault="00602F36" w:rsidP="00F56ACB">
            <w:pPr>
              <w:pStyle w:val="Tabletext"/>
              <w:ind w:left="252" w:hanging="252"/>
              <w:rPr>
                <w:rFonts w:ascii="Sto Frutiger 47 Light Cond" w:hAnsi="Sto Frutiger 47 Light Cond"/>
                <w:lang w:val="en-US"/>
              </w:rPr>
            </w:pPr>
            <w:r w:rsidRPr="00BC3322">
              <w:rPr>
                <w:rFonts w:ascii="Sto Frutiger 47 Light Cond" w:hAnsi="Sto Frutiger 47 Light Cond"/>
                <w:lang w:val="en-US"/>
              </w:rPr>
              <w:t>2. Resistance to flame propagation over the exterior surface</w:t>
            </w:r>
          </w:p>
          <w:p w14:paraId="32D71D6E" w14:textId="77777777" w:rsidR="00602F36" w:rsidRPr="00BC3322" w:rsidRDefault="00602F36" w:rsidP="00F56ACB">
            <w:pPr>
              <w:pStyle w:val="Tabletext"/>
              <w:ind w:left="252" w:hanging="252"/>
              <w:rPr>
                <w:rFonts w:ascii="Sto Frutiger 47 Light Cond" w:hAnsi="Sto Frutiger 47 Light Cond"/>
                <w:lang w:val="en-US"/>
              </w:rPr>
            </w:pPr>
            <w:r w:rsidRPr="00BC3322">
              <w:rPr>
                <w:rFonts w:ascii="Sto Frutiger 47 Light Cond" w:hAnsi="Sto Frutiger 47 Light Cond"/>
                <w:lang w:val="en-US"/>
              </w:rPr>
              <w:t>3. Resistance to vertical spread of flame over the interior surface from one story to the next</w:t>
            </w:r>
          </w:p>
          <w:p w14:paraId="0190DE0E" w14:textId="77777777" w:rsidR="00602F36" w:rsidRPr="00BC3322" w:rsidRDefault="00602F36" w:rsidP="00F56ACB">
            <w:pPr>
              <w:pStyle w:val="Tabletext"/>
              <w:ind w:left="252" w:hanging="252"/>
              <w:rPr>
                <w:rFonts w:ascii="Sto Frutiger 47 Light Cond" w:hAnsi="Sto Frutiger 47 Light Cond"/>
                <w:lang w:val="en-US"/>
              </w:rPr>
            </w:pPr>
            <w:r w:rsidRPr="00BC3322">
              <w:rPr>
                <w:rFonts w:ascii="Sto Frutiger 47 Light Cond" w:hAnsi="Sto Frutiger 47 Light Cond"/>
                <w:lang w:val="en-US"/>
              </w:rPr>
              <w:t>4. Resistance to significant lateral spread of flame from the compartment of fire origin to adjacent spaces</w:t>
            </w:r>
          </w:p>
        </w:tc>
        <w:tc>
          <w:tcPr>
            <w:tcW w:w="2970" w:type="dxa"/>
            <w:tcBorders>
              <w:top w:val="single" w:sz="6" w:space="0" w:color="808080"/>
              <w:left w:val="single" w:sz="6" w:space="0" w:color="808080"/>
              <w:bottom w:val="single" w:sz="6" w:space="0" w:color="808080"/>
              <w:right w:val="single" w:sz="6" w:space="0" w:color="808080"/>
            </w:tcBorders>
          </w:tcPr>
          <w:p w14:paraId="2DA37170" w14:textId="77777777" w:rsidR="00602F36" w:rsidRPr="00BC3322" w:rsidRDefault="00903C00" w:rsidP="00F56ACB">
            <w:pPr>
              <w:pStyle w:val="Tabletext"/>
              <w:rPr>
                <w:rFonts w:ascii="Sto Frutiger 47 Light Cond" w:hAnsi="Sto Frutiger 47 Light Cond"/>
                <w:lang w:val="en-US"/>
              </w:rPr>
            </w:pPr>
            <w:r w:rsidRPr="00BC3322">
              <w:rPr>
                <w:rFonts w:ascii="Sto Frutiger 47 Light Cond" w:hAnsi="Sto Frutiger 47 Light Cond"/>
                <w:lang w:val="en-US"/>
              </w:rPr>
              <w:t xml:space="preserve">Complies with 12 in (305mm) </w:t>
            </w:r>
            <w:r w:rsidR="00BC3322" w:rsidRPr="00BC3322">
              <w:rPr>
                <w:rFonts w:ascii="Sto Frutiger 47 Light Cond" w:hAnsi="Sto Frutiger 47 Light Cond"/>
                <w:lang w:val="en-US"/>
              </w:rPr>
              <w:t>insulation</w:t>
            </w:r>
          </w:p>
        </w:tc>
      </w:tr>
      <w:tr w:rsidR="00602F36" w:rsidRPr="00D87D9F" w14:paraId="676C4B10" w14:textId="77777777" w:rsidTr="00012DF2">
        <w:trPr>
          <w:cantSplit/>
        </w:trPr>
        <w:tc>
          <w:tcPr>
            <w:tcW w:w="1728" w:type="dxa"/>
            <w:tcBorders>
              <w:top w:val="single" w:sz="6" w:space="0" w:color="808080"/>
              <w:left w:val="single" w:sz="6" w:space="0" w:color="808080"/>
              <w:bottom w:val="single" w:sz="6" w:space="0" w:color="808080"/>
              <w:right w:val="single" w:sz="6" w:space="0" w:color="808080"/>
            </w:tcBorders>
          </w:tcPr>
          <w:p w14:paraId="2A0DA714" w14:textId="77777777" w:rsidR="00602F36" w:rsidRPr="00BC3322" w:rsidRDefault="00602F36" w:rsidP="00F56ACB">
            <w:pPr>
              <w:pStyle w:val="Tabletext"/>
              <w:ind w:left="180" w:hanging="180"/>
              <w:rPr>
                <w:rFonts w:ascii="Sto Frutiger 47 Light Cond" w:hAnsi="Sto Frutiger 47 Light Cond"/>
                <w:lang w:val="en-US"/>
              </w:rPr>
            </w:pPr>
            <w:r w:rsidRPr="00BC3322">
              <w:rPr>
                <w:rFonts w:ascii="Sto Frutiger 47 Light Cond" w:hAnsi="Sto Frutiger 47 Light Cond"/>
                <w:lang w:val="en-US"/>
              </w:rPr>
              <w:t>3. Radiant Heat Ignition</w:t>
            </w:r>
          </w:p>
        </w:tc>
        <w:tc>
          <w:tcPr>
            <w:tcW w:w="1620" w:type="dxa"/>
            <w:tcBorders>
              <w:top w:val="single" w:sz="6" w:space="0" w:color="808080"/>
              <w:left w:val="single" w:sz="6" w:space="0" w:color="808080"/>
              <w:bottom w:val="single" w:sz="6" w:space="0" w:color="808080"/>
              <w:right w:val="single" w:sz="6" w:space="0" w:color="808080"/>
            </w:tcBorders>
          </w:tcPr>
          <w:p w14:paraId="68CF818E"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NFPA 268</w:t>
            </w:r>
          </w:p>
          <w:p w14:paraId="7BAA15E0" w14:textId="77777777" w:rsidR="00602F36" w:rsidRPr="00BC3322" w:rsidRDefault="00602F36" w:rsidP="00F56ACB">
            <w:pPr>
              <w:pStyle w:val="Tabletext"/>
              <w:rPr>
                <w:rFonts w:ascii="Sto Frutiger 47 Light Cond" w:hAnsi="Sto Frutiger 47 Light Cond"/>
                <w:lang w:val="en-US"/>
              </w:rPr>
            </w:pPr>
          </w:p>
        </w:tc>
        <w:tc>
          <w:tcPr>
            <w:tcW w:w="3690" w:type="dxa"/>
            <w:tcBorders>
              <w:top w:val="single" w:sz="6" w:space="0" w:color="808080"/>
              <w:left w:val="single" w:sz="6" w:space="0" w:color="808080"/>
              <w:bottom w:val="single" w:sz="6" w:space="0" w:color="808080"/>
              <w:right w:val="single" w:sz="6" w:space="0" w:color="808080"/>
            </w:tcBorders>
          </w:tcPr>
          <w:p w14:paraId="471624CA"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No ignition @ 20 minutes</w:t>
            </w:r>
          </w:p>
        </w:tc>
        <w:tc>
          <w:tcPr>
            <w:tcW w:w="2970" w:type="dxa"/>
            <w:tcBorders>
              <w:top w:val="single" w:sz="6" w:space="0" w:color="808080"/>
              <w:left w:val="single" w:sz="6" w:space="0" w:color="808080"/>
              <w:bottom w:val="single" w:sz="6" w:space="0" w:color="808080"/>
              <w:right w:val="single" w:sz="6" w:space="0" w:color="808080"/>
            </w:tcBorders>
          </w:tcPr>
          <w:p w14:paraId="378E414F" w14:textId="77777777" w:rsidR="00602F36" w:rsidRPr="00BC3322" w:rsidRDefault="00903C00" w:rsidP="00F56ACB">
            <w:pPr>
              <w:pStyle w:val="Tabletext"/>
              <w:rPr>
                <w:rFonts w:ascii="Sto Frutiger 47 Light Cond" w:hAnsi="Sto Frutiger 47 Light Cond"/>
                <w:lang w:val="en-US"/>
              </w:rPr>
            </w:pPr>
            <w:r w:rsidRPr="00BC3322">
              <w:rPr>
                <w:rFonts w:ascii="Sto Frutiger 47 Light Cond" w:hAnsi="Sto Frutiger 47 Light Cond"/>
                <w:lang w:val="en-US"/>
              </w:rPr>
              <w:t>Complies</w:t>
            </w:r>
            <w:r w:rsidRPr="00BC3322">
              <w:rPr>
                <w:rFonts w:ascii="Sto Frutiger 47 Light Cond" w:hAnsi="Sto Frutiger 47 Light Cond"/>
                <w:vertAlign w:val="superscript"/>
                <w:lang w:val="en-US"/>
              </w:rPr>
              <w:t>1</w:t>
            </w:r>
            <w:r w:rsidR="00602F36" w:rsidRPr="00BC3322">
              <w:rPr>
                <w:rFonts w:ascii="Sto Frutiger 47 Light Cond" w:hAnsi="Sto Frutiger 47 Light Cond"/>
                <w:lang w:val="en-US"/>
              </w:rPr>
              <w:t xml:space="preserve"> with 1 and 12 inches (25 and 305 mm) insulation</w:t>
            </w:r>
          </w:p>
        </w:tc>
      </w:tr>
      <w:tr w:rsidR="00602F36" w:rsidRPr="00BC3322" w14:paraId="2771B55E" w14:textId="77777777" w:rsidTr="00012DF2">
        <w:trPr>
          <w:cantSplit/>
        </w:trPr>
        <w:tc>
          <w:tcPr>
            <w:tcW w:w="1728" w:type="dxa"/>
            <w:tcBorders>
              <w:top w:val="single" w:sz="6" w:space="0" w:color="808080"/>
              <w:left w:val="single" w:sz="6" w:space="0" w:color="808080"/>
              <w:bottom w:val="single" w:sz="6" w:space="0" w:color="808080"/>
              <w:right w:val="single" w:sz="6" w:space="0" w:color="808080"/>
            </w:tcBorders>
          </w:tcPr>
          <w:p w14:paraId="40889D13" w14:textId="77777777" w:rsidR="00602F36" w:rsidRPr="00BC3322" w:rsidRDefault="00602F36" w:rsidP="00F56ACB">
            <w:pPr>
              <w:pStyle w:val="Tabletext"/>
              <w:ind w:left="180" w:hanging="180"/>
              <w:rPr>
                <w:rFonts w:ascii="Sto Frutiger 47 Light Cond" w:hAnsi="Sto Frutiger 47 Light Cond"/>
                <w:lang w:val="en-US"/>
              </w:rPr>
            </w:pPr>
            <w:r w:rsidRPr="00BC3322">
              <w:rPr>
                <w:rFonts w:ascii="Sto Frutiger 47 Light Cond" w:hAnsi="Sto Frutiger 47 Light Cond"/>
                <w:lang w:val="en-US"/>
              </w:rPr>
              <w:lastRenderedPageBreak/>
              <w:t>4. Surface Burning</w:t>
            </w:r>
            <w:r w:rsidRPr="00BC3322">
              <w:rPr>
                <w:rFonts w:ascii="Sto Frutiger 47 Light Cond" w:hAnsi="Sto Frutiger 47 Light Cond"/>
                <w:lang w:val="en-US"/>
              </w:rPr>
              <w:br/>
              <w:t xml:space="preserve"> (individual </w:t>
            </w:r>
            <w:r w:rsidRPr="00BC3322">
              <w:rPr>
                <w:rFonts w:ascii="Sto Frutiger 47 Light Cond" w:hAnsi="Sto Frutiger 47 Light Cond"/>
                <w:lang w:val="en-US"/>
              </w:rPr>
              <w:br/>
              <w:t xml:space="preserve">  components)</w:t>
            </w:r>
          </w:p>
        </w:tc>
        <w:tc>
          <w:tcPr>
            <w:tcW w:w="1620" w:type="dxa"/>
            <w:tcBorders>
              <w:top w:val="single" w:sz="6" w:space="0" w:color="808080"/>
              <w:left w:val="single" w:sz="6" w:space="0" w:color="808080"/>
              <w:bottom w:val="single" w:sz="6" w:space="0" w:color="808080"/>
              <w:right w:val="single" w:sz="6" w:space="0" w:color="808080"/>
            </w:tcBorders>
          </w:tcPr>
          <w:p w14:paraId="53FEA9D5"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ASTM E 84</w:t>
            </w:r>
          </w:p>
        </w:tc>
        <w:tc>
          <w:tcPr>
            <w:tcW w:w="3690" w:type="dxa"/>
            <w:tcBorders>
              <w:top w:val="single" w:sz="6" w:space="0" w:color="808080"/>
              <w:left w:val="single" w:sz="6" w:space="0" w:color="808080"/>
              <w:bottom w:val="single" w:sz="6" w:space="0" w:color="808080"/>
              <w:right w:val="single" w:sz="6" w:space="0" w:color="808080"/>
            </w:tcBorders>
          </w:tcPr>
          <w:p w14:paraId="6BC6389A"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Individual components shall each have a flame spread of 25 or less, and smoke developed of 450 or less</w:t>
            </w:r>
          </w:p>
        </w:tc>
        <w:tc>
          <w:tcPr>
            <w:tcW w:w="2970" w:type="dxa"/>
            <w:tcBorders>
              <w:top w:val="single" w:sz="6" w:space="0" w:color="808080"/>
              <w:left w:val="single" w:sz="6" w:space="0" w:color="808080"/>
              <w:bottom w:val="single" w:sz="6" w:space="0" w:color="808080"/>
              <w:right w:val="single" w:sz="6" w:space="0" w:color="808080"/>
            </w:tcBorders>
          </w:tcPr>
          <w:p w14:paraId="2E765F30"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Flame Spread: &lt; 25</w:t>
            </w:r>
          </w:p>
          <w:p w14:paraId="0E2E7601"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Smoke Developed: &lt; 450</w:t>
            </w:r>
          </w:p>
        </w:tc>
      </w:tr>
    </w:tbl>
    <w:p w14:paraId="5047A90B" w14:textId="6F196DA0" w:rsidR="00602F36" w:rsidRPr="00FB135D" w:rsidRDefault="00602F36" w:rsidP="00602F36">
      <w:pPr>
        <w:pStyle w:val="Tabletitle"/>
        <w:rPr>
          <w:rFonts w:ascii="Sto Frutiger 67 Bold Cond" w:hAnsi="Sto Frutiger 67 Bold Cond"/>
          <w:b w:val="0"/>
          <w:bCs/>
          <w:lang w:val="en-US"/>
        </w:rPr>
      </w:pPr>
      <w:r w:rsidRPr="00FB135D">
        <w:rPr>
          <w:rFonts w:ascii="Sto Frutiger 67 Bold Cond" w:hAnsi="Sto Frutiger 67 Bold Cond"/>
          <w:b w:val="0"/>
          <w:bCs/>
          <w:lang w:val="en-US"/>
        </w:rPr>
        <w:t>Table 4</w:t>
      </w:r>
      <w:r w:rsidRPr="00FB135D">
        <w:rPr>
          <w:rFonts w:ascii="Sto Frutiger 67 Bold Cond" w:hAnsi="Sto Frutiger 67 Bold Cond"/>
          <w:b w:val="0"/>
          <w:bCs/>
          <w:lang w:val="en-US"/>
        </w:rPr>
        <w:tab/>
      </w:r>
      <w:r w:rsidR="00805A69" w:rsidRPr="00FB135D">
        <w:rPr>
          <w:rFonts w:ascii="Sto Frutiger 67 Bold Cond" w:hAnsi="Sto Frutiger 67 Bold Cond"/>
          <w:b w:val="0"/>
          <w:bCs/>
          <w:lang w:val="en-US"/>
        </w:rPr>
        <w:t xml:space="preserve">StoLite Panel </w:t>
      </w:r>
      <w:r w:rsidRPr="00FB135D">
        <w:rPr>
          <w:rFonts w:ascii="Sto Frutiger 67 Bold Cond" w:hAnsi="Sto Frutiger 67 Bold Cond"/>
          <w:b w:val="0"/>
          <w:bCs/>
          <w:lang w:val="en-US"/>
        </w:rPr>
        <w:t>Component Performance</w:t>
      </w:r>
    </w:p>
    <w:tbl>
      <w:tblPr>
        <w:tblW w:w="0" w:type="auto"/>
        <w:tblLayout w:type="fixed"/>
        <w:tblLook w:val="0000" w:firstRow="0" w:lastRow="0" w:firstColumn="0" w:lastColumn="0" w:noHBand="0" w:noVBand="0"/>
      </w:tblPr>
      <w:tblGrid>
        <w:gridCol w:w="1728"/>
        <w:gridCol w:w="1620"/>
        <w:gridCol w:w="3690"/>
        <w:gridCol w:w="2970"/>
      </w:tblGrid>
      <w:tr w:rsidR="00602F36" w:rsidRPr="00BC3322" w14:paraId="6452E725" w14:textId="77777777" w:rsidTr="00F56ACB">
        <w:trPr>
          <w:cantSplit/>
        </w:trPr>
        <w:tc>
          <w:tcPr>
            <w:tcW w:w="1728" w:type="dxa"/>
            <w:tcBorders>
              <w:top w:val="single" w:sz="6" w:space="0" w:color="808080"/>
              <w:left w:val="single" w:sz="6" w:space="0" w:color="808080"/>
              <w:bottom w:val="single" w:sz="6" w:space="0" w:color="808080"/>
              <w:right w:val="single" w:sz="6" w:space="0" w:color="808080"/>
            </w:tcBorders>
            <w:shd w:val="pct60" w:color="000000" w:fill="FFFFFF"/>
          </w:tcPr>
          <w:p w14:paraId="682CF94A" w14:textId="77777777" w:rsidR="00602F36" w:rsidRPr="00012DF2" w:rsidRDefault="00602F36" w:rsidP="00F56ACB">
            <w:pPr>
              <w:pStyle w:val="Tableheader"/>
              <w:rPr>
                <w:rFonts w:ascii="Sto Frutiger 67 Bold Cond" w:hAnsi="Sto Frutiger 67 Bold Cond"/>
                <w:b w:val="0"/>
                <w:bCs/>
              </w:rPr>
            </w:pPr>
            <w:r w:rsidRPr="00012DF2">
              <w:rPr>
                <w:rFonts w:ascii="Sto Frutiger 67 Bold Cond" w:hAnsi="Sto Frutiger 67 Bold Cond"/>
                <w:b w:val="0"/>
                <w:bCs/>
              </w:rPr>
              <w:t>TEST</w:t>
            </w:r>
          </w:p>
        </w:tc>
        <w:tc>
          <w:tcPr>
            <w:tcW w:w="1620" w:type="dxa"/>
            <w:tcBorders>
              <w:top w:val="single" w:sz="6" w:space="0" w:color="808080"/>
              <w:left w:val="single" w:sz="6" w:space="0" w:color="808080"/>
              <w:bottom w:val="single" w:sz="6" w:space="0" w:color="808080"/>
              <w:right w:val="single" w:sz="6" w:space="0" w:color="808080"/>
            </w:tcBorders>
            <w:shd w:val="pct60" w:color="000000" w:fill="FFFFFF"/>
          </w:tcPr>
          <w:p w14:paraId="2064741C" w14:textId="77777777" w:rsidR="00602F36" w:rsidRPr="00012DF2" w:rsidRDefault="00602F36" w:rsidP="00F56ACB">
            <w:pPr>
              <w:pStyle w:val="Tableheader"/>
              <w:rPr>
                <w:rFonts w:ascii="Sto Frutiger 67 Bold Cond" w:hAnsi="Sto Frutiger 67 Bold Cond"/>
                <w:b w:val="0"/>
                <w:bCs/>
              </w:rPr>
            </w:pPr>
            <w:r w:rsidRPr="00012DF2">
              <w:rPr>
                <w:rFonts w:ascii="Sto Frutiger 67 Bold Cond" w:hAnsi="Sto Frutiger 67 Bold Cond"/>
                <w:b w:val="0"/>
                <w:bCs/>
              </w:rPr>
              <w:t>METHOD</w:t>
            </w:r>
          </w:p>
        </w:tc>
        <w:tc>
          <w:tcPr>
            <w:tcW w:w="3690" w:type="dxa"/>
            <w:tcBorders>
              <w:top w:val="single" w:sz="6" w:space="0" w:color="808080"/>
              <w:left w:val="single" w:sz="6" w:space="0" w:color="808080"/>
              <w:bottom w:val="single" w:sz="6" w:space="0" w:color="808080"/>
              <w:right w:val="single" w:sz="6" w:space="0" w:color="808080"/>
            </w:tcBorders>
            <w:shd w:val="pct60" w:color="000000" w:fill="FFFFFF"/>
          </w:tcPr>
          <w:p w14:paraId="48C7230C" w14:textId="77777777" w:rsidR="00602F36" w:rsidRPr="00012DF2" w:rsidRDefault="00602F36" w:rsidP="00F56ACB">
            <w:pPr>
              <w:pStyle w:val="Tableheader"/>
              <w:rPr>
                <w:rFonts w:ascii="Sto Frutiger 67 Bold Cond" w:hAnsi="Sto Frutiger 67 Bold Cond"/>
                <w:b w:val="0"/>
                <w:bCs/>
              </w:rPr>
            </w:pPr>
            <w:r w:rsidRPr="00012DF2">
              <w:rPr>
                <w:rFonts w:ascii="Sto Frutiger 67 Bold Cond" w:hAnsi="Sto Frutiger 67 Bold Cond"/>
                <w:b w:val="0"/>
                <w:bCs/>
              </w:rPr>
              <w:t>CRITERIA</w:t>
            </w:r>
          </w:p>
        </w:tc>
        <w:tc>
          <w:tcPr>
            <w:tcW w:w="2970" w:type="dxa"/>
            <w:tcBorders>
              <w:top w:val="single" w:sz="6" w:space="0" w:color="808080"/>
              <w:left w:val="single" w:sz="6" w:space="0" w:color="808080"/>
              <w:bottom w:val="single" w:sz="6" w:space="0" w:color="808080"/>
              <w:right w:val="single" w:sz="6" w:space="0" w:color="808080"/>
            </w:tcBorders>
            <w:shd w:val="pct60" w:color="000000" w:fill="FFFFFF"/>
          </w:tcPr>
          <w:p w14:paraId="1A986B23" w14:textId="77777777" w:rsidR="00602F36" w:rsidRPr="00012DF2" w:rsidRDefault="00602F36" w:rsidP="00F56ACB">
            <w:pPr>
              <w:pStyle w:val="Tableheader"/>
              <w:rPr>
                <w:rFonts w:ascii="Sto Frutiger 67 Bold Cond" w:hAnsi="Sto Frutiger 67 Bold Cond"/>
                <w:b w:val="0"/>
                <w:bCs/>
              </w:rPr>
            </w:pPr>
            <w:r w:rsidRPr="00012DF2">
              <w:rPr>
                <w:rFonts w:ascii="Sto Frutiger 67 Bold Cond" w:hAnsi="Sto Frutiger 67 Bold Cond"/>
                <w:b w:val="0"/>
                <w:bCs/>
              </w:rPr>
              <w:t>RESULT</w:t>
            </w:r>
          </w:p>
        </w:tc>
      </w:tr>
      <w:tr w:rsidR="00602F36" w:rsidRPr="00BC3322" w14:paraId="0D030EE7" w14:textId="77777777" w:rsidTr="00F56ACB">
        <w:trPr>
          <w:cantSplit/>
        </w:trPr>
        <w:tc>
          <w:tcPr>
            <w:tcW w:w="1728" w:type="dxa"/>
            <w:tcBorders>
              <w:top w:val="single" w:sz="6" w:space="0" w:color="808080"/>
              <w:left w:val="single" w:sz="6" w:space="0" w:color="808080"/>
              <w:bottom w:val="single" w:sz="6" w:space="0" w:color="808080"/>
              <w:right w:val="single" w:sz="6" w:space="0" w:color="808080"/>
            </w:tcBorders>
          </w:tcPr>
          <w:p w14:paraId="5B7A5094" w14:textId="77777777" w:rsidR="00602F36" w:rsidRPr="00BC3322" w:rsidRDefault="00602F36" w:rsidP="00F56ACB">
            <w:pPr>
              <w:pStyle w:val="Tabletext"/>
              <w:ind w:left="180" w:hanging="180"/>
              <w:rPr>
                <w:rFonts w:ascii="Sto Frutiger 47 Light Cond" w:hAnsi="Sto Frutiger 47 Light Cond"/>
                <w:lang w:val="en-US"/>
              </w:rPr>
            </w:pPr>
            <w:r w:rsidRPr="00BC3322">
              <w:rPr>
                <w:rFonts w:ascii="Sto Frutiger 47 Light Cond" w:hAnsi="Sto Frutiger 47 Light Cond"/>
                <w:lang w:val="en-US"/>
              </w:rPr>
              <w:t>1. Alkali Resistance of Reinforcing Mesh</w:t>
            </w:r>
          </w:p>
        </w:tc>
        <w:tc>
          <w:tcPr>
            <w:tcW w:w="1620" w:type="dxa"/>
            <w:tcBorders>
              <w:top w:val="single" w:sz="6" w:space="0" w:color="808080"/>
              <w:left w:val="single" w:sz="6" w:space="0" w:color="808080"/>
              <w:bottom w:val="single" w:sz="6" w:space="0" w:color="808080"/>
              <w:right w:val="single" w:sz="6" w:space="0" w:color="808080"/>
            </w:tcBorders>
          </w:tcPr>
          <w:p w14:paraId="7E722B4F"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ASTM E 2098</w:t>
            </w:r>
          </w:p>
        </w:tc>
        <w:tc>
          <w:tcPr>
            <w:tcW w:w="3690" w:type="dxa"/>
            <w:tcBorders>
              <w:top w:val="single" w:sz="6" w:space="0" w:color="808080"/>
              <w:left w:val="single" w:sz="6" w:space="0" w:color="808080"/>
              <w:bottom w:val="single" w:sz="6" w:space="0" w:color="808080"/>
              <w:right w:val="single" w:sz="6" w:space="0" w:color="808080"/>
            </w:tcBorders>
          </w:tcPr>
          <w:p w14:paraId="7CF464F7"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 xml:space="preserve">Greater than 120 </w:t>
            </w:r>
            <w:proofErr w:type="spellStart"/>
            <w:r w:rsidRPr="00BC3322">
              <w:rPr>
                <w:rFonts w:ascii="Sto Frutiger 47 Light Cond" w:hAnsi="Sto Frutiger 47 Light Cond"/>
                <w:lang w:val="en-US"/>
              </w:rPr>
              <w:t>pli</w:t>
            </w:r>
            <w:proofErr w:type="spellEnd"/>
            <w:r w:rsidRPr="00BC3322">
              <w:rPr>
                <w:rFonts w:ascii="Sto Frutiger 47 Light Cond" w:hAnsi="Sto Frutiger 47 Light Cond"/>
                <w:lang w:val="en-US"/>
              </w:rPr>
              <w:t xml:space="preserve"> (21 </w:t>
            </w:r>
            <w:proofErr w:type="spellStart"/>
            <w:r w:rsidRPr="00BC3322">
              <w:rPr>
                <w:rFonts w:ascii="Sto Frutiger 47 Light Cond" w:hAnsi="Sto Frutiger 47 Light Cond"/>
                <w:lang w:val="en-US"/>
              </w:rPr>
              <w:t>dN</w:t>
            </w:r>
            <w:proofErr w:type="spellEnd"/>
            <w:r w:rsidRPr="00BC3322">
              <w:rPr>
                <w:rFonts w:ascii="Sto Frutiger 47 Light Cond" w:hAnsi="Sto Frutiger 47 Light Cond"/>
                <w:lang w:val="en-US"/>
              </w:rPr>
              <w:t xml:space="preserve">/cm) retained tensile strength </w:t>
            </w:r>
          </w:p>
        </w:tc>
        <w:tc>
          <w:tcPr>
            <w:tcW w:w="2970" w:type="dxa"/>
            <w:tcBorders>
              <w:top w:val="single" w:sz="6" w:space="0" w:color="808080"/>
              <w:left w:val="single" w:sz="6" w:space="0" w:color="808080"/>
              <w:bottom w:val="single" w:sz="6" w:space="0" w:color="808080"/>
              <w:right w:val="single" w:sz="6" w:space="0" w:color="808080"/>
            </w:tcBorders>
          </w:tcPr>
          <w:p w14:paraId="46D24DE4"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Pass</w:t>
            </w:r>
          </w:p>
        </w:tc>
      </w:tr>
      <w:tr w:rsidR="00602F36" w:rsidRPr="00BC3322" w14:paraId="7C8A3C9C" w14:textId="77777777" w:rsidTr="00F56ACB">
        <w:trPr>
          <w:cantSplit/>
        </w:trPr>
        <w:tc>
          <w:tcPr>
            <w:tcW w:w="1728" w:type="dxa"/>
            <w:tcBorders>
              <w:top w:val="single" w:sz="6" w:space="0" w:color="808080"/>
              <w:left w:val="single" w:sz="6" w:space="0" w:color="808080"/>
              <w:bottom w:val="single" w:sz="6" w:space="0" w:color="808080"/>
              <w:right w:val="single" w:sz="6" w:space="0" w:color="808080"/>
            </w:tcBorders>
          </w:tcPr>
          <w:p w14:paraId="495F7D0C" w14:textId="77777777" w:rsidR="00602F36" w:rsidRPr="00BC3322" w:rsidRDefault="00602F36" w:rsidP="00F56ACB">
            <w:pPr>
              <w:pStyle w:val="Tabletext"/>
              <w:ind w:left="180" w:hanging="180"/>
              <w:rPr>
                <w:rFonts w:ascii="Sto Frutiger 47 Light Cond" w:hAnsi="Sto Frutiger 47 Light Cond"/>
                <w:lang w:val="en-US"/>
              </w:rPr>
            </w:pPr>
            <w:r w:rsidRPr="00BC3322">
              <w:rPr>
                <w:rFonts w:ascii="Sto Frutiger 47 Light Cond" w:hAnsi="Sto Frutiger 47 Light Cond"/>
                <w:lang w:val="en-US"/>
              </w:rPr>
              <w:t>2. Requirements for Rigid PVC Accessories</w:t>
            </w:r>
          </w:p>
        </w:tc>
        <w:tc>
          <w:tcPr>
            <w:tcW w:w="1620" w:type="dxa"/>
            <w:tcBorders>
              <w:top w:val="single" w:sz="6" w:space="0" w:color="808080"/>
              <w:left w:val="single" w:sz="6" w:space="0" w:color="808080"/>
              <w:bottom w:val="single" w:sz="6" w:space="0" w:color="808080"/>
              <w:right w:val="single" w:sz="6" w:space="0" w:color="808080"/>
            </w:tcBorders>
          </w:tcPr>
          <w:p w14:paraId="6F4D19FC"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ASTM D 1784</w:t>
            </w:r>
          </w:p>
        </w:tc>
        <w:tc>
          <w:tcPr>
            <w:tcW w:w="3690" w:type="dxa"/>
            <w:tcBorders>
              <w:top w:val="single" w:sz="6" w:space="0" w:color="808080"/>
              <w:left w:val="single" w:sz="6" w:space="0" w:color="808080"/>
              <w:bottom w:val="single" w:sz="6" w:space="0" w:color="808080"/>
              <w:right w:val="single" w:sz="6" w:space="0" w:color="808080"/>
            </w:tcBorders>
          </w:tcPr>
          <w:p w14:paraId="7BEAD693"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Meets cell classification 13244C</w:t>
            </w:r>
          </w:p>
        </w:tc>
        <w:tc>
          <w:tcPr>
            <w:tcW w:w="2970" w:type="dxa"/>
            <w:tcBorders>
              <w:top w:val="single" w:sz="6" w:space="0" w:color="808080"/>
              <w:left w:val="single" w:sz="6" w:space="0" w:color="808080"/>
              <w:bottom w:val="single" w:sz="6" w:space="0" w:color="808080"/>
              <w:right w:val="single" w:sz="6" w:space="0" w:color="808080"/>
            </w:tcBorders>
          </w:tcPr>
          <w:p w14:paraId="7B36B352" w14:textId="77777777" w:rsidR="00602F36" w:rsidRPr="00BC3322" w:rsidRDefault="00602F36" w:rsidP="00F56ACB">
            <w:pPr>
              <w:pStyle w:val="Tabletext"/>
              <w:rPr>
                <w:rFonts w:ascii="Sto Frutiger 47 Light Cond" w:hAnsi="Sto Frutiger 47 Light Cond"/>
                <w:lang w:val="en-US"/>
              </w:rPr>
            </w:pPr>
            <w:r w:rsidRPr="00BC3322">
              <w:rPr>
                <w:rFonts w:ascii="Sto Frutiger 47 Light Cond" w:hAnsi="Sto Frutiger 47 Light Cond"/>
                <w:lang w:val="en-US"/>
              </w:rPr>
              <w:t>Pass</w:t>
            </w:r>
          </w:p>
        </w:tc>
      </w:tr>
    </w:tbl>
    <w:p w14:paraId="5E441532" w14:textId="77777777" w:rsidR="00B83BCA" w:rsidRPr="00D87D9F" w:rsidRDefault="00B83BCA" w:rsidP="00D87D9F">
      <w:pPr>
        <w:pStyle w:val="TableNote"/>
        <w:rPr>
          <w:lang w:val="en-US"/>
        </w:rPr>
      </w:pPr>
    </w:p>
    <w:p w14:paraId="74EE07FC" w14:textId="7CF35F3C" w:rsidR="008473E6" w:rsidRPr="00FB135D" w:rsidRDefault="00B83BCA" w:rsidP="0025190B">
      <w:pPr>
        <w:pStyle w:val="Heading2"/>
        <w:tabs>
          <w:tab w:val="num" w:pos="1170"/>
        </w:tabs>
        <w:ind w:hanging="2484"/>
        <w:rPr>
          <w:rFonts w:ascii="Sto Frutiger 67 Bold Cond" w:hAnsi="Sto Frutiger 67 Bold Cond"/>
          <w:b w:val="0"/>
          <w:bCs/>
        </w:rPr>
      </w:pPr>
      <w:bookmarkStart w:id="37" w:name="_Toc37162153"/>
      <w:r w:rsidRPr="00FB135D">
        <w:rPr>
          <w:rFonts w:ascii="Sto Frutiger 67 Bold Cond" w:hAnsi="Sto Frutiger 67 Bold Cond"/>
          <w:b w:val="0"/>
          <w:bCs/>
        </w:rPr>
        <w:t>QUALITY ASSURANCE</w:t>
      </w:r>
      <w:bookmarkEnd w:id="37"/>
    </w:p>
    <w:p w14:paraId="6AB5532B" w14:textId="77777777" w:rsidR="008473E6" w:rsidRPr="00D5649A" w:rsidRDefault="00B83BCA" w:rsidP="00A17C0F">
      <w:pPr>
        <w:pStyle w:val="Heading5"/>
        <w:rPr>
          <w:rFonts w:ascii="Sto Frutiger 47 Light Cond" w:hAnsi="Sto Frutiger 47 Light Cond"/>
          <w:lang w:val="en-US"/>
        </w:rPr>
      </w:pPr>
      <w:r w:rsidRPr="00D5649A">
        <w:rPr>
          <w:rFonts w:ascii="Sto Frutiger 47 Light Cond" w:hAnsi="Sto Frutiger 47 Light Cond"/>
          <w:lang w:val="en-US"/>
        </w:rPr>
        <w:t>Manufacturer Requirements</w:t>
      </w:r>
    </w:p>
    <w:p w14:paraId="494485F1" w14:textId="77777777" w:rsidR="00BF1C71" w:rsidRDefault="00B83BCA" w:rsidP="00BF2D7C">
      <w:pPr>
        <w:pStyle w:val="Heading6"/>
        <w:ind w:left="1980" w:hanging="3"/>
        <w:rPr>
          <w:rFonts w:ascii="Sto Frutiger 47 Light Cond" w:hAnsi="Sto Frutiger 47 Light Cond"/>
          <w:lang w:val="en-US"/>
        </w:rPr>
      </w:pPr>
      <w:r w:rsidRPr="00BF1C71">
        <w:rPr>
          <w:rFonts w:ascii="Sto Frutiger 47 Light Cond" w:hAnsi="Sto Frutiger 47 Light Cond"/>
          <w:lang w:val="en-US"/>
        </w:rPr>
        <w:t>Member in good standing of the EIFS Industry Members Association (EIMA)</w:t>
      </w:r>
    </w:p>
    <w:p w14:paraId="64D348EA" w14:textId="77777777" w:rsidR="00BF1C71" w:rsidRPr="00BF1C71" w:rsidRDefault="00B83BCA" w:rsidP="00BF2D7C">
      <w:pPr>
        <w:pStyle w:val="Heading6"/>
        <w:ind w:left="1980" w:firstLine="0"/>
        <w:rPr>
          <w:rFonts w:ascii="Sto Frutiger 47 Light Cond" w:hAnsi="Sto Frutiger 47 Light Cond"/>
          <w:lang w:val="en-US"/>
        </w:rPr>
      </w:pPr>
      <w:r w:rsidRPr="00BF1C71">
        <w:rPr>
          <w:rFonts w:ascii="Sto Frutiger 47 Light Cond" w:hAnsi="Sto Frutiger 47 Light Cond"/>
          <w:lang w:val="en-US"/>
        </w:rPr>
        <w:t>Air/moisture barrier and EIFS manufacturer for a minimum of thirty (30) years</w:t>
      </w:r>
    </w:p>
    <w:p w14:paraId="76B31C9F" w14:textId="37DF518C" w:rsidR="00BF1C71" w:rsidRPr="0044516E" w:rsidRDefault="00B83BCA" w:rsidP="00BF2D7C">
      <w:pPr>
        <w:pStyle w:val="Heading6"/>
        <w:tabs>
          <w:tab w:val="clear" w:pos="2433"/>
        </w:tabs>
        <w:ind w:left="2430" w:hanging="450"/>
        <w:rPr>
          <w:rFonts w:ascii="Sto Frutiger 47 Light Cond" w:hAnsi="Sto Frutiger 47 Light Cond"/>
          <w:lang w:val="en-US"/>
        </w:rPr>
      </w:pPr>
      <w:r w:rsidRPr="00BF1C71">
        <w:rPr>
          <w:rFonts w:ascii="Sto Frutiger 47 Light Cond" w:hAnsi="Sto Frutiger 47 Light Cond"/>
          <w:lang w:val="en-US"/>
        </w:rPr>
        <w:t>Manufacturing facilities ISO 9001:20</w:t>
      </w:r>
      <w:r w:rsidR="00B749E7" w:rsidRPr="00BF1C71">
        <w:rPr>
          <w:rFonts w:ascii="Sto Frutiger 47 Light Cond" w:hAnsi="Sto Frutiger 47 Light Cond"/>
          <w:lang w:val="en-US"/>
        </w:rPr>
        <w:t>15</w:t>
      </w:r>
      <w:r w:rsidRPr="00BF1C71">
        <w:rPr>
          <w:rFonts w:ascii="Sto Frutiger 47 Light Cond" w:hAnsi="Sto Frutiger 47 Light Cond"/>
          <w:lang w:val="en-US"/>
        </w:rPr>
        <w:t xml:space="preserve"> Certified Quality System and ISO 14001:20</w:t>
      </w:r>
      <w:r w:rsidR="00B749E7" w:rsidRPr="00BF1C71">
        <w:rPr>
          <w:rFonts w:ascii="Sto Frutiger 47 Light Cond" w:hAnsi="Sto Frutiger 47 Light Cond"/>
          <w:lang w:val="en-US"/>
        </w:rPr>
        <w:t>15</w:t>
      </w:r>
      <w:r w:rsidRPr="00BF1C71">
        <w:rPr>
          <w:rFonts w:ascii="Sto Frutiger 47 Light Cond" w:hAnsi="Sto Frutiger 47 Light Cond"/>
          <w:lang w:val="en-US"/>
        </w:rPr>
        <w:t xml:space="preserve"> Certified</w:t>
      </w:r>
      <w:r w:rsidR="0044516E">
        <w:rPr>
          <w:rFonts w:ascii="Sto Frutiger 47 Light Cond" w:hAnsi="Sto Frutiger 47 Light Cond"/>
          <w:lang w:val="en-US"/>
        </w:rPr>
        <w:t xml:space="preserve"> </w:t>
      </w:r>
      <w:r w:rsidRPr="0044516E">
        <w:rPr>
          <w:rFonts w:ascii="Sto Frutiger 47 Light Cond" w:hAnsi="Sto Frutiger 47 Light Cond"/>
          <w:lang w:val="en-US"/>
        </w:rPr>
        <w:t>Environmental Management System</w:t>
      </w:r>
    </w:p>
    <w:p w14:paraId="505DF6F9" w14:textId="1180881E" w:rsidR="00BF1C71" w:rsidRPr="00BF1C71" w:rsidRDefault="000E069B" w:rsidP="00BF2D7C">
      <w:pPr>
        <w:pStyle w:val="Heading6"/>
        <w:ind w:left="2430" w:hanging="450"/>
        <w:rPr>
          <w:rFonts w:ascii="Sto Frutiger 47 Light Cond" w:hAnsi="Sto Frutiger 47 Light Cond"/>
          <w:lang w:val="en-US"/>
        </w:rPr>
      </w:pPr>
      <w:r w:rsidRPr="00BF1C71">
        <w:rPr>
          <w:rFonts w:ascii="Sto Frutiger 47 Light Cond" w:hAnsi="Sto Frutiger 47 Light Cond"/>
          <w:lang w:val="en-US"/>
        </w:rPr>
        <w:t>Manufacturer shall maintain a current ICC Evaluation Report demonstrating compliance ai and moisture barrier materials with the IBC, IRC, and IECC</w:t>
      </w:r>
      <w:r w:rsidR="0044516E">
        <w:rPr>
          <w:rFonts w:ascii="Sto Frutiger 47 Light Cond" w:hAnsi="Sto Frutiger 47 Light Cond"/>
          <w:lang w:val="en-US"/>
        </w:rPr>
        <w:t xml:space="preserve"> </w:t>
      </w:r>
      <w:r w:rsidRPr="00BF1C71">
        <w:rPr>
          <w:rFonts w:ascii="Sto Frutiger 47 Light Cond" w:hAnsi="Sto Frutiger 47 Light Cond"/>
          <w:color w:val="0000FF"/>
        </w:rPr>
        <w:t>(Refer to ICC ESR 1233)</w:t>
      </w:r>
    </w:p>
    <w:p w14:paraId="3FD887FF" w14:textId="77777777" w:rsidR="000E069B" w:rsidRPr="00BF1C71" w:rsidRDefault="000E069B" w:rsidP="00BF2D7C">
      <w:pPr>
        <w:pStyle w:val="Heading6"/>
        <w:ind w:left="2430" w:hanging="450"/>
        <w:rPr>
          <w:rFonts w:ascii="Sto Frutiger 47 Light Cond" w:hAnsi="Sto Frutiger 47 Light Cond"/>
          <w:lang w:val="en-US"/>
        </w:rPr>
      </w:pPr>
      <w:r w:rsidRPr="00BF1C71">
        <w:rPr>
          <w:rFonts w:ascii="Sto Frutiger 47 Light Cond" w:hAnsi="Sto Frutiger 47 Light Cond"/>
          <w:lang w:val="en-US"/>
        </w:rPr>
        <w:t xml:space="preserve">Manufacturer shall maintain a current ICC Evaluation Report demonstrating compliance of the panel components with the IBC and IRC </w:t>
      </w:r>
      <w:r w:rsidRPr="00BF1C71">
        <w:rPr>
          <w:rFonts w:ascii="Sto Frutiger 47 Light Cond" w:hAnsi="Sto Frutiger 47 Light Cond"/>
          <w:color w:val="0000FF"/>
        </w:rPr>
        <w:t>(Refer to ICC ESR 1748)</w:t>
      </w:r>
    </w:p>
    <w:p w14:paraId="70E61DCC" w14:textId="77777777" w:rsidR="008473E6" w:rsidRPr="00BC3322" w:rsidRDefault="00B83BCA" w:rsidP="00A17C0F">
      <w:pPr>
        <w:pStyle w:val="Heading5"/>
        <w:rPr>
          <w:rFonts w:ascii="Sto Frutiger 47 Light Cond" w:hAnsi="Sto Frutiger 47 Light Cond"/>
          <w:lang w:val="en-US"/>
        </w:rPr>
      </w:pPr>
      <w:r w:rsidRPr="00BC3322">
        <w:rPr>
          <w:rFonts w:ascii="Sto Frutiger 47 Light Cond" w:hAnsi="Sto Frutiger 47 Light Cond"/>
          <w:lang w:val="en-US"/>
        </w:rPr>
        <w:t>Contractor Requirements</w:t>
      </w:r>
    </w:p>
    <w:p w14:paraId="471204FC" w14:textId="77777777" w:rsidR="000D67D9" w:rsidRDefault="00B83BCA" w:rsidP="00BF2D7C">
      <w:pPr>
        <w:pStyle w:val="Heading6"/>
        <w:tabs>
          <w:tab w:val="clear" w:pos="2433"/>
          <w:tab w:val="num" w:pos="1710"/>
          <w:tab w:val="num" w:pos="2430"/>
        </w:tabs>
        <w:ind w:left="1710" w:firstLine="270"/>
        <w:rPr>
          <w:rFonts w:ascii="Sto Frutiger 47 Light Cond" w:hAnsi="Sto Frutiger 47 Light Cond"/>
          <w:lang w:val="en-US"/>
        </w:rPr>
      </w:pPr>
      <w:r w:rsidRPr="000D67D9">
        <w:rPr>
          <w:rFonts w:ascii="Sto Frutiger 47 Light Cond" w:hAnsi="Sto Frutiger 47 Light Cond"/>
          <w:lang w:val="en-US"/>
        </w:rPr>
        <w:t>Engaged in application of similar systems for a minimum of three (3) years</w:t>
      </w:r>
    </w:p>
    <w:p w14:paraId="1956045A" w14:textId="77777777" w:rsidR="008F43CF" w:rsidRDefault="00B83BCA" w:rsidP="00BF2D7C">
      <w:pPr>
        <w:pStyle w:val="Heading6"/>
        <w:tabs>
          <w:tab w:val="clear" w:pos="2433"/>
          <w:tab w:val="num" w:pos="2430"/>
        </w:tabs>
        <w:ind w:left="2430" w:hanging="450"/>
        <w:rPr>
          <w:rFonts w:ascii="Sto Frutiger 47 Light Cond" w:hAnsi="Sto Frutiger 47 Light Cond"/>
          <w:lang w:val="en-US"/>
        </w:rPr>
      </w:pPr>
      <w:r w:rsidRPr="008F43CF">
        <w:rPr>
          <w:rFonts w:ascii="Sto Frutiger 47 Light Cond" w:hAnsi="Sto Frutiger 47 Light Cond"/>
          <w:lang w:val="en-US"/>
        </w:rPr>
        <w:t>Knowledgeable in the proper use and handling of Sto materials</w:t>
      </w:r>
    </w:p>
    <w:p w14:paraId="13F1AB24" w14:textId="77777777" w:rsidR="000D67D9" w:rsidRPr="008F43CF" w:rsidRDefault="00B83BCA" w:rsidP="00BF2D7C">
      <w:pPr>
        <w:pStyle w:val="Heading6"/>
        <w:tabs>
          <w:tab w:val="clear" w:pos="2433"/>
          <w:tab w:val="num" w:pos="2430"/>
        </w:tabs>
        <w:ind w:left="2430" w:hanging="450"/>
        <w:rPr>
          <w:rFonts w:ascii="Sto Frutiger 47 Light Cond" w:hAnsi="Sto Frutiger 47 Light Cond"/>
          <w:lang w:val="en-US"/>
        </w:rPr>
      </w:pPr>
      <w:r w:rsidRPr="008F43CF">
        <w:rPr>
          <w:rFonts w:ascii="Sto Frutiger 47 Light Cond" w:hAnsi="Sto Frutiger 47 Light Cond"/>
          <w:lang w:val="en-US"/>
        </w:rPr>
        <w:t xml:space="preserve">Employ skilled mechanics who are experienced and knowledgeable </w:t>
      </w:r>
      <w:r w:rsidR="00A66CC6" w:rsidRPr="008F43CF">
        <w:rPr>
          <w:rFonts w:ascii="Sto Frutiger 47 Light Cond" w:hAnsi="Sto Frutiger 47 Light Cond"/>
          <w:lang w:val="en-US"/>
        </w:rPr>
        <w:t>in air/moisture barrier and cladding</w:t>
      </w:r>
      <w:r w:rsidRPr="008F43CF">
        <w:rPr>
          <w:rFonts w:ascii="Sto Frutiger 47 Light Cond" w:hAnsi="Sto Frutiger 47 Light Cond"/>
          <w:lang w:val="en-US"/>
        </w:rPr>
        <w:t xml:space="preserve"> application, and familiar with the requirements of the specified work</w:t>
      </w:r>
    </w:p>
    <w:p w14:paraId="393F51A1" w14:textId="77777777" w:rsidR="000D67D9" w:rsidRPr="000D67D9" w:rsidRDefault="00B83BCA" w:rsidP="00BF2D7C">
      <w:pPr>
        <w:pStyle w:val="Heading6"/>
        <w:tabs>
          <w:tab w:val="clear" w:pos="2433"/>
          <w:tab w:val="left" w:pos="2430"/>
        </w:tabs>
        <w:ind w:left="2430" w:hanging="450"/>
        <w:rPr>
          <w:rFonts w:ascii="Sto Frutiger 47 Light Cond" w:hAnsi="Sto Frutiger 47 Light Cond"/>
          <w:lang w:val="en-US"/>
        </w:rPr>
      </w:pPr>
      <w:r w:rsidRPr="000D67D9">
        <w:rPr>
          <w:rFonts w:ascii="Sto Frutiger 47 Light Cond" w:hAnsi="Sto Frutiger 47 Light Cond"/>
          <w:lang w:val="en-US"/>
        </w:rPr>
        <w:t>Successful completion of minimum o</w:t>
      </w:r>
      <w:r w:rsidR="00AA1657" w:rsidRPr="000D67D9">
        <w:rPr>
          <w:rFonts w:ascii="Sto Frutiger 47 Light Cond" w:hAnsi="Sto Frutiger 47 Light Cond"/>
          <w:lang w:val="en-US"/>
        </w:rPr>
        <w:t xml:space="preserve">f three (3) projects of similar </w:t>
      </w:r>
      <w:r w:rsidRPr="000D67D9">
        <w:rPr>
          <w:rFonts w:ascii="Sto Frutiger 47 Light Cond" w:hAnsi="Sto Frutiger 47 Light Cond"/>
          <w:lang w:val="en-US"/>
        </w:rPr>
        <w:t>size and complexity to the specified project</w:t>
      </w:r>
    </w:p>
    <w:p w14:paraId="4D2B6740" w14:textId="77777777" w:rsidR="008473E6" w:rsidRPr="000D67D9" w:rsidRDefault="00B83BCA" w:rsidP="00BF2D7C">
      <w:pPr>
        <w:pStyle w:val="Heading6"/>
        <w:tabs>
          <w:tab w:val="clear" w:pos="2433"/>
          <w:tab w:val="num" w:pos="2430"/>
        </w:tabs>
        <w:ind w:left="2430" w:hanging="450"/>
        <w:rPr>
          <w:rFonts w:ascii="Sto Frutiger 47 Light Cond" w:hAnsi="Sto Frutiger 47 Light Cond"/>
          <w:lang w:val="en-US"/>
        </w:rPr>
      </w:pPr>
      <w:r w:rsidRPr="000D67D9">
        <w:rPr>
          <w:rFonts w:ascii="Sto Frutiger 47 Light Cond" w:hAnsi="Sto Frutiger 47 Light Cond"/>
          <w:lang w:val="en-US"/>
        </w:rPr>
        <w:t xml:space="preserve">Provide the proper equipment, manpower and supervision on the job site to </w:t>
      </w:r>
      <w:r w:rsidR="00AA1657" w:rsidRPr="000D67D9">
        <w:rPr>
          <w:rFonts w:ascii="Sto Frutiger 47 Light Cond" w:hAnsi="Sto Frutiger 47 Light Cond"/>
          <w:lang w:val="en-US"/>
        </w:rPr>
        <w:t xml:space="preserve">fabricate and install the </w:t>
      </w:r>
      <w:r w:rsidR="000D67D9" w:rsidRPr="000D67D9">
        <w:rPr>
          <w:rFonts w:ascii="Sto Frutiger 47 Light Cond" w:hAnsi="Sto Frutiger 47 Light Cond"/>
          <w:lang w:val="en-US"/>
        </w:rPr>
        <w:t>c</w:t>
      </w:r>
      <w:r w:rsidR="00AA1657" w:rsidRPr="000D67D9">
        <w:rPr>
          <w:rFonts w:ascii="Sto Frutiger 47 Light Cond" w:hAnsi="Sto Frutiger 47 Light Cond"/>
          <w:lang w:val="en-US"/>
        </w:rPr>
        <w:t>ladding</w:t>
      </w:r>
      <w:r w:rsidRPr="000D67D9">
        <w:rPr>
          <w:rFonts w:ascii="Sto Frutiger 47 Light Cond" w:hAnsi="Sto Frutiger 47 Light Cond"/>
          <w:lang w:val="en-US"/>
        </w:rPr>
        <w:t xml:space="preserve"> in compliance with Sto's published specifications and details and the project plans and specifications</w:t>
      </w:r>
    </w:p>
    <w:p w14:paraId="1524F352" w14:textId="77777777" w:rsidR="008473E6" w:rsidRPr="00BC3322" w:rsidRDefault="00B83BCA" w:rsidP="00A17C0F">
      <w:pPr>
        <w:pStyle w:val="Heading5"/>
        <w:rPr>
          <w:rFonts w:ascii="Sto Frutiger 47 Light Cond" w:hAnsi="Sto Frutiger 47 Light Cond"/>
          <w:lang w:val="en-US"/>
        </w:rPr>
      </w:pPr>
      <w:r w:rsidRPr="00BC3322">
        <w:rPr>
          <w:rFonts w:ascii="Sto Frutiger 47 Light Cond" w:hAnsi="Sto Frutiger 47 Light Cond"/>
          <w:lang w:val="en-US"/>
        </w:rPr>
        <w:t>Insulation Board Manufacturer Requirements</w:t>
      </w:r>
    </w:p>
    <w:p w14:paraId="459747F0" w14:textId="77777777" w:rsidR="008F43CF" w:rsidRDefault="00891E40" w:rsidP="00BF2D7C">
      <w:pPr>
        <w:pStyle w:val="Heading6"/>
        <w:tabs>
          <w:tab w:val="num" w:pos="1170"/>
        </w:tabs>
        <w:ind w:left="2430" w:hanging="450"/>
        <w:rPr>
          <w:rFonts w:ascii="Sto Frutiger 47 Light Cond" w:hAnsi="Sto Frutiger 47 Light Cond"/>
          <w:lang w:val="en-US"/>
        </w:rPr>
      </w:pPr>
      <w:r w:rsidRPr="008F43CF">
        <w:rPr>
          <w:rFonts w:ascii="Sto Frutiger 47 Light Cond" w:hAnsi="Sto Frutiger 47 Light Cond"/>
          <w:lang w:val="en-US"/>
        </w:rPr>
        <w:t xml:space="preserve">EPS </w:t>
      </w:r>
      <w:r w:rsidR="00B83BCA" w:rsidRPr="008F43CF">
        <w:rPr>
          <w:rFonts w:ascii="Sto Frutiger 47 Light Cond" w:hAnsi="Sto Frutiger 47 Light Cond"/>
          <w:lang w:val="en-US"/>
        </w:rPr>
        <w:t>listed by an approved agency</w:t>
      </w:r>
    </w:p>
    <w:p w14:paraId="57AF9009" w14:textId="77777777" w:rsidR="008F43CF" w:rsidRPr="008F43CF" w:rsidRDefault="00891E40" w:rsidP="00BF2D7C">
      <w:pPr>
        <w:pStyle w:val="Heading6"/>
        <w:tabs>
          <w:tab w:val="num" w:pos="1170"/>
        </w:tabs>
        <w:ind w:left="2430" w:hanging="450"/>
        <w:rPr>
          <w:rFonts w:ascii="Sto Frutiger 47 Light Cond" w:hAnsi="Sto Frutiger 47 Light Cond"/>
        </w:rPr>
      </w:pPr>
      <w:r w:rsidRPr="008F43CF">
        <w:rPr>
          <w:rFonts w:ascii="Sto Frutiger 47 Light Cond" w:hAnsi="Sto Frutiger 47 Light Cond"/>
          <w:lang w:val="en-US"/>
        </w:rPr>
        <w:t xml:space="preserve">EPS </w:t>
      </w:r>
      <w:r w:rsidR="00B83BCA" w:rsidRPr="008F43CF">
        <w:rPr>
          <w:rFonts w:ascii="Sto Frutiger 47 Light Cond" w:hAnsi="Sto Frutiger 47 Light Cond"/>
          <w:lang w:val="en-US"/>
        </w:rPr>
        <w:t xml:space="preserve">manufactured </w:t>
      </w:r>
      <w:r w:rsidR="00A66CC6" w:rsidRPr="008F43CF">
        <w:rPr>
          <w:rFonts w:ascii="Sto Frutiger 47 Light Cond" w:hAnsi="Sto Frutiger 47 Light Cond"/>
          <w:lang w:val="en-US"/>
        </w:rPr>
        <w:t xml:space="preserve">by molders </w:t>
      </w:r>
      <w:r w:rsidR="00B83BCA" w:rsidRPr="008F43CF">
        <w:rPr>
          <w:rFonts w:ascii="Sto Frutiger 47 Light Cond" w:hAnsi="Sto Frutiger 47 Light Cond"/>
          <w:lang w:val="en-US"/>
        </w:rPr>
        <w:t>under Sto licensing agreement and recognized by Sto as being capable of producing E</w:t>
      </w:r>
      <w:r w:rsidR="00A66CC6" w:rsidRPr="008F43CF">
        <w:rPr>
          <w:rFonts w:ascii="Sto Frutiger 47 Light Cond" w:hAnsi="Sto Frutiger 47 Light Cond"/>
          <w:lang w:val="en-US"/>
        </w:rPr>
        <w:t>PS insulation board to meet specification</w:t>
      </w:r>
      <w:r w:rsidR="00B83BCA" w:rsidRPr="008F43CF">
        <w:rPr>
          <w:rFonts w:ascii="Sto Frutiger 47 Light Cond" w:hAnsi="Sto Frutiger 47 Light Cond"/>
          <w:lang w:val="en-US"/>
        </w:rPr>
        <w:t xml:space="preserve"> requirements</w:t>
      </w:r>
    </w:p>
    <w:p w14:paraId="05359EE9" w14:textId="77777777" w:rsidR="008473E6" w:rsidRPr="008F43CF" w:rsidRDefault="00891E40" w:rsidP="00BF2D7C">
      <w:pPr>
        <w:pStyle w:val="Heading6"/>
        <w:tabs>
          <w:tab w:val="num" w:pos="1170"/>
        </w:tabs>
        <w:ind w:left="2430" w:hanging="450"/>
        <w:rPr>
          <w:rFonts w:ascii="Sto Frutiger 47 Light Cond" w:hAnsi="Sto Frutiger 47 Light Cond"/>
        </w:rPr>
      </w:pPr>
      <w:r w:rsidRPr="008F43CF">
        <w:rPr>
          <w:rFonts w:ascii="Sto Frutiger 47 Light Cond" w:hAnsi="Sto Frutiger 47 Light Cond"/>
        </w:rPr>
        <w:t xml:space="preserve">EPS </w:t>
      </w:r>
      <w:proofErr w:type="spellStart"/>
      <w:r w:rsidR="00B83BCA" w:rsidRPr="008F43CF">
        <w:rPr>
          <w:rFonts w:ascii="Sto Frutiger 47 Light Cond" w:hAnsi="Sto Frutiger 47 Light Cond"/>
        </w:rPr>
        <w:t>labeled</w:t>
      </w:r>
      <w:proofErr w:type="spellEnd"/>
      <w:r w:rsidR="00B83BCA" w:rsidRPr="008F43CF">
        <w:rPr>
          <w:rFonts w:ascii="Sto Frutiger 47 Light Cond" w:hAnsi="Sto Frutiger 47 Light Cond"/>
        </w:rPr>
        <w:t xml:space="preserve"> with information required by Sto, the approved listing agency, and the applicable building code.</w:t>
      </w:r>
    </w:p>
    <w:p w14:paraId="751E0ADC" w14:textId="77777777" w:rsidR="008473E6" w:rsidRPr="00BC3322" w:rsidRDefault="00B83BCA" w:rsidP="00A17C0F">
      <w:pPr>
        <w:pStyle w:val="Heading5"/>
        <w:rPr>
          <w:rFonts w:ascii="Sto Frutiger 47 Light Cond" w:hAnsi="Sto Frutiger 47 Light Cond"/>
          <w:lang w:val="en-US"/>
        </w:rPr>
      </w:pPr>
      <w:r w:rsidRPr="00BC3322">
        <w:rPr>
          <w:rFonts w:ascii="Sto Frutiger 47 Light Cond" w:hAnsi="Sto Frutiger 47 Light Cond"/>
          <w:lang w:val="en-US"/>
        </w:rPr>
        <w:lastRenderedPageBreak/>
        <w:t>Mock-up Testing</w:t>
      </w:r>
    </w:p>
    <w:p w14:paraId="1C939F4C" w14:textId="77777777" w:rsidR="008473E6" w:rsidRPr="00BC3322" w:rsidRDefault="00B83BCA" w:rsidP="00BF2D7C">
      <w:pPr>
        <w:pStyle w:val="Heading6"/>
        <w:ind w:left="2430" w:hanging="450"/>
        <w:rPr>
          <w:rFonts w:ascii="Sto Frutiger 47 Light Cond" w:hAnsi="Sto Frutiger 47 Light Cond"/>
          <w:lang w:val="en-US"/>
        </w:rPr>
      </w:pPr>
      <w:r w:rsidRPr="00BC3322">
        <w:rPr>
          <w:rFonts w:ascii="Sto Frutiger 47 Light Cond" w:hAnsi="Sto Frutiger 47 Light Cond"/>
          <w:lang w:val="en-US"/>
        </w:rPr>
        <w:t>Construct full-scale mock-up of typical air/moist</w:t>
      </w:r>
      <w:r w:rsidR="00A66CC6" w:rsidRPr="00BC3322">
        <w:rPr>
          <w:rFonts w:ascii="Sto Frutiger 47 Light Cond" w:hAnsi="Sto Frutiger 47 Light Cond"/>
          <w:lang w:val="en-US"/>
        </w:rPr>
        <w:t xml:space="preserve">ure barrier and </w:t>
      </w:r>
      <w:r w:rsidR="00B749E7" w:rsidRPr="00BC3322">
        <w:rPr>
          <w:rFonts w:ascii="Sto Frutiger 47 Light Cond" w:hAnsi="Sto Frutiger 47 Light Cond"/>
          <w:lang w:val="en-US"/>
        </w:rPr>
        <w:t>Cladding</w:t>
      </w:r>
      <w:r w:rsidRPr="00BC3322">
        <w:rPr>
          <w:rFonts w:ascii="Sto Frutiger 47 Light Cond" w:hAnsi="Sto Frutiger 47 Light Cond"/>
          <w:lang w:val="en-US"/>
        </w:rPr>
        <w:t xml:space="preserve">/window wall assembly with specified tools and materials and test air and water infiltration and structural performance in accordance with ASTM E 283, ASTM E </w:t>
      </w:r>
      <w:proofErr w:type="gramStart"/>
      <w:r w:rsidRPr="00BC3322">
        <w:rPr>
          <w:rFonts w:ascii="Sto Frutiger 47 Light Cond" w:hAnsi="Sto Frutiger 47 Light Cond"/>
          <w:lang w:val="en-US"/>
        </w:rPr>
        <w:t>331</w:t>
      </w:r>
      <w:proofErr w:type="gramEnd"/>
      <w:r w:rsidRPr="00BC3322">
        <w:rPr>
          <w:rFonts w:ascii="Sto Frutiger 47 Light Cond" w:hAnsi="Sto Frutiger 47 Light Cond"/>
          <w:lang w:val="en-US"/>
        </w:rPr>
        <w:t xml:space="preserve"> and ASTM E 330, respectively, through independent laboratory.  Mock-up shall comply with requirements of project specifications.  Where mock-up is tested at job site maintain approved mock-up at site as reference standard.  If tested off-site accurately record construction detailing and sequencing of approved mock-up for replication during construction.</w:t>
      </w:r>
    </w:p>
    <w:p w14:paraId="6652E65F" w14:textId="77777777" w:rsidR="008473E6" w:rsidRPr="00BC3322" w:rsidRDefault="00B83BCA" w:rsidP="00661E7D">
      <w:pPr>
        <w:pStyle w:val="Heading5"/>
        <w:tabs>
          <w:tab w:val="clear" w:pos="1714"/>
        </w:tabs>
        <w:rPr>
          <w:rFonts w:ascii="Sto Frutiger 47 Light Cond" w:hAnsi="Sto Frutiger 47 Light Cond"/>
          <w:lang w:val="en-US"/>
        </w:rPr>
      </w:pPr>
      <w:r w:rsidRPr="00BC3322">
        <w:rPr>
          <w:rFonts w:ascii="Sto Frutiger 47 Light Cond" w:hAnsi="Sto Frutiger 47 Light Cond"/>
          <w:lang w:val="en-US"/>
        </w:rPr>
        <w:t>Inspections</w:t>
      </w:r>
    </w:p>
    <w:p w14:paraId="155CBA75" w14:textId="77777777" w:rsidR="00B83BCA" w:rsidRPr="00BC3322" w:rsidRDefault="00B83BCA" w:rsidP="00BF2D7C">
      <w:pPr>
        <w:pStyle w:val="Heading6"/>
        <w:tabs>
          <w:tab w:val="num" w:pos="1620"/>
        </w:tabs>
        <w:rPr>
          <w:rFonts w:ascii="Sto Frutiger 47 Light Cond" w:hAnsi="Sto Frutiger 47 Light Cond"/>
          <w:lang w:val="en-US"/>
        </w:rPr>
      </w:pPr>
      <w:r w:rsidRPr="00BC3322">
        <w:rPr>
          <w:rFonts w:ascii="Sto Frutiger 47 Light Cond" w:hAnsi="Sto Frutiger 47 Light Cond"/>
          <w:lang w:val="en-US"/>
        </w:rPr>
        <w:t>Provide independent third party inspection where required by code or contract documents</w:t>
      </w:r>
    </w:p>
    <w:p w14:paraId="2169DC38" w14:textId="77777777" w:rsidR="008473E6" w:rsidRPr="00D87D9F" w:rsidRDefault="00B83BCA" w:rsidP="00BF2D7C">
      <w:pPr>
        <w:pStyle w:val="Heading6"/>
        <w:tabs>
          <w:tab w:val="num" w:pos="1620"/>
        </w:tabs>
        <w:rPr>
          <w:lang w:val="en-US"/>
        </w:rPr>
      </w:pPr>
      <w:r w:rsidRPr="00BC3322">
        <w:rPr>
          <w:rFonts w:ascii="Sto Frutiger 47 Light Cond" w:hAnsi="Sto Frutiger 47 Light Cond"/>
          <w:lang w:val="en-US"/>
        </w:rPr>
        <w:t>Conduct inspections in accordance with code requirements and contract documents</w:t>
      </w:r>
    </w:p>
    <w:p w14:paraId="75320F48" w14:textId="77777777" w:rsidR="008473E6" w:rsidRPr="00BC3322" w:rsidRDefault="00B83BCA" w:rsidP="00FB135D">
      <w:pPr>
        <w:pStyle w:val="Heading2"/>
        <w:tabs>
          <w:tab w:val="clear" w:pos="3024"/>
          <w:tab w:val="left" w:pos="720"/>
        </w:tabs>
        <w:ind w:left="1260" w:hanging="720"/>
        <w:rPr>
          <w:rFonts w:ascii="Sto Frutiger 67 Bold Cond" w:hAnsi="Sto Frutiger 67 Bold Cond"/>
          <w:b w:val="0"/>
          <w:bCs/>
        </w:rPr>
      </w:pPr>
      <w:bookmarkStart w:id="38" w:name="_Toc37162154"/>
      <w:r w:rsidRPr="00BC3322">
        <w:rPr>
          <w:rFonts w:ascii="Sto Frutiger 67 Bold Cond" w:hAnsi="Sto Frutiger 67 Bold Cond"/>
          <w:b w:val="0"/>
          <w:bCs/>
        </w:rPr>
        <w:t>DELIVERY, STORAGE AND HANDLING</w:t>
      </w:r>
      <w:bookmarkEnd w:id="38"/>
    </w:p>
    <w:p w14:paraId="1C812D2D" w14:textId="77777777" w:rsidR="008473E6" w:rsidRPr="00BC3322" w:rsidRDefault="00B83BCA" w:rsidP="00EE0614">
      <w:pPr>
        <w:pStyle w:val="Heading5"/>
        <w:rPr>
          <w:rFonts w:ascii="Sto Frutiger 47 Light Cond" w:hAnsi="Sto Frutiger 47 Light Cond"/>
          <w:lang w:val="en-US"/>
        </w:rPr>
      </w:pPr>
      <w:r w:rsidRPr="00BC3322">
        <w:rPr>
          <w:rFonts w:ascii="Sto Frutiger 47 Light Cond" w:hAnsi="Sto Frutiger 47 Light Cond"/>
          <w:lang w:val="en-US"/>
        </w:rPr>
        <w:t>Deliver all materials in their original sealed containers bearing manufacturer's name and identification of product</w:t>
      </w:r>
    </w:p>
    <w:p w14:paraId="22AEE01B" w14:textId="77777777" w:rsidR="008473E6" w:rsidRPr="00BC3322" w:rsidRDefault="00B83BCA" w:rsidP="00A17C0F">
      <w:pPr>
        <w:pStyle w:val="Heading5"/>
        <w:rPr>
          <w:rFonts w:ascii="Sto Frutiger 47 Light Cond" w:hAnsi="Sto Frutiger 47 Light Cond"/>
          <w:lang w:val="en-US"/>
        </w:rPr>
      </w:pPr>
      <w:r w:rsidRPr="00BC3322">
        <w:rPr>
          <w:rFonts w:ascii="Sto Frutiger 47 Light Cond" w:hAnsi="Sto Frutiger 47 Light Cond"/>
          <w:lang w:val="en-US"/>
        </w:rPr>
        <w:t xml:space="preserve">Protect coatings (pail products) from freezing and temperatures </w:t>
      </w:r>
      <w:proofErr w:type="gramStart"/>
      <w:r w:rsidRPr="00BC3322">
        <w:rPr>
          <w:rFonts w:ascii="Sto Frutiger 47 Light Cond" w:hAnsi="Sto Frutiger 47 Light Cond"/>
          <w:lang w:val="en-US"/>
        </w:rPr>
        <w:t>in excess of</w:t>
      </w:r>
      <w:proofErr w:type="gramEnd"/>
      <w:r w:rsidRPr="00BC3322">
        <w:rPr>
          <w:rFonts w:ascii="Sto Frutiger 47 Light Cond" w:hAnsi="Sto Frutiger 47 Light Cond"/>
          <w:lang w:val="en-US"/>
        </w:rPr>
        <w:t xml:space="preserve"> 90</w:t>
      </w:r>
      <w:r w:rsidRPr="00BC3322">
        <w:rPr>
          <w:rFonts w:ascii="Sto Frutiger 47 Light Cond" w:hAnsi="Sto Frutiger 47 Light Cond"/>
          <w:lang w:val="en-US"/>
        </w:rPr>
        <w:sym w:font="Symbol" w:char="F0B0"/>
      </w:r>
      <w:r w:rsidRPr="00BC3322">
        <w:rPr>
          <w:rFonts w:ascii="Sto Frutiger 47 Light Cond" w:hAnsi="Sto Frutiger 47 Light Cond"/>
          <w:lang w:val="en-US"/>
        </w:rPr>
        <w:t>F (32</w:t>
      </w:r>
      <w:r w:rsidRPr="00BC3322">
        <w:rPr>
          <w:rFonts w:ascii="Sto Frutiger 47 Light Cond" w:hAnsi="Sto Frutiger 47 Light Cond"/>
          <w:lang w:val="en-US"/>
        </w:rPr>
        <w:sym w:font="Symbol" w:char="F0B0"/>
      </w:r>
      <w:r w:rsidRPr="00BC3322">
        <w:rPr>
          <w:rFonts w:ascii="Sto Frutiger 47 Light Cond" w:hAnsi="Sto Frutiger 47 Light Cond"/>
          <w:lang w:val="en-US"/>
        </w:rPr>
        <w:t xml:space="preserve"> C). Store away from direct sunlight</w:t>
      </w:r>
    </w:p>
    <w:p w14:paraId="29D82D99" w14:textId="77777777" w:rsidR="008473E6" w:rsidRPr="00BC3322" w:rsidRDefault="00B83BCA" w:rsidP="00EE0614">
      <w:pPr>
        <w:pStyle w:val="Heading5"/>
        <w:ind w:left="1710" w:hanging="450"/>
        <w:rPr>
          <w:rFonts w:ascii="Sto Frutiger 47 Light Cond" w:hAnsi="Sto Frutiger 47 Light Cond"/>
          <w:lang w:val="en-US"/>
        </w:rPr>
      </w:pPr>
      <w:r w:rsidRPr="00BC3322">
        <w:rPr>
          <w:rFonts w:ascii="Sto Frutiger 47 Light Cond" w:hAnsi="Sto Frutiger 47 Light Cond"/>
          <w:lang w:val="en-US"/>
        </w:rPr>
        <w:t>Protect Portland cement based materials (bag products) from moisture and humidity. Store under cover off the ground in a dry location</w:t>
      </w:r>
    </w:p>
    <w:p w14:paraId="655A0C7D" w14:textId="77777777" w:rsidR="008473E6" w:rsidRPr="00BC3322" w:rsidRDefault="00B83BCA" w:rsidP="00FB135D">
      <w:pPr>
        <w:pStyle w:val="Heading2"/>
        <w:tabs>
          <w:tab w:val="clear" w:pos="3024"/>
          <w:tab w:val="num" w:pos="720"/>
          <w:tab w:val="num" w:pos="1260"/>
        </w:tabs>
        <w:ind w:hanging="2484"/>
        <w:rPr>
          <w:rFonts w:ascii="Sto Frutiger 67 Bold Cond" w:hAnsi="Sto Frutiger 67 Bold Cond"/>
          <w:b w:val="0"/>
          <w:bCs/>
        </w:rPr>
      </w:pPr>
      <w:bookmarkStart w:id="39" w:name="_Toc37162155"/>
      <w:r w:rsidRPr="00BC3322">
        <w:rPr>
          <w:rFonts w:ascii="Sto Frutiger 67 Bold Cond" w:hAnsi="Sto Frutiger 67 Bold Cond"/>
          <w:b w:val="0"/>
          <w:bCs/>
        </w:rPr>
        <w:t>PROJECT/SITE CONDITIONS</w:t>
      </w:r>
      <w:bookmarkEnd w:id="39"/>
    </w:p>
    <w:p w14:paraId="4A9E034E" w14:textId="77777777" w:rsidR="008473E6" w:rsidRPr="00BC3322" w:rsidRDefault="00B83BCA" w:rsidP="00AE5A42">
      <w:pPr>
        <w:pStyle w:val="Textbodyital"/>
        <w:ind w:left="810"/>
        <w:rPr>
          <w:rFonts w:ascii="Sto Frutiger 47 Light Cond" w:hAnsi="Sto Frutiger 47 Light Cond"/>
          <w:color w:val="0000FF"/>
        </w:rPr>
      </w:pPr>
      <w:r w:rsidRPr="00BC3322">
        <w:rPr>
          <w:rFonts w:ascii="Sto Frutiger 47 Light Cond" w:hAnsi="Sto Frutiger 47 Light Cond"/>
          <w:color w:val="0000FF"/>
        </w:rPr>
        <w:t>Weather conditions affect appl</w:t>
      </w:r>
      <w:r w:rsidR="00AA1657" w:rsidRPr="00BC3322">
        <w:rPr>
          <w:rFonts w:ascii="Sto Frutiger 47 Light Cond" w:hAnsi="Sto Frutiger 47 Light Cond"/>
          <w:color w:val="0000FF"/>
        </w:rPr>
        <w:t xml:space="preserve">ication and drying time of </w:t>
      </w:r>
      <w:r w:rsidRPr="00BC3322">
        <w:rPr>
          <w:rFonts w:ascii="Sto Frutiger 47 Light Cond" w:hAnsi="Sto Frutiger 47 Light Cond"/>
          <w:color w:val="0000FF"/>
        </w:rPr>
        <w:t>products. Hot or dry conditions limit working time and accelerate drying and may require adjustments in the scheduling of work to achieve desired results; cool or damp conditions extend working time and retard drying and may require added measures of protection against wind</w:t>
      </w:r>
      <w:r w:rsidR="00BA02DB" w:rsidRPr="00BC3322">
        <w:rPr>
          <w:rFonts w:ascii="Sto Frutiger 47 Light Cond" w:hAnsi="Sto Frutiger 47 Light Cond"/>
          <w:color w:val="0000FF"/>
        </w:rPr>
        <w:t>, dust, dirt, rain and freezing</w:t>
      </w:r>
    </w:p>
    <w:p w14:paraId="2AF1B6C2" w14:textId="77777777" w:rsidR="008473E6" w:rsidRPr="00BC3322" w:rsidRDefault="00B83BCA" w:rsidP="00EE0614">
      <w:pPr>
        <w:pStyle w:val="Heading5"/>
        <w:ind w:left="1710" w:hanging="450"/>
        <w:rPr>
          <w:rFonts w:ascii="Sto Frutiger 47 Light Cond" w:hAnsi="Sto Frutiger 47 Light Cond"/>
          <w:lang w:val="en-US"/>
        </w:rPr>
      </w:pPr>
      <w:r w:rsidRPr="00BC3322">
        <w:rPr>
          <w:rFonts w:ascii="Sto Frutiger 47 Light Cond" w:hAnsi="Sto Frutiger 47 Light Cond"/>
          <w:lang w:val="en-US"/>
        </w:rPr>
        <w:t>Maintain ambient and surface temperatures above 40</w:t>
      </w:r>
      <w:r w:rsidRPr="00BC3322">
        <w:rPr>
          <w:rFonts w:ascii="Sto Frutiger 47 Light Cond" w:hAnsi="Sto Frutiger 47 Light Cond"/>
          <w:lang w:val="en-US"/>
        </w:rPr>
        <w:sym w:font="Symbol" w:char="F0B0"/>
      </w:r>
      <w:r w:rsidRPr="00BC3322">
        <w:rPr>
          <w:rFonts w:ascii="Sto Frutiger 47 Light Cond" w:hAnsi="Sto Frutiger 47 Light Cond"/>
          <w:lang w:val="en-US"/>
        </w:rPr>
        <w:t>F (4</w:t>
      </w:r>
      <w:r w:rsidRPr="00BC3322">
        <w:rPr>
          <w:rFonts w:ascii="Sto Frutiger 47 Light Cond" w:hAnsi="Sto Frutiger 47 Light Cond"/>
          <w:lang w:val="en-US"/>
        </w:rPr>
        <w:sym w:font="Symbol" w:char="F0B0"/>
      </w:r>
      <w:r w:rsidRPr="00BC3322">
        <w:rPr>
          <w:rFonts w:ascii="Sto Frutiger 47 Light Cond" w:hAnsi="Sto Frutiger 47 Light Cond"/>
          <w:lang w:val="en-US"/>
        </w:rPr>
        <w:t xml:space="preserve">C) during application and drying period, minimum 24 hours after application </w:t>
      </w:r>
      <w:r w:rsidR="00AA1657" w:rsidRPr="00BC3322">
        <w:rPr>
          <w:rFonts w:ascii="Sto Frutiger 47 Light Cond" w:hAnsi="Sto Frutiger 47 Light Cond"/>
          <w:lang w:val="en-US"/>
        </w:rPr>
        <w:t xml:space="preserve">of </w:t>
      </w:r>
      <w:r w:rsidR="00C741A9" w:rsidRPr="00BC3322">
        <w:rPr>
          <w:rFonts w:ascii="Sto Frutiger 47 Light Cond" w:hAnsi="Sto Frutiger 47 Light Cond"/>
          <w:lang w:val="en-US"/>
        </w:rPr>
        <w:t xml:space="preserve">StoLite Panel </w:t>
      </w:r>
      <w:r w:rsidR="00903C00" w:rsidRPr="00BC3322">
        <w:rPr>
          <w:rFonts w:ascii="Sto Frutiger 47 Light Cond" w:hAnsi="Sto Frutiger 47 Light Cond"/>
          <w:lang w:val="en-US"/>
        </w:rPr>
        <w:t>component materials</w:t>
      </w:r>
    </w:p>
    <w:p w14:paraId="15FCE7C7" w14:textId="77777777" w:rsidR="008473E6" w:rsidRPr="00BC3322" w:rsidRDefault="00B83BCA" w:rsidP="00A17C0F">
      <w:pPr>
        <w:pStyle w:val="Heading5"/>
        <w:rPr>
          <w:rFonts w:ascii="Sto Frutiger 47 Light Cond" w:hAnsi="Sto Frutiger 47 Light Cond"/>
          <w:lang w:val="en-US"/>
        </w:rPr>
      </w:pPr>
      <w:r w:rsidRPr="00BC3322">
        <w:rPr>
          <w:rFonts w:ascii="Sto Frutiger 47 Light Cond" w:hAnsi="Sto Frutiger 47 Light Cond"/>
          <w:lang w:val="en-US"/>
        </w:rPr>
        <w:t>Provide supplementary heat for installation in temperatures less than 40</w:t>
      </w:r>
      <w:r w:rsidRPr="00BC3322">
        <w:rPr>
          <w:rFonts w:ascii="Sto Frutiger 47 Light Cond" w:hAnsi="Sto Frutiger 47 Light Cond"/>
          <w:lang w:val="en-US"/>
        </w:rPr>
        <w:sym w:font="Symbol" w:char="F0B0"/>
      </w:r>
      <w:r w:rsidRPr="00BC3322">
        <w:rPr>
          <w:rFonts w:ascii="Sto Frutiger 47 Light Cond" w:hAnsi="Sto Frutiger 47 Light Cond"/>
          <w:lang w:val="en-US"/>
        </w:rPr>
        <w:t>F (4</w:t>
      </w:r>
      <w:r w:rsidRPr="00BC3322">
        <w:rPr>
          <w:rFonts w:ascii="Sto Frutiger 47 Light Cond" w:hAnsi="Sto Frutiger 47 Light Cond"/>
          <w:lang w:val="en-US"/>
        </w:rPr>
        <w:sym w:font="Symbol" w:char="F0B0"/>
      </w:r>
      <w:r w:rsidRPr="00BC3322">
        <w:rPr>
          <w:rFonts w:ascii="Sto Frutiger 47 Light Cond" w:hAnsi="Sto Frutiger 47 Light Cond"/>
          <w:lang w:val="en-US"/>
        </w:rPr>
        <w:t>C)</w:t>
      </w:r>
    </w:p>
    <w:p w14:paraId="225472B8" w14:textId="77777777" w:rsidR="008473E6" w:rsidRPr="00BC3322" w:rsidRDefault="00B83BCA" w:rsidP="00661E7D">
      <w:pPr>
        <w:pStyle w:val="Heading5"/>
        <w:tabs>
          <w:tab w:val="clear" w:pos="1714"/>
          <w:tab w:val="num" w:pos="1710"/>
          <w:tab w:val="num" w:pos="1800"/>
        </w:tabs>
        <w:rPr>
          <w:rFonts w:ascii="Sto Frutiger 47 Light Cond" w:hAnsi="Sto Frutiger 47 Light Cond"/>
          <w:lang w:val="en-US"/>
        </w:rPr>
      </w:pPr>
      <w:r w:rsidRPr="00BC3322">
        <w:rPr>
          <w:rFonts w:ascii="Sto Frutiger 47 Light Cond" w:hAnsi="Sto Frutiger 47 Light Cond"/>
          <w:lang w:val="en-US"/>
        </w:rPr>
        <w:t>Provide protection of surrounding areas and adjacent surfaces from application of products</w:t>
      </w:r>
    </w:p>
    <w:p w14:paraId="1CC1C3E1" w14:textId="77777777" w:rsidR="008473E6" w:rsidRPr="00BC3322" w:rsidRDefault="00B83BCA" w:rsidP="00FB135D">
      <w:pPr>
        <w:pStyle w:val="Heading2"/>
        <w:tabs>
          <w:tab w:val="clear" w:pos="3024"/>
          <w:tab w:val="left" w:pos="720"/>
        </w:tabs>
        <w:ind w:left="1260" w:hanging="684"/>
        <w:rPr>
          <w:rFonts w:ascii="Sto Frutiger 67 Bold Cond" w:hAnsi="Sto Frutiger 67 Bold Cond"/>
          <w:b w:val="0"/>
          <w:bCs/>
        </w:rPr>
      </w:pPr>
      <w:bookmarkStart w:id="40" w:name="_Toc37162156"/>
      <w:r w:rsidRPr="00BC3322">
        <w:rPr>
          <w:rFonts w:ascii="Sto Frutiger 67 Bold Cond" w:hAnsi="Sto Frutiger 67 Bold Cond"/>
          <w:b w:val="0"/>
          <w:bCs/>
        </w:rPr>
        <w:t>COORDINATION/SCHEDULING</w:t>
      </w:r>
      <w:bookmarkEnd w:id="40"/>
      <w:r w:rsidRPr="00BC3322">
        <w:rPr>
          <w:rFonts w:ascii="Sto Frutiger 67 Bold Cond" w:hAnsi="Sto Frutiger 67 Bold Cond"/>
          <w:b w:val="0"/>
          <w:bCs/>
        </w:rPr>
        <w:t xml:space="preserve"> </w:t>
      </w:r>
    </w:p>
    <w:p w14:paraId="508449B5" w14:textId="77777777" w:rsidR="008473E6" w:rsidRPr="00BC3322" w:rsidRDefault="00B83BCA" w:rsidP="00AE5A42">
      <w:pPr>
        <w:pStyle w:val="Textbodyital"/>
        <w:ind w:left="720"/>
        <w:rPr>
          <w:rFonts w:ascii="Sto Frutiger 47 Light Cond" w:hAnsi="Sto Frutiger 47 Light Cond"/>
          <w:color w:val="0000FF"/>
        </w:rPr>
      </w:pPr>
      <w:r w:rsidRPr="00BC3322">
        <w:rPr>
          <w:rFonts w:ascii="Sto Frutiger 47 Light Cond" w:hAnsi="Sto Frutiger 47 Light Cond"/>
          <w:color w:val="0000FF"/>
        </w:rPr>
        <w:t>The work in this section requires close coordination with related sections and trades. Sequence work to provide protection of construction mater</w:t>
      </w:r>
      <w:r w:rsidR="00BA02DB" w:rsidRPr="00BC3322">
        <w:rPr>
          <w:rFonts w:ascii="Sto Frutiger 47 Light Cond" w:hAnsi="Sto Frutiger 47 Light Cond"/>
          <w:color w:val="0000FF"/>
        </w:rPr>
        <w:t>ials from weather deterioration</w:t>
      </w:r>
    </w:p>
    <w:p w14:paraId="7E0C7CB7" w14:textId="57FDDDC6" w:rsidR="008473E6" w:rsidRPr="00BC3322" w:rsidRDefault="00B83BCA" w:rsidP="00EE0614">
      <w:pPr>
        <w:pStyle w:val="Heading5"/>
        <w:ind w:left="1710" w:hanging="450"/>
        <w:rPr>
          <w:rFonts w:ascii="Sto Frutiger 47 Light Cond" w:hAnsi="Sto Frutiger 47 Light Cond"/>
          <w:lang w:val="en-US"/>
        </w:rPr>
      </w:pPr>
      <w:r w:rsidRPr="00BC3322">
        <w:rPr>
          <w:rFonts w:ascii="Sto Frutiger 47 Light Cond" w:hAnsi="Sto Frutiger 47 Light Cond"/>
          <w:lang w:val="en-US"/>
        </w:rPr>
        <w:t>Provide</w:t>
      </w:r>
      <w:r w:rsidR="00A66CC6" w:rsidRPr="00BC3322">
        <w:rPr>
          <w:rFonts w:ascii="Sto Frutiger 47 Light Cond" w:hAnsi="Sto Frutiger 47 Light Cond"/>
          <w:lang w:val="en-US"/>
        </w:rPr>
        <w:t xml:space="preserve"> site grading such that the </w:t>
      </w:r>
      <w:r w:rsidR="0044516E">
        <w:rPr>
          <w:rFonts w:ascii="Sto Frutiger 47 Light Cond" w:hAnsi="Sto Frutiger 47 Light Cond"/>
          <w:lang w:val="en-US"/>
        </w:rPr>
        <w:t xml:space="preserve">StoLite Panel </w:t>
      </w:r>
      <w:r w:rsidRPr="00BC3322">
        <w:rPr>
          <w:rFonts w:ascii="Sto Frutiger 47 Light Cond" w:hAnsi="Sto Frutiger 47 Light Cond"/>
          <w:lang w:val="en-US"/>
        </w:rPr>
        <w:t>terminates above grade a minimum of 6 inches (150 mm) or as required by code</w:t>
      </w:r>
    </w:p>
    <w:p w14:paraId="40198220" w14:textId="77777777" w:rsidR="008473E6" w:rsidRPr="00BC3322" w:rsidRDefault="00B83BCA" w:rsidP="00EE0614">
      <w:pPr>
        <w:pStyle w:val="Heading5"/>
        <w:tabs>
          <w:tab w:val="clear" w:pos="1714"/>
          <w:tab w:val="num" w:pos="1710"/>
        </w:tabs>
        <w:ind w:left="1710" w:hanging="450"/>
        <w:rPr>
          <w:rFonts w:ascii="Sto Frutiger 47 Light Cond" w:hAnsi="Sto Frutiger 47 Light Cond"/>
          <w:lang w:val="en-US"/>
        </w:rPr>
      </w:pPr>
      <w:r w:rsidRPr="00BC3322">
        <w:rPr>
          <w:rFonts w:ascii="Sto Frutiger 47 Light Cond" w:hAnsi="Sto Frutiger 47 Light Cond"/>
          <w:lang w:val="en-US"/>
        </w:rPr>
        <w:t xml:space="preserve">Coordinate installation of foundation waterproofing, roofing membrane, windows, </w:t>
      </w:r>
      <w:proofErr w:type="gramStart"/>
      <w:r w:rsidRPr="00BC3322">
        <w:rPr>
          <w:rFonts w:ascii="Sto Frutiger 47 Light Cond" w:hAnsi="Sto Frutiger 47 Light Cond"/>
          <w:lang w:val="en-US"/>
        </w:rPr>
        <w:t>doors</w:t>
      </w:r>
      <w:proofErr w:type="gramEnd"/>
      <w:r w:rsidRPr="00BC3322">
        <w:rPr>
          <w:rFonts w:ascii="Sto Frutiger 47 Light Cond" w:hAnsi="Sto Frutiger 47 Light Cond"/>
          <w:lang w:val="en-US"/>
        </w:rPr>
        <w:t xml:space="preserve"> and other wall penetrations to provide a continuously connected air and moisture barrier</w:t>
      </w:r>
    </w:p>
    <w:p w14:paraId="2DA1D307" w14:textId="77777777" w:rsidR="008473E6" w:rsidRPr="00BC3322" w:rsidRDefault="00B83BCA" w:rsidP="007A1B7F">
      <w:pPr>
        <w:pStyle w:val="Heading5"/>
        <w:rPr>
          <w:rFonts w:ascii="Sto Frutiger 47 Light Cond" w:hAnsi="Sto Frutiger 47 Light Cond"/>
          <w:lang w:val="en-US"/>
        </w:rPr>
      </w:pPr>
      <w:r w:rsidRPr="00BC3322">
        <w:rPr>
          <w:rFonts w:ascii="Sto Frutiger 47 Light Cond" w:hAnsi="Sto Frutiger 47 Light Cond"/>
          <w:lang w:val="en-US"/>
        </w:rPr>
        <w:t>Provide protection of rough openings before installing windows, doors, and other penetrations through the wall</w:t>
      </w:r>
    </w:p>
    <w:p w14:paraId="34297F5F" w14:textId="77777777" w:rsidR="008473E6" w:rsidRPr="00BC3322" w:rsidRDefault="00B83BCA" w:rsidP="007A1B7F">
      <w:pPr>
        <w:pStyle w:val="Heading5"/>
        <w:rPr>
          <w:rFonts w:ascii="Sto Frutiger 47 Light Cond" w:hAnsi="Sto Frutiger 47 Light Cond"/>
          <w:lang w:val="en-US"/>
        </w:rPr>
      </w:pPr>
      <w:r w:rsidRPr="00BC3322">
        <w:rPr>
          <w:rFonts w:ascii="Sto Frutiger 47 Light Cond" w:hAnsi="Sto Frutiger 47 Light Cond"/>
          <w:lang w:val="en-US"/>
        </w:rPr>
        <w:t>Install window and door head flashing immediately after windows and doors are installed</w:t>
      </w:r>
    </w:p>
    <w:p w14:paraId="37083275" w14:textId="77777777" w:rsidR="008473E6" w:rsidRPr="00BC3322" w:rsidRDefault="00B83BCA" w:rsidP="007A1B7F">
      <w:pPr>
        <w:pStyle w:val="Heading5"/>
        <w:rPr>
          <w:rFonts w:ascii="Sto Frutiger 47 Light Cond" w:hAnsi="Sto Frutiger 47 Light Cond"/>
          <w:lang w:val="en-US"/>
        </w:rPr>
      </w:pPr>
      <w:r w:rsidRPr="00BC3322">
        <w:rPr>
          <w:rFonts w:ascii="Sto Frutiger 47 Light Cond" w:hAnsi="Sto Frutiger 47 Light Cond"/>
          <w:lang w:val="en-US"/>
        </w:rPr>
        <w:t>Install diverter flashings wherever water can enter the wall assembly to direct water to the exterior</w:t>
      </w:r>
    </w:p>
    <w:p w14:paraId="50848F44" w14:textId="77777777" w:rsidR="008473E6" w:rsidRPr="00BC3322" w:rsidRDefault="00B83BCA" w:rsidP="00EE0614">
      <w:pPr>
        <w:pStyle w:val="Heading5"/>
        <w:ind w:left="1710" w:hanging="450"/>
        <w:rPr>
          <w:rFonts w:ascii="Sto Frutiger 47 Light Cond" w:hAnsi="Sto Frutiger 47 Light Cond"/>
          <w:lang w:val="en-US"/>
        </w:rPr>
      </w:pPr>
      <w:r w:rsidRPr="00BC3322">
        <w:rPr>
          <w:rFonts w:ascii="Sto Frutiger 47 Light Cond" w:hAnsi="Sto Frutiger 47 Light Cond"/>
          <w:lang w:val="en-US"/>
        </w:rPr>
        <w:lastRenderedPageBreak/>
        <w:t>Install splices or tie-ins from air/moisture barrier over back le</w:t>
      </w:r>
      <w:r w:rsidR="00AB31CC" w:rsidRPr="00BC3322">
        <w:rPr>
          <w:rFonts w:ascii="Sto Frutiger 47 Light Cond" w:hAnsi="Sto Frutiger 47 Light Cond"/>
          <w:lang w:val="en-US"/>
        </w:rPr>
        <w:t xml:space="preserve">g of flashings, </w:t>
      </w:r>
      <w:r w:rsidRPr="00BC3322">
        <w:rPr>
          <w:rFonts w:ascii="Sto Frutiger 47 Light Cond" w:hAnsi="Sto Frutiger 47 Light Cond"/>
          <w:lang w:val="en-US"/>
        </w:rPr>
        <w:t xml:space="preserve">and similar details to form a shingle lap that directs incidental water to the exterior </w:t>
      </w:r>
    </w:p>
    <w:p w14:paraId="0878F89A" w14:textId="77777777" w:rsidR="008473E6" w:rsidRPr="00BC3322" w:rsidRDefault="00B83BCA" w:rsidP="00EE0614">
      <w:pPr>
        <w:pStyle w:val="Heading5"/>
        <w:ind w:left="1710" w:hanging="450"/>
        <w:rPr>
          <w:rFonts w:ascii="Sto Frutiger 47 Light Cond" w:hAnsi="Sto Frutiger 47 Light Cond"/>
          <w:lang w:val="en-US"/>
        </w:rPr>
      </w:pPr>
      <w:r w:rsidRPr="00BC3322">
        <w:rPr>
          <w:rFonts w:ascii="Sto Frutiger 47 Light Cond" w:hAnsi="Sto Frutiger 47 Light Cond"/>
          <w:lang w:val="en-US"/>
        </w:rPr>
        <w:t>Install copings and sealant immediately af</w:t>
      </w:r>
      <w:r w:rsidR="008F4FD9" w:rsidRPr="00BC3322">
        <w:rPr>
          <w:rFonts w:ascii="Sto Frutiger 47 Light Cond" w:hAnsi="Sto Frutiger 47 Light Cond"/>
          <w:lang w:val="en-US"/>
        </w:rPr>
        <w:t xml:space="preserve">ter installation of the </w:t>
      </w:r>
      <w:r w:rsidR="008B6C8A" w:rsidRPr="00BC3322">
        <w:rPr>
          <w:rFonts w:ascii="Sto Frutiger 47 Light Cond" w:hAnsi="Sto Frutiger 47 Light Cond"/>
          <w:lang w:val="en-US"/>
        </w:rPr>
        <w:t>panel</w:t>
      </w:r>
      <w:r w:rsidRPr="00BC3322">
        <w:rPr>
          <w:rFonts w:ascii="Sto Frutiger 47 Light Cond" w:hAnsi="Sto Frutiger 47 Light Cond"/>
          <w:lang w:val="en-US"/>
        </w:rPr>
        <w:t xml:space="preserve"> when coatings are dry, and such that, where sea</w:t>
      </w:r>
      <w:r w:rsidR="00A66CC6" w:rsidRPr="00BC3322">
        <w:rPr>
          <w:rFonts w:ascii="Sto Frutiger 47 Light Cond" w:hAnsi="Sto Frutiger 47 Light Cond"/>
          <w:lang w:val="en-US"/>
        </w:rPr>
        <w:t xml:space="preserve">lant is applied against the </w:t>
      </w:r>
      <w:r w:rsidR="008B6C8A" w:rsidRPr="00BC3322">
        <w:rPr>
          <w:rFonts w:ascii="Sto Frutiger 47 Light Cond" w:hAnsi="Sto Frutiger 47 Light Cond"/>
          <w:lang w:val="en-US"/>
        </w:rPr>
        <w:t>panel</w:t>
      </w:r>
      <w:r w:rsidRPr="00BC3322">
        <w:rPr>
          <w:rFonts w:ascii="Sto Frutiger 47 Light Cond" w:hAnsi="Sto Frutiger 47 Light Cond"/>
          <w:lang w:val="en-US"/>
        </w:rPr>
        <w:t xml:space="preserve"> surface, it is applied against the base coat or primed base coat surface</w:t>
      </w:r>
    </w:p>
    <w:p w14:paraId="23E5D7B5" w14:textId="77777777" w:rsidR="008473E6" w:rsidRPr="00BC3322" w:rsidRDefault="00B83BCA" w:rsidP="007A1B7F">
      <w:pPr>
        <w:pStyle w:val="Heading5"/>
        <w:rPr>
          <w:rFonts w:ascii="Sto Frutiger 47 Light Cond" w:hAnsi="Sto Frutiger 47 Light Cond"/>
          <w:lang w:val="en-US"/>
        </w:rPr>
      </w:pPr>
      <w:r w:rsidRPr="00BC3322">
        <w:rPr>
          <w:rFonts w:ascii="Sto Frutiger 47 Light Cond" w:hAnsi="Sto Frutiger 47 Light Cond"/>
          <w:lang w:val="en-US"/>
        </w:rPr>
        <w:t xml:space="preserve">Schedule work such that air/moisture barrier is exposed to weather no longer than </w:t>
      </w:r>
      <w:r w:rsidR="002923EF" w:rsidRPr="00BC3322">
        <w:rPr>
          <w:rFonts w:ascii="Sto Frutiger 47 Light Cond" w:hAnsi="Sto Frutiger 47 Light Cond"/>
          <w:lang w:val="en-US"/>
        </w:rPr>
        <w:t>180 days</w:t>
      </w:r>
    </w:p>
    <w:p w14:paraId="4390F13A" w14:textId="77777777" w:rsidR="008473E6" w:rsidRPr="00BC3322" w:rsidRDefault="00B83BCA" w:rsidP="007A1B7F">
      <w:pPr>
        <w:pStyle w:val="Heading5"/>
        <w:rPr>
          <w:rFonts w:ascii="Sto Frutiger 47 Light Cond" w:hAnsi="Sto Frutiger 47 Light Cond"/>
          <w:lang w:val="en-US"/>
        </w:rPr>
      </w:pPr>
      <w:r w:rsidRPr="00BC3322">
        <w:rPr>
          <w:rFonts w:ascii="Sto Frutiger 47 Light Cond" w:hAnsi="Sto Frutiger 47 Light Cond"/>
          <w:lang w:val="en-US"/>
        </w:rPr>
        <w:t>Attac</w:t>
      </w:r>
      <w:r w:rsidR="00A66CC6" w:rsidRPr="00BC3322">
        <w:rPr>
          <w:rFonts w:ascii="Sto Frutiger 47 Light Cond" w:hAnsi="Sto Frutiger 47 Light Cond"/>
          <w:lang w:val="en-US"/>
        </w:rPr>
        <w:t xml:space="preserve">h penetrations through the </w:t>
      </w:r>
      <w:r w:rsidR="008B6C8A" w:rsidRPr="00BC3322">
        <w:rPr>
          <w:rFonts w:ascii="Sto Frutiger 47 Light Cond" w:hAnsi="Sto Frutiger 47 Light Cond"/>
          <w:lang w:val="en-US"/>
        </w:rPr>
        <w:t>panel</w:t>
      </w:r>
      <w:r w:rsidR="00A66CC6" w:rsidRPr="00BC3322">
        <w:rPr>
          <w:rFonts w:ascii="Sto Frutiger 47 Light Cond" w:hAnsi="Sto Frutiger 47 Light Cond"/>
          <w:lang w:val="en-US"/>
        </w:rPr>
        <w:t xml:space="preserve"> </w:t>
      </w:r>
      <w:r w:rsidRPr="00BC3322">
        <w:rPr>
          <w:rFonts w:ascii="Sto Frutiger 47 Light Cond" w:hAnsi="Sto Frutiger 47 Light Cond"/>
          <w:lang w:val="en-US"/>
        </w:rPr>
        <w:t xml:space="preserve">to structural support and provide water tight seal at penetrations </w:t>
      </w:r>
    </w:p>
    <w:p w14:paraId="2A8319EF" w14:textId="77777777" w:rsidR="008473E6" w:rsidRPr="00BC3322" w:rsidRDefault="00B83BCA" w:rsidP="00FB135D">
      <w:pPr>
        <w:pStyle w:val="Heading2"/>
        <w:tabs>
          <w:tab w:val="clear" w:pos="3024"/>
          <w:tab w:val="left" w:pos="720"/>
        </w:tabs>
        <w:ind w:left="1260" w:hanging="720"/>
        <w:rPr>
          <w:rFonts w:ascii="Sto Frutiger 67 Bold Cond" w:hAnsi="Sto Frutiger 67 Bold Cond"/>
          <w:b w:val="0"/>
          <w:bCs/>
          <w:lang w:val="en-US"/>
        </w:rPr>
      </w:pPr>
      <w:bookmarkStart w:id="41" w:name="_Toc37162157"/>
      <w:r w:rsidRPr="00BC3322">
        <w:rPr>
          <w:rFonts w:ascii="Sto Frutiger 67 Bold Cond" w:hAnsi="Sto Frutiger 67 Bold Cond"/>
          <w:b w:val="0"/>
          <w:bCs/>
          <w:lang w:val="en-US"/>
        </w:rPr>
        <w:t>WARRANTY</w:t>
      </w:r>
      <w:bookmarkEnd w:id="41"/>
    </w:p>
    <w:p w14:paraId="0286B3D4" w14:textId="77777777" w:rsidR="008473E6" w:rsidRPr="00BC3322" w:rsidRDefault="00B83BCA" w:rsidP="007A1B7F">
      <w:pPr>
        <w:pStyle w:val="Heading5"/>
        <w:rPr>
          <w:rFonts w:ascii="Sto Frutiger 47 Light Cond" w:hAnsi="Sto Frutiger 47 Light Cond"/>
          <w:lang w:val="en-US"/>
        </w:rPr>
      </w:pPr>
      <w:r w:rsidRPr="00BC3322">
        <w:rPr>
          <w:rFonts w:ascii="Sto Frutiger 47 Light Cond" w:hAnsi="Sto Frutiger 47 Light Cond"/>
          <w:lang w:val="en-US"/>
        </w:rPr>
        <w:t>Provide manufacturer's standard warranty</w:t>
      </w:r>
    </w:p>
    <w:p w14:paraId="04AD82DE" w14:textId="77777777" w:rsidR="008473E6" w:rsidRPr="00BC3322" w:rsidRDefault="00B83BCA" w:rsidP="00A32587">
      <w:pPr>
        <w:pStyle w:val="Heading1"/>
        <w:tabs>
          <w:tab w:val="clear" w:pos="2277"/>
          <w:tab w:val="num" w:pos="810"/>
        </w:tabs>
        <w:ind w:hanging="2367"/>
        <w:rPr>
          <w:rFonts w:ascii="Sto Frutiger 67 Bold Cond" w:hAnsi="Sto Frutiger 67 Bold Cond"/>
          <w:b w:val="0"/>
          <w:bCs w:val="0"/>
          <w:lang w:val="en-US"/>
        </w:rPr>
      </w:pPr>
      <w:bookmarkStart w:id="42" w:name="_Toc37162158"/>
      <w:r w:rsidRPr="00BC3322">
        <w:rPr>
          <w:rFonts w:ascii="Sto Frutiger 67 Bold Cond" w:hAnsi="Sto Frutiger 67 Bold Cond"/>
          <w:b w:val="0"/>
          <w:bCs w:val="0"/>
          <w:lang w:val="en-US"/>
        </w:rPr>
        <w:t>PRODUCTS</w:t>
      </w:r>
      <w:bookmarkEnd w:id="42"/>
    </w:p>
    <w:p w14:paraId="0F8230A2" w14:textId="77777777" w:rsidR="008473E6" w:rsidRPr="00BC3322" w:rsidRDefault="00B83BCA" w:rsidP="00FB135D">
      <w:pPr>
        <w:pStyle w:val="Heading2"/>
        <w:ind w:left="1260" w:hanging="720"/>
        <w:rPr>
          <w:rFonts w:ascii="Sto Frutiger 67 Bold Cond" w:hAnsi="Sto Frutiger 67 Bold Cond"/>
          <w:b w:val="0"/>
        </w:rPr>
      </w:pPr>
      <w:bookmarkStart w:id="43" w:name="_Toc37162159"/>
      <w:r w:rsidRPr="00BC3322">
        <w:rPr>
          <w:rFonts w:ascii="Sto Frutiger 67 Bold Cond" w:hAnsi="Sto Frutiger 67 Bold Cond"/>
          <w:b w:val="0"/>
        </w:rPr>
        <w:t>MANUFACTURERS</w:t>
      </w:r>
      <w:bookmarkEnd w:id="43"/>
    </w:p>
    <w:p w14:paraId="109060E1" w14:textId="12C61609" w:rsidR="008473E6" w:rsidRPr="00BC3322" w:rsidRDefault="00B83BCA" w:rsidP="007A1B7F">
      <w:pPr>
        <w:pStyle w:val="Heading5"/>
        <w:rPr>
          <w:rFonts w:ascii="Sto Frutiger 47 Light Cond" w:hAnsi="Sto Frutiger 47 Light Cond"/>
          <w:lang w:val="en-US"/>
        </w:rPr>
      </w:pPr>
      <w:r w:rsidRPr="00BC3322">
        <w:rPr>
          <w:rFonts w:ascii="Sto Frutiger 47 Light Cond" w:hAnsi="Sto Frutiger 47 Light Cond"/>
          <w:lang w:val="en-US"/>
        </w:rPr>
        <w:t>Provi</w:t>
      </w:r>
      <w:r w:rsidR="00A66CC6" w:rsidRPr="00BC3322">
        <w:rPr>
          <w:rFonts w:ascii="Sto Frutiger 47 Light Cond" w:hAnsi="Sto Frutiger 47 Light Cond"/>
          <w:lang w:val="en-US"/>
        </w:rPr>
        <w:t xml:space="preserve">de Air/Moisture Barrier and </w:t>
      </w:r>
      <w:r w:rsidR="0044516E">
        <w:rPr>
          <w:rFonts w:ascii="Sto Frutiger 47 Light Cond" w:hAnsi="Sto Frutiger 47 Light Cond"/>
          <w:lang w:val="en-US"/>
        </w:rPr>
        <w:t>StoLite</w:t>
      </w:r>
      <w:r w:rsidRPr="00BC3322">
        <w:rPr>
          <w:rFonts w:ascii="Sto Frutiger 47 Light Cond" w:hAnsi="Sto Frutiger 47 Light Cond"/>
          <w:lang w:val="en-US"/>
        </w:rPr>
        <w:t xml:space="preserve"> </w:t>
      </w:r>
      <w:r w:rsidR="0044516E">
        <w:rPr>
          <w:rFonts w:ascii="Sto Frutiger 47 Light Cond" w:hAnsi="Sto Frutiger 47 Light Cond"/>
          <w:lang w:val="en-US"/>
        </w:rPr>
        <w:t xml:space="preserve">Panel </w:t>
      </w:r>
      <w:r w:rsidR="00A66CC6" w:rsidRPr="00BC3322">
        <w:rPr>
          <w:rFonts w:ascii="Sto Frutiger 47 Light Cond" w:hAnsi="Sto Frutiger 47 Light Cond"/>
          <w:lang w:val="en-US"/>
        </w:rPr>
        <w:t>components</w:t>
      </w:r>
      <w:r w:rsidRPr="00BC3322">
        <w:rPr>
          <w:rFonts w:ascii="Sto Frutiger 47 Light Cond" w:hAnsi="Sto Frutiger 47 Light Cond"/>
          <w:lang w:val="en-US"/>
        </w:rPr>
        <w:t xml:space="preserve"> from single source manufacturer or approved supplier</w:t>
      </w:r>
    </w:p>
    <w:p w14:paraId="0DE15E83" w14:textId="77777777" w:rsidR="008473E6" w:rsidRPr="00BC3322" w:rsidRDefault="00B83BCA" w:rsidP="00920BD9">
      <w:pPr>
        <w:pStyle w:val="Heading5"/>
        <w:rPr>
          <w:rFonts w:ascii="Sto Frutiger 47 Light Cond" w:hAnsi="Sto Frutiger 47 Light Cond"/>
          <w:lang w:val="en-US"/>
        </w:rPr>
      </w:pPr>
      <w:r w:rsidRPr="00BC3322">
        <w:rPr>
          <w:rFonts w:ascii="Sto Frutiger 47 Light Cond" w:hAnsi="Sto Frutiger 47 Light Cond"/>
          <w:lang w:val="en-US"/>
        </w:rPr>
        <w:t>The following are acceptable manufacturers:</w:t>
      </w:r>
    </w:p>
    <w:p w14:paraId="19F37D5B" w14:textId="2C659FB8" w:rsidR="00B83BCA" w:rsidRPr="00BC3322" w:rsidRDefault="00B83BCA" w:rsidP="00BF2D7C">
      <w:pPr>
        <w:pStyle w:val="Heading6"/>
        <w:tabs>
          <w:tab w:val="clear" w:pos="2433"/>
          <w:tab w:val="left" w:pos="2430"/>
        </w:tabs>
        <w:ind w:left="2430" w:hanging="450"/>
        <w:rPr>
          <w:rFonts w:ascii="Sto Frutiger 47 Light Cond" w:hAnsi="Sto Frutiger 47 Light Cond"/>
          <w:lang w:val="en-US"/>
        </w:rPr>
      </w:pPr>
      <w:r w:rsidRPr="00BC3322">
        <w:rPr>
          <w:rFonts w:ascii="Sto Frutiger 47 Light Cond" w:hAnsi="Sto Frutiger 47 Light Cond"/>
          <w:lang w:val="en-US"/>
        </w:rPr>
        <w:t>Sto Corp.</w:t>
      </w:r>
      <w:r w:rsidR="00D87D9F" w:rsidRPr="00BC3322">
        <w:rPr>
          <w:rFonts w:ascii="Sto Frutiger 47 Light Cond" w:hAnsi="Sto Frutiger 47 Light Cond"/>
          <w:lang w:val="en-US"/>
        </w:rPr>
        <w:t xml:space="preserve"> – </w:t>
      </w:r>
      <w:r w:rsidR="00A66CC6" w:rsidRPr="00BC3322">
        <w:rPr>
          <w:rFonts w:ascii="Sto Frutiger 47 Light Cond" w:hAnsi="Sto Frutiger 47 Light Cond"/>
          <w:lang w:val="en-US"/>
        </w:rPr>
        <w:t>Air</w:t>
      </w:r>
      <w:r w:rsidR="0025190B">
        <w:rPr>
          <w:rFonts w:ascii="Sto Frutiger 47 Light Cond" w:hAnsi="Sto Frutiger 47 Light Cond"/>
          <w:lang w:val="en-US"/>
        </w:rPr>
        <w:t xml:space="preserve"> and Water-Resistive, </w:t>
      </w:r>
      <w:r w:rsidR="00A66CC6" w:rsidRPr="00BC3322">
        <w:rPr>
          <w:rFonts w:ascii="Sto Frutiger 47 Light Cond" w:hAnsi="Sto Frutiger 47 Light Cond"/>
          <w:lang w:val="en-US"/>
        </w:rPr>
        <w:t xml:space="preserve">Barrier, </w:t>
      </w:r>
      <w:r w:rsidR="0044516E">
        <w:rPr>
          <w:rFonts w:ascii="Sto Frutiger 47 Light Cond" w:hAnsi="Sto Frutiger 47 Light Cond"/>
          <w:lang w:val="en-US"/>
        </w:rPr>
        <w:t>StoLite Panel</w:t>
      </w:r>
      <w:r w:rsidR="00AB31CC" w:rsidRPr="00BC3322">
        <w:rPr>
          <w:rFonts w:ascii="Sto Frutiger 47 Light Cond" w:hAnsi="Sto Frutiger 47 Light Cond"/>
          <w:lang w:val="en-US"/>
        </w:rPr>
        <w:t xml:space="preserve"> Components</w:t>
      </w:r>
      <w:r w:rsidR="0025190B">
        <w:rPr>
          <w:rFonts w:ascii="Sto Frutiger 47 Light Cond" w:hAnsi="Sto Frutiger 47 Light Cond"/>
          <w:lang w:val="en-US"/>
        </w:rPr>
        <w:t>, Joint Sealant</w:t>
      </w:r>
    </w:p>
    <w:p w14:paraId="2D1CB8E8" w14:textId="13FEB1A0" w:rsidR="008473E6" w:rsidRPr="00BC3322" w:rsidRDefault="00B83BCA" w:rsidP="00FB135D">
      <w:pPr>
        <w:pStyle w:val="Heading2"/>
        <w:ind w:left="1260" w:hanging="720"/>
        <w:rPr>
          <w:rFonts w:ascii="Sto Frutiger 67 Bold Cond" w:hAnsi="Sto Frutiger 67 Bold Cond"/>
          <w:b w:val="0"/>
          <w:bCs/>
        </w:rPr>
      </w:pPr>
      <w:bookmarkStart w:id="44" w:name="_Toc37162160"/>
      <w:r w:rsidRPr="00BC3322">
        <w:rPr>
          <w:rFonts w:ascii="Sto Frutiger 67 Bold Cond" w:hAnsi="Sto Frutiger 67 Bold Cond"/>
          <w:b w:val="0"/>
          <w:bCs/>
        </w:rPr>
        <w:t>AIR</w:t>
      </w:r>
      <w:r w:rsidR="00012DF2">
        <w:rPr>
          <w:rFonts w:ascii="Sto Frutiger 67 Bold Cond" w:hAnsi="Sto Frutiger 67 Bold Cond"/>
          <w:b w:val="0"/>
          <w:bCs/>
        </w:rPr>
        <w:t xml:space="preserve"> AND WATER-RESISTIVE </w:t>
      </w:r>
      <w:r w:rsidRPr="00BC3322">
        <w:rPr>
          <w:rFonts w:ascii="Sto Frutiger 67 Bold Cond" w:hAnsi="Sto Frutiger 67 Bold Cond"/>
          <w:b w:val="0"/>
          <w:bCs/>
        </w:rPr>
        <w:t>BARRIER</w:t>
      </w:r>
      <w:bookmarkEnd w:id="44"/>
      <w:r w:rsidRPr="00BC3322">
        <w:rPr>
          <w:rFonts w:ascii="Sto Frutiger 67 Bold Cond" w:hAnsi="Sto Frutiger 67 Bold Cond"/>
          <w:b w:val="0"/>
          <w:bCs/>
        </w:rPr>
        <w:t xml:space="preserve">  </w:t>
      </w:r>
    </w:p>
    <w:p w14:paraId="41EE57E3" w14:textId="77777777" w:rsidR="002923EF" w:rsidRPr="00BC3322" w:rsidRDefault="002923EF" w:rsidP="00A32587">
      <w:pPr>
        <w:pStyle w:val="Heading2"/>
        <w:numPr>
          <w:ilvl w:val="0"/>
          <w:numId w:val="0"/>
        </w:numPr>
        <w:tabs>
          <w:tab w:val="left" w:pos="630"/>
        </w:tabs>
        <w:ind w:left="630"/>
        <w:rPr>
          <w:rFonts w:ascii="Sto Frutiger 47 Light Cond" w:hAnsi="Sto Frutiger 47 Light Cond"/>
        </w:rPr>
      </w:pPr>
      <w:bookmarkStart w:id="45" w:name="_Toc37162161"/>
      <w:r w:rsidRPr="00BC3322">
        <w:rPr>
          <w:rFonts w:ascii="Sto Frutiger 47 Light Cond" w:hAnsi="Sto Frutiger 47 Light Cond"/>
          <w:b w:val="0"/>
          <w:i/>
          <w:color w:val="0000FF"/>
          <w:sz w:val="20"/>
          <w:szCs w:val="20"/>
        </w:rPr>
        <w:t xml:space="preserve">(Select any of the listed joint treatment/rough opening protection/detail component options and </w:t>
      </w:r>
      <w:proofErr w:type="gramStart"/>
      <w:r w:rsidRPr="00BC3322">
        <w:rPr>
          <w:rFonts w:ascii="Sto Frutiger 47 Light Cond" w:hAnsi="Sto Frutiger 47 Light Cond"/>
          <w:b w:val="0"/>
          <w:i/>
          <w:color w:val="0000FF"/>
          <w:sz w:val="20"/>
          <w:szCs w:val="20"/>
        </w:rPr>
        <w:t>top coat</w:t>
      </w:r>
      <w:proofErr w:type="gramEnd"/>
      <w:r w:rsidRPr="00BC3322">
        <w:rPr>
          <w:rFonts w:ascii="Sto Frutiger 47 Light Cond" w:hAnsi="Sto Frutiger 47 Light Cond"/>
          <w:b w:val="0"/>
          <w:i/>
          <w:color w:val="0000FF"/>
          <w:sz w:val="20"/>
          <w:szCs w:val="20"/>
        </w:rPr>
        <w:t xml:space="preserve"> with the listed air barrier coatings)</w:t>
      </w:r>
      <w:bookmarkEnd w:id="45"/>
    </w:p>
    <w:p w14:paraId="6FAE791D" w14:textId="0A02C3FD" w:rsidR="008473E6" w:rsidRPr="00BC3322" w:rsidRDefault="00B83BCA" w:rsidP="007A1B7F">
      <w:pPr>
        <w:pStyle w:val="Heading5"/>
        <w:rPr>
          <w:rFonts w:ascii="Sto Frutiger 47 Light Cond" w:hAnsi="Sto Frutiger 47 Light Cond"/>
          <w:lang w:val="en-US"/>
        </w:rPr>
      </w:pPr>
      <w:r w:rsidRPr="00BC3322">
        <w:rPr>
          <w:rFonts w:ascii="Sto Frutiger 47 Light Cond" w:hAnsi="Sto Frutiger 47 Light Cond"/>
          <w:lang w:val="en-US"/>
        </w:rPr>
        <w:t>StoGuard</w:t>
      </w:r>
      <w:r w:rsidRPr="00BC3322">
        <w:rPr>
          <w:rFonts w:ascii="Sto Frutiger 47 Light Cond" w:hAnsi="Sto Frutiger 47 Light Cond"/>
          <w:vertAlign w:val="superscript"/>
          <w:lang w:val="en-US"/>
        </w:rPr>
        <w:t>®</w:t>
      </w:r>
      <w:r w:rsidR="00012DF2">
        <w:rPr>
          <w:rFonts w:ascii="Sto Frutiger 47 Light Cond" w:hAnsi="Sto Frutiger 47 Light Cond"/>
          <w:lang w:val="en-US"/>
        </w:rPr>
        <w:t xml:space="preserve"> Detail Components</w:t>
      </w:r>
    </w:p>
    <w:p w14:paraId="1369475F" w14:textId="1252FB79" w:rsidR="006C6DDF" w:rsidRDefault="00012DF2" w:rsidP="007D0509">
      <w:pPr>
        <w:pStyle w:val="Heading6"/>
        <w:tabs>
          <w:tab w:val="clear" w:pos="2433"/>
          <w:tab w:val="num" w:pos="1710"/>
          <w:tab w:val="num" w:pos="2430"/>
        </w:tabs>
        <w:ind w:left="2430" w:hanging="450"/>
        <w:rPr>
          <w:rFonts w:ascii="Sto Frutiger 47 Light Cond" w:hAnsi="Sto Frutiger 47 Light Cond"/>
          <w:lang w:val="en-US"/>
        </w:rPr>
      </w:pPr>
      <w:r>
        <w:rPr>
          <w:rFonts w:ascii="Sto Frutiger 47 Light Cond" w:hAnsi="Sto Frutiger 47 Light Cond"/>
          <w:lang w:val="en-US"/>
        </w:rPr>
        <w:t xml:space="preserve">Sheathing </w:t>
      </w:r>
      <w:r w:rsidR="00B83BCA" w:rsidRPr="006C6DDF">
        <w:rPr>
          <w:rFonts w:ascii="Sto Frutiger 47 Light Cond" w:hAnsi="Sto Frutiger 47 Light Cond"/>
          <w:lang w:val="en-US"/>
        </w:rPr>
        <w:t xml:space="preserve">Joint Treatment, Rough Opening Protection, </w:t>
      </w:r>
      <w:r>
        <w:rPr>
          <w:rFonts w:ascii="Sto Frutiger 47 Light Cond" w:hAnsi="Sto Frutiger 47 Light Cond"/>
          <w:lang w:val="en-US"/>
        </w:rPr>
        <w:t xml:space="preserve">Counterflashing, and </w:t>
      </w:r>
      <w:proofErr w:type="spellStart"/>
      <w:r>
        <w:rPr>
          <w:rFonts w:ascii="Sto Frutiger 47 Light Cond" w:hAnsi="Sto Frutiger 47 Light Cond"/>
          <w:lang w:val="en-US"/>
        </w:rPr>
        <w:t>Penetratinos</w:t>
      </w:r>
      <w:proofErr w:type="spellEnd"/>
      <w:r w:rsidR="00B83BCA" w:rsidRPr="006C6DDF">
        <w:rPr>
          <w:rFonts w:ascii="Sto Frutiger 47 Light Cond" w:hAnsi="Sto Frutiger 47 Light Cond"/>
          <w:lang w:val="en-US"/>
        </w:rPr>
        <w:t xml:space="preserve">: </w:t>
      </w:r>
    </w:p>
    <w:p w14:paraId="48E3C879" w14:textId="77777777" w:rsidR="006C6DDF" w:rsidRPr="006C6DDF" w:rsidRDefault="00B83BCA" w:rsidP="007D0509">
      <w:pPr>
        <w:pStyle w:val="Heading7"/>
        <w:tabs>
          <w:tab w:val="clear" w:pos="2495"/>
        </w:tabs>
        <w:ind w:left="2790" w:hanging="360"/>
        <w:rPr>
          <w:rFonts w:ascii="Sto Frutiger 47 Light Cond" w:hAnsi="Sto Frutiger 47 Light Cond"/>
          <w:lang w:val="en-US"/>
        </w:rPr>
      </w:pPr>
      <w:r w:rsidRPr="006C6DDF">
        <w:rPr>
          <w:rFonts w:ascii="Sto Frutiger 47 Light Cond" w:hAnsi="Sto Frutiger 47 Light Cond"/>
          <w:lang w:val="en-US"/>
        </w:rPr>
        <w:t>Sto Gold Fill</w:t>
      </w:r>
      <w:r w:rsidRPr="006C6DDF">
        <w:rPr>
          <w:rFonts w:ascii="Sto Frutiger 47 Light Cond" w:hAnsi="Sto Frutiger 47 Light Cond"/>
          <w:vertAlign w:val="superscript"/>
          <w:lang w:val="en-US"/>
        </w:rPr>
        <w:t>®</w:t>
      </w:r>
      <w:r w:rsidR="00D87D9F" w:rsidRPr="006C6DDF">
        <w:rPr>
          <w:rFonts w:ascii="Sto Frutiger 47 Light Cond" w:hAnsi="Sto Frutiger 47 Light Cond"/>
          <w:lang w:val="en-US"/>
        </w:rPr>
        <w:t xml:space="preserve"> – </w:t>
      </w:r>
      <w:r w:rsidRPr="006C6DDF">
        <w:rPr>
          <w:rFonts w:ascii="Sto Frutiger 47 Light Cond" w:hAnsi="Sto Frutiger 47 Light Cond"/>
          <w:lang w:val="en-US"/>
        </w:rPr>
        <w:t>ready mixed coating applied by trowel or knife for rough opening</w:t>
      </w:r>
      <w:r w:rsidR="00D87D9F" w:rsidRPr="006C6DDF">
        <w:rPr>
          <w:rFonts w:ascii="Sto Frutiger 47 Light Cond" w:hAnsi="Sto Frutiger 47 Light Cond"/>
          <w:lang w:val="en-US"/>
        </w:rPr>
        <w:t xml:space="preserve"> </w:t>
      </w:r>
      <w:r w:rsidRPr="006C6DDF">
        <w:rPr>
          <w:rFonts w:ascii="Sto Frutiger 47 Light Cond" w:hAnsi="Sto Frutiger 47 Light Cond"/>
          <w:lang w:val="en-US"/>
        </w:rPr>
        <w:t>protection of frame walls and joint treatment of sheathing when used with StoGuard Mesh.  Also used as a detail component with StoGuard Mesh to splice ove</w:t>
      </w:r>
      <w:r w:rsidR="00AB31CC" w:rsidRPr="006C6DDF">
        <w:rPr>
          <w:rFonts w:ascii="Sto Frutiger 47 Light Cond" w:hAnsi="Sto Frutiger 47 Light Cond"/>
          <w:lang w:val="en-US"/>
        </w:rPr>
        <w:t xml:space="preserve">r back flange of </w:t>
      </w:r>
      <w:r w:rsidRPr="006C6DDF">
        <w:rPr>
          <w:rFonts w:ascii="Sto Frutiger 47 Light Cond" w:hAnsi="Sto Frutiger 47 Light Cond"/>
          <w:lang w:val="en-US"/>
        </w:rPr>
        <w:t>flashing, and similar ship lap details</w:t>
      </w:r>
    </w:p>
    <w:p w14:paraId="658EB64D" w14:textId="77777777" w:rsidR="008473E6" w:rsidRPr="006C6DDF" w:rsidRDefault="00B83BCA" w:rsidP="007D0509">
      <w:pPr>
        <w:pStyle w:val="Heading7"/>
        <w:tabs>
          <w:tab w:val="clear" w:pos="2495"/>
          <w:tab w:val="num" w:pos="2790"/>
        </w:tabs>
        <w:ind w:left="2790" w:hanging="360"/>
        <w:rPr>
          <w:rFonts w:ascii="Sto Frutiger 47 Light Cond" w:hAnsi="Sto Frutiger 47 Light Cond"/>
          <w:lang w:val="en-US"/>
        </w:rPr>
      </w:pPr>
      <w:r w:rsidRPr="006C6DDF">
        <w:rPr>
          <w:rFonts w:ascii="Sto Frutiger 47 Light Cond" w:hAnsi="Sto Frutiger 47 Light Cond"/>
          <w:lang w:val="en-US"/>
        </w:rPr>
        <w:t>Sto Gold Coat</w:t>
      </w:r>
      <w:bookmarkStart w:id="46" w:name="_Hlk33531361"/>
      <w:r w:rsidRPr="006C6DDF">
        <w:rPr>
          <w:rFonts w:ascii="Sto Frutiger 47 Light Cond" w:hAnsi="Sto Frutiger 47 Light Cond"/>
          <w:vertAlign w:val="superscript"/>
          <w:lang w:val="en-US"/>
        </w:rPr>
        <w:t>®</w:t>
      </w:r>
      <w:bookmarkEnd w:id="46"/>
      <w:r w:rsidR="00D87D9F" w:rsidRPr="006C6DDF">
        <w:rPr>
          <w:rFonts w:ascii="Sto Frutiger 47 Light Cond" w:hAnsi="Sto Frutiger 47 Light Cond"/>
          <w:lang w:val="en-US"/>
        </w:rPr>
        <w:t xml:space="preserve"> –</w:t>
      </w:r>
      <w:r w:rsidR="00D87D9F" w:rsidRPr="006C6DDF">
        <w:rPr>
          <w:rFonts w:ascii="Sto Frutiger 47 Light Cond" w:hAnsi="Sto Frutiger 47 Light Cond"/>
          <w:vertAlign w:val="superscript"/>
          <w:lang w:val="en-US"/>
        </w:rPr>
        <w:t xml:space="preserve"> </w:t>
      </w:r>
      <w:r w:rsidRPr="006C6DDF">
        <w:rPr>
          <w:rFonts w:ascii="Sto Frutiger 47 Light Cond" w:hAnsi="Sto Frutiger 47 Light Cond"/>
          <w:lang w:val="en-US"/>
        </w:rPr>
        <w:t xml:space="preserve">ready mixed coating applied by brush, </w:t>
      </w:r>
      <w:proofErr w:type="gramStart"/>
      <w:r w:rsidRPr="006C6DDF">
        <w:rPr>
          <w:rFonts w:ascii="Sto Frutiger 47 Light Cond" w:hAnsi="Sto Frutiger 47 Light Cond"/>
          <w:lang w:val="en-US"/>
        </w:rPr>
        <w:t>roller</w:t>
      </w:r>
      <w:proofErr w:type="gramEnd"/>
      <w:r w:rsidRPr="006C6DDF">
        <w:rPr>
          <w:rFonts w:ascii="Sto Frutiger 47 Light Cond" w:hAnsi="Sto Frutiger 47 Light Cond"/>
          <w:lang w:val="en-US"/>
        </w:rPr>
        <w:t xml:space="preserve"> or spray for</w:t>
      </w:r>
      <w:r w:rsidR="00D87D9F" w:rsidRPr="006C6DDF">
        <w:rPr>
          <w:rFonts w:ascii="Sto Frutiger 47 Light Cond" w:hAnsi="Sto Frutiger 47 Light Cond"/>
          <w:lang w:val="en-US"/>
        </w:rPr>
        <w:t xml:space="preserve"> </w:t>
      </w:r>
      <w:r w:rsidRPr="006C6DDF">
        <w:rPr>
          <w:rFonts w:ascii="Sto Frutiger 47 Light Cond" w:hAnsi="Sto Frutiger 47 Light Cond"/>
          <w:lang w:val="en-US"/>
        </w:rPr>
        <w:t>rough opening protection of frame walls and joint treatment of sheathing when used with StoGuard Fabric</w:t>
      </w:r>
      <w:r w:rsidR="00AB31CC" w:rsidRPr="006C6DDF">
        <w:rPr>
          <w:rFonts w:ascii="Sto Frutiger 47 Light Cond" w:hAnsi="Sto Frutiger 47 Light Cond"/>
          <w:lang w:val="en-US"/>
        </w:rPr>
        <w:t xml:space="preserve"> and StoGuard RediCorners</w:t>
      </w:r>
      <w:r w:rsidRPr="006C6DDF">
        <w:rPr>
          <w:rFonts w:ascii="Sto Frutiger 47 Light Cond" w:hAnsi="Sto Frutiger 47 Light Cond"/>
          <w:lang w:val="en-US"/>
        </w:rPr>
        <w:t>. Also used as a detail component with StoGuard Fabric to splice ove</w:t>
      </w:r>
      <w:r w:rsidR="00AB31CC" w:rsidRPr="006C6DDF">
        <w:rPr>
          <w:rFonts w:ascii="Sto Frutiger 47 Light Cond" w:hAnsi="Sto Frutiger 47 Light Cond"/>
          <w:lang w:val="en-US"/>
        </w:rPr>
        <w:t xml:space="preserve">r back flange of </w:t>
      </w:r>
      <w:r w:rsidRPr="006C6DDF">
        <w:rPr>
          <w:rFonts w:ascii="Sto Frutiger 47 Light Cond" w:hAnsi="Sto Frutiger 47 Light Cond"/>
          <w:lang w:val="en-US"/>
        </w:rPr>
        <w:t>flashing, and similar ship lap details</w:t>
      </w:r>
    </w:p>
    <w:p w14:paraId="2EF49AD7" w14:textId="36BEB59B" w:rsidR="002923EF" w:rsidRPr="00012DF2" w:rsidRDefault="002923EF" w:rsidP="007D0509">
      <w:pPr>
        <w:pStyle w:val="Heading7"/>
        <w:tabs>
          <w:tab w:val="clear" w:pos="2495"/>
        </w:tabs>
        <w:ind w:left="2790" w:hanging="360"/>
        <w:rPr>
          <w:rFonts w:ascii="Sto Frutiger 47 Light Cond" w:hAnsi="Sto Frutiger 47 Light Cond"/>
          <w:lang w:val="en-US"/>
        </w:rPr>
      </w:pPr>
      <w:r w:rsidRPr="00BC3322">
        <w:rPr>
          <w:rFonts w:ascii="Sto Frutiger 47 Light Cond" w:hAnsi="Sto Frutiger 47 Light Cond"/>
        </w:rPr>
        <w:t>Sto</w:t>
      </w:r>
      <w:r w:rsidR="00BC3322" w:rsidRPr="00BC3322">
        <w:rPr>
          <w:rFonts w:ascii="Sto Frutiger 47 Light Cond" w:hAnsi="Sto Frutiger 47 Light Cond"/>
        </w:rPr>
        <w:t xml:space="preserve"> </w:t>
      </w:r>
      <w:r w:rsidRPr="00BC3322">
        <w:rPr>
          <w:rFonts w:ascii="Sto Frutiger 47 Light Cond" w:hAnsi="Sto Frutiger 47 Light Cond"/>
        </w:rPr>
        <w:t>RapidGuard</w:t>
      </w:r>
      <w:r w:rsidR="008B6C8A" w:rsidRPr="00BC3322">
        <w:rPr>
          <w:rFonts w:ascii="Sto Frutiger 47 Light Cond" w:hAnsi="Sto Frutiger 47 Light Cond"/>
          <w:vertAlign w:val="superscript"/>
          <w:lang w:val="en-US"/>
        </w:rPr>
        <w:t>®</w:t>
      </w:r>
      <w:r w:rsidRPr="00BC3322">
        <w:rPr>
          <w:rFonts w:ascii="Sto Frutiger 47 Light Cond" w:hAnsi="Sto Frutiger 47 Light Cond"/>
        </w:rPr>
        <w:t xml:space="preserve"> - one component STPE rapid drying gun-applied treatment for sheathing joints, rough openings, seams, cracks, </w:t>
      </w:r>
      <w:proofErr w:type="gramStart"/>
      <w:r w:rsidRPr="00BC3322">
        <w:rPr>
          <w:rFonts w:ascii="Sto Frutiger 47 Light Cond" w:hAnsi="Sto Frutiger 47 Light Cond"/>
        </w:rPr>
        <w:t>penetrations</w:t>
      </w:r>
      <w:proofErr w:type="gramEnd"/>
      <w:r w:rsidRPr="00BC3322">
        <w:rPr>
          <w:rFonts w:ascii="Sto Frutiger 47 Light Cond" w:hAnsi="Sto Frutiger 47 Light Cond"/>
        </w:rPr>
        <w:t xml:space="preserve"> and other transitions in above grade wall construction</w:t>
      </w:r>
    </w:p>
    <w:p w14:paraId="4D49CB08" w14:textId="4E109B06" w:rsidR="00012DF2" w:rsidRDefault="00012DF2" w:rsidP="005034D8">
      <w:pPr>
        <w:pStyle w:val="Heading7"/>
        <w:tabs>
          <w:tab w:val="clear" w:pos="2495"/>
          <w:tab w:val="num" w:pos="2880"/>
        </w:tabs>
        <w:ind w:left="2790" w:hanging="360"/>
        <w:rPr>
          <w:rFonts w:ascii="Sto Frutiger 47 Light Cond" w:hAnsi="Sto Frutiger 47 Light Cond"/>
          <w:lang w:val="en-US"/>
        </w:rPr>
      </w:pPr>
      <w:bookmarkStart w:id="47" w:name="_Hlk134171686"/>
      <w:r w:rsidRPr="00012DF2">
        <w:rPr>
          <w:rFonts w:ascii="Sto Frutiger 47 Light Cond" w:hAnsi="Sto Frutiger 47 Light Cond"/>
          <w:lang w:val="en-US"/>
        </w:rPr>
        <w:t>StoGuard Conformable Membrane – self-adhered membrane flashing for use over prepared vertical above-grade concrete, concrete masonry, brick masonry, wood sheathing, glass mat gypsum sheathing, and cementitious sheathing</w:t>
      </w:r>
      <w:bookmarkEnd w:id="47"/>
    </w:p>
    <w:p w14:paraId="6E1817C8" w14:textId="7E83EE5A" w:rsidR="005034D8" w:rsidRPr="005034D8" w:rsidRDefault="005034D8" w:rsidP="005034D8">
      <w:pPr>
        <w:pStyle w:val="Heading6"/>
        <w:rPr>
          <w:rFonts w:ascii="Sto Frutiger 47 Light Cond" w:hAnsi="Sto Frutiger 47 Light Cond"/>
          <w:lang w:val="en-US"/>
        </w:rPr>
      </w:pPr>
      <w:r w:rsidRPr="005034D8">
        <w:rPr>
          <w:rFonts w:ascii="Sto Frutiger 47 Light Cond" w:hAnsi="Sto Frutiger 47 Light Cond"/>
          <w:lang w:val="en-US"/>
        </w:rPr>
        <w:t xml:space="preserve">Static Joints and Seams </w:t>
      </w:r>
    </w:p>
    <w:p w14:paraId="22C8A081" w14:textId="44335BAB" w:rsidR="005034D8" w:rsidRPr="005034D8" w:rsidRDefault="005034D8" w:rsidP="005034D8">
      <w:pPr>
        <w:pStyle w:val="Heading7"/>
        <w:tabs>
          <w:tab w:val="clear" w:pos="2495"/>
          <w:tab w:val="num" w:pos="2790"/>
        </w:tabs>
        <w:ind w:left="2790" w:hanging="360"/>
        <w:rPr>
          <w:rFonts w:ascii="Sto Frutiger 47 Light Cond" w:hAnsi="Sto Frutiger 47 Light Cond"/>
          <w:lang w:val="en-US"/>
        </w:rPr>
      </w:pPr>
      <w:r w:rsidRPr="005034D8">
        <w:rPr>
          <w:rFonts w:ascii="Sto Frutiger 47 Light Cond" w:hAnsi="Sto Frutiger 47 Light Cond"/>
          <w:lang w:val="en-US"/>
        </w:rPr>
        <w:lastRenderedPageBreak/>
        <w:t>Sto RapidGuard: single component rapid drying gun-applied treatment for static joint transitions to dissimilar construction (i.e., masonry to frame wall), balcony floor slab-to-ceiling, and wall sheathing to foundation</w:t>
      </w:r>
    </w:p>
    <w:p w14:paraId="322BA02A" w14:textId="5A3D535F" w:rsidR="005034D8" w:rsidRDefault="005034D8" w:rsidP="003B3B19">
      <w:pPr>
        <w:pStyle w:val="Heading6"/>
        <w:tabs>
          <w:tab w:val="clear" w:pos="2433"/>
          <w:tab w:val="num" w:pos="2070"/>
        </w:tabs>
        <w:ind w:left="2430" w:hanging="450"/>
        <w:rPr>
          <w:rFonts w:ascii="Sto Frutiger 47 Light Cond" w:hAnsi="Sto Frutiger 47 Light Cond"/>
          <w:lang w:val="en-US"/>
        </w:rPr>
      </w:pPr>
      <w:r>
        <w:rPr>
          <w:rFonts w:ascii="Sto Frutiger 47 Light Cond" w:hAnsi="Sto Frutiger 47 Light Cond"/>
          <w:lang w:val="en-US"/>
        </w:rPr>
        <w:t>Static and Dynamic Joints</w:t>
      </w:r>
    </w:p>
    <w:p w14:paraId="7628BF10" w14:textId="4393742E" w:rsidR="005034D8" w:rsidRPr="005034D8" w:rsidRDefault="005034D8" w:rsidP="005034D8">
      <w:pPr>
        <w:pStyle w:val="Heading7"/>
        <w:tabs>
          <w:tab w:val="clear" w:pos="2495"/>
          <w:tab w:val="num" w:pos="2880"/>
        </w:tabs>
        <w:ind w:left="2880" w:hanging="450"/>
        <w:rPr>
          <w:rFonts w:ascii="Sto Frutiger 47 Light Cond" w:hAnsi="Sto Frutiger 47 Light Cond"/>
          <w:lang w:val="en-US"/>
        </w:rPr>
      </w:pPr>
      <w:r w:rsidRPr="005034D8">
        <w:rPr>
          <w:rFonts w:ascii="Sto Frutiger 47 Light Cond" w:hAnsi="Sto Frutiger 47 Light Cond"/>
          <w:lang w:val="en-US"/>
        </w:rPr>
        <w:t>StoGuard Conformable Membrane: self-adhered membrane flashing for use over prepared vertical above-grade concrete, concrete masonry, brick masonry, wood sheathing, glass mat gypsum sheathing, and cementitious sheathing used to:</w:t>
      </w:r>
    </w:p>
    <w:p w14:paraId="1436B4DD" w14:textId="77777777" w:rsidR="005034D8" w:rsidRPr="005034D8" w:rsidRDefault="005034D8" w:rsidP="005034D8">
      <w:pPr>
        <w:pStyle w:val="Heading7"/>
        <w:numPr>
          <w:ilvl w:val="6"/>
          <w:numId w:val="18"/>
        </w:numPr>
        <w:spacing w:before="0"/>
        <w:ind w:left="3150" w:hanging="270"/>
        <w:rPr>
          <w:rFonts w:ascii="Sto Frutiger 47 Light Cond" w:hAnsi="Sto Frutiger 47 Light Cond"/>
          <w:lang w:val="en-US"/>
        </w:rPr>
      </w:pPr>
      <w:r w:rsidRPr="005034D8">
        <w:rPr>
          <w:rFonts w:ascii="Sto Frutiger 47 Light Cond" w:hAnsi="Sto Frutiger 47 Light Cond"/>
          <w:lang w:val="en-US"/>
        </w:rPr>
        <w:t>Seal joints and seams in wall sheathing</w:t>
      </w:r>
    </w:p>
    <w:p w14:paraId="11C53311" w14:textId="77777777" w:rsidR="005034D8" w:rsidRPr="005034D8" w:rsidRDefault="005034D8" w:rsidP="005034D8">
      <w:pPr>
        <w:pStyle w:val="Heading7"/>
        <w:numPr>
          <w:ilvl w:val="6"/>
          <w:numId w:val="18"/>
        </w:numPr>
        <w:spacing w:before="0"/>
        <w:ind w:left="3150" w:hanging="270"/>
        <w:rPr>
          <w:rFonts w:ascii="Sto Frutiger 47 Light Cond" w:hAnsi="Sto Frutiger 47 Light Cond"/>
          <w:lang w:val="en-US"/>
        </w:rPr>
      </w:pPr>
      <w:r w:rsidRPr="005034D8">
        <w:rPr>
          <w:rFonts w:ascii="Sto Frutiger 47 Light Cond" w:hAnsi="Sto Frutiger 47 Light Cond"/>
          <w:lang w:val="en-US"/>
        </w:rPr>
        <w:t>Seal static joints between dissimilar materials</w:t>
      </w:r>
    </w:p>
    <w:p w14:paraId="5544D02B" w14:textId="77777777" w:rsidR="005034D8" w:rsidRPr="005034D8" w:rsidRDefault="005034D8" w:rsidP="005034D8">
      <w:pPr>
        <w:pStyle w:val="Heading7"/>
        <w:numPr>
          <w:ilvl w:val="6"/>
          <w:numId w:val="18"/>
        </w:numPr>
        <w:spacing w:before="0"/>
        <w:ind w:left="3150" w:hanging="270"/>
        <w:rPr>
          <w:rFonts w:ascii="Sto Frutiger 47 Light Cond" w:hAnsi="Sto Frutiger 47 Light Cond"/>
          <w:lang w:val="en-US"/>
        </w:rPr>
      </w:pPr>
      <w:r w:rsidRPr="005034D8">
        <w:rPr>
          <w:rFonts w:ascii="Sto Frutiger 47 Light Cond" w:hAnsi="Sto Frutiger 47 Light Cond"/>
          <w:lang w:val="en-US"/>
        </w:rPr>
        <w:t>Flash exterior wall openings and protect rough openings</w:t>
      </w:r>
    </w:p>
    <w:p w14:paraId="4BF2D5EA" w14:textId="77777777" w:rsidR="005034D8" w:rsidRPr="005034D8" w:rsidRDefault="005034D8" w:rsidP="005034D8">
      <w:pPr>
        <w:pStyle w:val="Heading7"/>
        <w:numPr>
          <w:ilvl w:val="6"/>
          <w:numId w:val="18"/>
        </w:numPr>
        <w:spacing w:before="0"/>
        <w:ind w:left="3150" w:hanging="270"/>
        <w:rPr>
          <w:rFonts w:ascii="Sto Frutiger 47 Light Cond" w:hAnsi="Sto Frutiger 47 Light Cond"/>
          <w:lang w:val="en-US"/>
        </w:rPr>
      </w:pPr>
      <w:r w:rsidRPr="005034D8">
        <w:rPr>
          <w:rFonts w:ascii="Sto Frutiger 47 Light Cond" w:hAnsi="Sto Frutiger 47 Light Cond"/>
          <w:lang w:val="en-US"/>
        </w:rPr>
        <w:t>Seal between window flange and wall sheathing</w:t>
      </w:r>
    </w:p>
    <w:p w14:paraId="3E05591C" w14:textId="77777777" w:rsidR="005034D8" w:rsidRPr="005034D8" w:rsidRDefault="005034D8" w:rsidP="005034D8">
      <w:pPr>
        <w:pStyle w:val="Heading7"/>
        <w:numPr>
          <w:ilvl w:val="6"/>
          <w:numId w:val="18"/>
        </w:numPr>
        <w:spacing w:before="0"/>
        <w:ind w:left="3150" w:hanging="270"/>
        <w:rPr>
          <w:rFonts w:ascii="Sto Frutiger 47 Light Cond" w:hAnsi="Sto Frutiger 47 Light Cond"/>
          <w:lang w:val="en-US"/>
        </w:rPr>
      </w:pPr>
      <w:r w:rsidRPr="005034D8">
        <w:rPr>
          <w:rFonts w:ascii="Sto Frutiger 47 Light Cond" w:hAnsi="Sto Frutiger 47 Light Cond"/>
          <w:lang w:val="en-US"/>
        </w:rPr>
        <w:t>Connect to above grade foundation waterproofing</w:t>
      </w:r>
    </w:p>
    <w:p w14:paraId="6E385E9C" w14:textId="77777777" w:rsidR="005034D8" w:rsidRPr="005034D8" w:rsidRDefault="005034D8" w:rsidP="005034D8">
      <w:pPr>
        <w:pStyle w:val="Heading7"/>
        <w:numPr>
          <w:ilvl w:val="6"/>
          <w:numId w:val="18"/>
        </w:numPr>
        <w:spacing w:before="0"/>
        <w:ind w:left="3150" w:hanging="270"/>
        <w:rPr>
          <w:rFonts w:ascii="Sto Frutiger 47 Light Cond" w:hAnsi="Sto Frutiger 47 Light Cond"/>
          <w:lang w:val="en-US"/>
        </w:rPr>
      </w:pPr>
      <w:r w:rsidRPr="005034D8">
        <w:rPr>
          <w:rFonts w:ascii="Sto Frutiger 47 Light Cond" w:hAnsi="Sto Frutiger 47 Light Cond"/>
          <w:lang w:val="en-US"/>
        </w:rPr>
        <w:t>Connect to roof membrane</w:t>
      </w:r>
    </w:p>
    <w:p w14:paraId="039285E7" w14:textId="77777777" w:rsidR="005034D8" w:rsidRPr="005034D8" w:rsidRDefault="005034D8" w:rsidP="005034D8">
      <w:pPr>
        <w:pStyle w:val="Heading7"/>
        <w:numPr>
          <w:ilvl w:val="6"/>
          <w:numId w:val="18"/>
        </w:numPr>
        <w:spacing w:before="0"/>
        <w:ind w:left="3150" w:hanging="270"/>
        <w:rPr>
          <w:rFonts w:ascii="Sto Frutiger 47 Light Cond" w:hAnsi="Sto Frutiger 47 Light Cond"/>
          <w:lang w:val="en-US"/>
        </w:rPr>
      </w:pPr>
      <w:r w:rsidRPr="005034D8">
        <w:rPr>
          <w:rFonts w:ascii="Sto Frutiger 47 Light Cond" w:hAnsi="Sto Frutiger 47 Light Cond"/>
          <w:lang w:val="en-US"/>
        </w:rPr>
        <w:t xml:space="preserve">Seal around wall penetrations such as pipes, scuppers, vents </w:t>
      </w:r>
    </w:p>
    <w:p w14:paraId="2727B2E1" w14:textId="77777777" w:rsidR="005034D8" w:rsidRPr="005034D8" w:rsidRDefault="005034D8" w:rsidP="005034D8">
      <w:pPr>
        <w:pStyle w:val="Heading7"/>
        <w:numPr>
          <w:ilvl w:val="6"/>
          <w:numId w:val="18"/>
        </w:numPr>
        <w:spacing w:before="0"/>
        <w:ind w:left="3150" w:hanging="270"/>
        <w:rPr>
          <w:rFonts w:ascii="Sto Frutiger 47 Light Cond" w:hAnsi="Sto Frutiger 47 Light Cond"/>
          <w:lang w:val="en-US"/>
        </w:rPr>
      </w:pPr>
      <w:r w:rsidRPr="005034D8">
        <w:rPr>
          <w:rFonts w:ascii="Sto Frutiger 47 Light Cond" w:hAnsi="Sto Frutiger 47 Light Cond"/>
          <w:lang w:val="en-US"/>
        </w:rPr>
        <w:t>Back masonry wall ties</w:t>
      </w:r>
    </w:p>
    <w:p w14:paraId="7DB43BB3" w14:textId="390631EA" w:rsidR="005034D8" w:rsidRPr="005034D8" w:rsidRDefault="005034D8" w:rsidP="005034D8">
      <w:pPr>
        <w:pStyle w:val="Heading7"/>
        <w:numPr>
          <w:ilvl w:val="6"/>
          <w:numId w:val="18"/>
        </w:numPr>
        <w:spacing w:before="0"/>
        <w:ind w:left="3150" w:hanging="270"/>
        <w:rPr>
          <w:rFonts w:ascii="Sto Frutiger 47 Light Cond" w:hAnsi="Sto Frutiger 47 Light Cond"/>
          <w:lang w:val="en-US"/>
        </w:rPr>
      </w:pPr>
      <w:r w:rsidRPr="005034D8">
        <w:rPr>
          <w:rFonts w:ascii="Sto Frutiger 47 Light Cond" w:hAnsi="Sto Frutiger 47 Light Cond"/>
          <w:lang w:val="en-US"/>
        </w:rPr>
        <w:t>Seal dynamic joints in wall construction</w:t>
      </w:r>
    </w:p>
    <w:p w14:paraId="78E4EF09" w14:textId="7A69ACD6" w:rsidR="008473E6" w:rsidRPr="00BC3322" w:rsidRDefault="002923EF" w:rsidP="003B3B19">
      <w:pPr>
        <w:pStyle w:val="Heading6"/>
        <w:tabs>
          <w:tab w:val="clear" w:pos="2433"/>
          <w:tab w:val="num" w:pos="2070"/>
        </w:tabs>
        <w:ind w:left="2430" w:hanging="450"/>
        <w:rPr>
          <w:rFonts w:ascii="Sto Frutiger 47 Light Cond" w:hAnsi="Sto Frutiger 47 Light Cond"/>
          <w:lang w:val="en-US"/>
        </w:rPr>
      </w:pPr>
      <w:r w:rsidRPr="00BC3322">
        <w:rPr>
          <w:rFonts w:ascii="Sto Frutiger 47 Light Cond" w:hAnsi="Sto Frutiger 47 Light Cond"/>
          <w:lang w:val="en-US"/>
        </w:rPr>
        <w:t xml:space="preserve">Air </w:t>
      </w:r>
      <w:r w:rsidR="005034D8">
        <w:rPr>
          <w:rFonts w:ascii="Sto Frutiger 47 Light Cond" w:hAnsi="Sto Frutiger 47 Light Cond"/>
          <w:lang w:val="en-US"/>
        </w:rPr>
        <w:t xml:space="preserve">and Water-Resistive </w:t>
      </w:r>
      <w:r w:rsidRPr="00BC3322">
        <w:rPr>
          <w:rFonts w:ascii="Sto Frutiger 47 Light Cond" w:hAnsi="Sto Frutiger 47 Light Cond"/>
          <w:lang w:val="en-US"/>
        </w:rPr>
        <w:t xml:space="preserve">Barrier </w:t>
      </w:r>
      <w:r w:rsidR="00B83BCA" w:rsidRPr="00BC3322">
        <w:rPr>
          <w:rFonts w:ascii="Sto Frutiger 47 Light Cond" w:hAnsi="Sto Frutiger 47 Light Cond"/>
          <w:lang w:val="en-US"/>
        </w:rPr>
        <w:t>Coating: Sto Gold Coat</w:t>
      </w:r>
      <w:r w:rsidR="00B83BCA" w:rsidRPr="00BC3322">
        <w:rPr>
          <w:rFonts w:ascii="Sto Frutiger 47 Light Cond" w:hAnsi="Sto Frutiger 47 Light Cond"/>
          <w:vertAlign w:val="superscript"/>
          <w:lang w:val="en-US"/>
        </w:rPr>
        <w:t>®</w:t>
      </w:r>
      <w:r w:rsidR="00D87D9F" w:rsidRPr="00BC3322">
        <w:rPr>
          <w:rFonts w:ascii="Sto Frutiger 47 Light Cond" w:hAnsi="Sto Frutiger 47 Light Cond"/>
          <w:lang w:val="en-US"/>
        </w:rPr>
        <w:t xml:space="preserve"> – </w:t>
      </w:r>
      <w:r w:rsidR="00B83BCA" w:rsidRPr="00BC3322">
        <w:rPr>
          <w:rFonts w:ascii="Sto Frutiger 47 Light Cond" w:hAnsi="Sto Frutiger 47 Light Cond"/>
          <w:lang w:val="en-US"/>
        </w:rPr>
        <w:t>ready mixed waterproof coating for concrete, concrete masonry, wood-based sheathing, and glass mat gypsum sheathing</w:t>
      </w:r>
    </w:p>
    <w:p w14:paraId="541EAE36" w14:textId="77777777" w:rsidR="008473E6" w:rsidRPr="00BC3322" w:rsidRDefault="002923EF" w:rsidP="00FB135D">
      <w:pPr>
        <w:pStyle w:val="Heading2"/>
        <w:tabs>
          <w:tab w:val="num" w:pos="1170"/>
        </w:tabs>
        <w:ind w:left="1170" w:hanging="630"/>
        <w:rPr>
          <w:rStyle w:val="Heading2Char1"/>
          <w:rFonts w:ascii="Sto Frutiger 67 Bold Cond" w:hAnsi="Sto Frutiger 67 Bold Cond"/>
          <w:b/>
          <w:bCs/>
          <w:iCs/>
          <w:lang w:val="en-US"/>
        </w:rPr>
      </w:pPr>
      <w:bookmarkStart w:id="48" w:name="_Toc37162162"/>
      <w:r w:rsidRPr="00BC3322">
        <w:rPr>
          <w:rFonts w:ascii="Sto Frutiger 67 Bold Cond" w:hAnsi="Sto Frutiger 67 Bold Cond"/>
          <w:b w:val="0"/>
          <w:bCs/>
        </w:rPr>
        <w:t xml:space="preserve">PANEL </w:t>
      </w:r>
      <w:r w:rsidR="00B83BCA" w:rsidRPr="00BC3322">
        <w:rPr>
          <w:rFonts w:ascii="Sto Frutiger 67 Bold Cond" w:hAnsi="Sto Frutiger 67 Bold Cond"/>
          <w:b w:val="0"/>
          <w:bCs/>
        </w:rPr>
        <w:t>ADHESIVE</w:t>
      </w:r>
      <w:bookmarkEnd w:id="48"/>
      <w:r w:rsidR="00B83BCA" w:rsidRPr="00BC3322">
        <w:rPr>
          <w:rStyle w:val="Heading2Char1"/>
          <w:rFonts w:ascii="Sto Frutiger 67 Bold Cond" w:hAnsi="Sto Frutiger 67 Bold Cond"/>
          <w:b/>
          <w:bCs/>
          <w:i/>
          <w:color w:val="0000FF"/>
          <w:lang w:val="en-US"/>
        </w:rPr>
        <w:t xml:space="preserve"> </w:t>
      </w:r>
    </w:p>
    <w:p w14:paraId="380E31A6" w14:textId="77777777" w:rsidR="008473E6" w:rsidRPr="00BC3322" w:rsidRDefault="00B83BCA" w:rsidP="00EE0614">
      <w:pPr>
        <w:pStyle w:val="Heading5"/>
        <w:tabs>
          <w:tab w:val="clear" w:pos="1714"/>
          <w:tab w:val="num" w:pos="1620"/>
        </w:tabs>
        <w:ind w:hanging="544"/>
        <w:rPr>
          <w:rFonts w:ascii="Sto Frutiger 47 Light Cond" w:hAnsi="Sto Frutiger 47 Light Cond"/>
          <w:lang w:val="en-US"/>
        </w:rPr>
      </w:pPr>
      <w:r w:rsidRPr="00BC3322">
        <w:rPr>
          <w:rFonts w:ascii="Sto Frutiger 47 Light Cond" w:hAnsi="Sto Frutiger 47 Light Cond"/>
          <w:lang w:val="en-US"/>
        </w:rPr>
        <w:t>Sto TurboStick</w:t>
      </w:r>
      <w:r w:rsidR="00E931B6" w:rsidRPr="00BC3322">
        <w:rPr>
          <w:rFonts w:ascii="Sto Frutiger 47 Light Cond" w:hAnsi="Sto Frutiger 47 Light Cond"/>
          <w:vertAlign w:val="superscript"/>
          <w:lang w:val="en-US"/>
        </w:rPr>
        <w:t>®</w:t>
      </w:r>
      <w:r w:rsidR="00D87D9F" w:rsidRPr="00BC3322">
        <w:rPr>
          <w:rFonts w:ascii="Sto Frutiger 47 Light Cond" w:hAnsi="Sto Frutiger 47 Light Cond"/>
          <w:lang w:val="en-US"/>
        </w:rPr>
        <w:t xml:space="preserve"> – </w:t>
      </w:r>
      <w:r w:rsidRPr="00BC3322">
        <w:rPr>
          <w:rFonts w:ascii="Sto Frutiger 47 Light Cond" w:hAnsi="Sto Frutiger 47 Light Cond"/>
          <w:lang w:val="en-US"/>
        </w:rPr>
        <w:t>one component polyurethane spray foam adhesive</w:t>
      </w:r>
    </w:p>
    <w:p w14:paraId="13937397" w14:textId="77777777" w:rsidR="00CB368D" w:rsidRPr="00BC3322" w:rsidRDefault="00CB368D" w:rsidP="005E5334">
      <w:pPr>
        <w:pStyle w:val="Heading2"/>
        <w:tabs>
          <w:tab w:val="num" w:pos="1170"/>
        </w:tabs>
        <w:ind w:hanging="2484"/>
        <w:rPr>
          <w:rFonts w:ascii="Sto Frutiger 67 Bold Cond" w:hAnsi="Sto Frutiger 67 Bold Cond"/>
          <w:lang w:val="en-US"/>
        </w:rPr>
      </w:pPr>
      <w:bookmarkStart w:id="49" w:name="_Toc37162163"/>
      <w:r w:rsidRPr="00BC3322">
        <w:rPr>
          <w:rFonts w:ascii="Sto Frutiger 67 Bold Cond" w:hAnsi="Sto Frutiger 67 Bold Cond"/>
          <w:b w:val="0"/>
          <w:bCs/>
          <w:lang w:val="en-US"/>
        </w:rPr>
        <w:t>CLADDING FASTENERS</w:t>
      </w:r>
      <w:r w:rsidR="00093925" w:rsidRPr="00BC3322">
        <w:rPr>
          <w:rFonts w:ascii="Sto Frutiger 67 Bold Cond" w:hAnsi="Sto Frutiger 67 Bold Cond"/>
          <w:b w:val="0"/>
          <w:bCs/>
          <w:lang w:val="en-US"/>
        </w:rPr>
        <w:t xml:space="preserve"> </w:t>
      </w:r>
      <w:r w:rsidR="00093925" w:rsidRPr="001E0B53">
        <w:rPr>
          <w:rFonts w:ascii="Sto Frutiger 47 Light Cond" w:hAnsi="Sto Frutiger 47 Light Cond"/>
          <w:b w:val="0"/>
          <w:bCs/>
          <w:i/>
          <w:color w:val="0000FF"/>
          <w:lang w:val="en-US"/>
        </w:rPr>
        <w:t>(by others)</w:t>
      </w:r>
      <w:bookmarkEnd w:id="49"/>
    </w:p>
    <w:p w14:paraId="1AC629DF" w14:textId="5A6310FE" w:rsidR="00CB368D" w:rsidRPr="00BC3322" w:rsidRDefault="00CB368D" w:rsidP="00EE0614">
      <w:pPr>
        <w:pStyle w:val="Heading5"/>
        <w:tabs>
          <w:tab w:val="left" w:pos="1620"/>
        </w:tabs>
        <w:ind w:left="1620" w:hanging="450"/>
        <w:rPr>
          <w:rFonts w:ascii="Sto Frutiger 47 Light Cond" w:hAnsi="Sto Frutiger 47 Light Cond"/>
          <w:lang w:val="en-US"/>
        </w:rPr>
      </w:pPr>
      <w:r w:rsidRPr="00BC3322">
        <w:rPr>
          <w:rFonts w:ascii="Sto Frutiger 47 Light Cond" w:hAnsi="Sto Frutiger 47 Light Cond"/>
          <w:lang w:val="en-US"/>
        </w:rPr>
        <w:t xml:space="preserve">Non-corroding fasteners as appropriate for the substrate: </w:t>
      </w:r>
      <w:proofErr w:type="spellStart"/>
      <w:r w:rsidRPr="00BC3322">
        <w:rPr>
          <w:rFonts w:ascii="Sto Frutiger 47 Light Cond" w:hAnsi="Sto Frutiger 47 Light Cond"/>
          <w:lang w:val="en-US"/>
        </w:rPr>
        <w:t>Tapcon</w:t>
      </w:r>
      <w:proofErr w:type="spellEnd"/>
      <w:r w:rsidRPr="00BC3322">
        <w:rPr>
          <w:rFonts w:ascii="Sto Frutiger 47 Light Cond" w:hAnsi="Sto Frutiger 47 Light Cond"/>
          <w:lang w:val="en-US"/>
        </w:rPr>
        <w:t xml:space="preserve"> for concrete or concrete masonry, Type S-12 for metal framing, and Hi-Lo for wood framing.</w:t>
      </w:r>
    </w:p>
    <w:p w14:paraId="3F410476" w14:textId="77777777" w:rsidR="0004121C" w:rsidRPr="00BC3322" w:rsidRDefault="00CB368D" w:rsidP="00AF5574">
      <w:pPr>
        <w:pStyle w:val="Heading5"/>
        <w:numPr>
          <w:ilvl w:val="0"/>
          <w:numId w:val="0"/>
        </w:numPr>
        <w:ind w:left="1124"/>
        <w:rPr>
          <w:rFonts w:ascii="Sto Frutiger 47 Light Cond" w:hAnsi="Sto Frutiger 47 Light Cond"/>
          <w:i/>
          <w:color w:val="0000FF"/>
          <w:lang w:val="en-US"/>
        </w:rPr>
      </w:pPr>
      <w:r w:rsidRPr="00BC3322">
        <w:rPr>
          <w:rFonts w:ascii="Sto Frutiger 47 Light Cond" w:hAnsi="Sto Frutiger 47 Light Cond"/>
          <w:i/>
          <w:color w:val="0000FF"/>
          <w:lang w:val="en-US"/>
        </w:rPr>
        <w:t>NOTE: pull-out or withdrawal capacity of the selected fastener must be verified with respect to</w:t>
      </w:r>
      <w:r w:rsidR="00037B90" w:rsidRPr="00BC3322">
        <w:rPr>
          <w:rFonts w:ascii="Sto Frutiger 47 Light Cond" w:hAnsi="Sto Frutiger 47 Light Cond"/>
          <w:i/>
          <w:color w:val="0000FF"/>
          <w:lang w:val="en-US"/>
        </w:rPr>
        <w:t xml:space="preserve"> anticipated wind load and requir</w:t>
      </w:r>
      <w:r w:rsidR="00BA02DB" w:rsidRPr="00BC3322">
        <w:rPr>
          <w:rFonts w:ascii="Sto Frutiger 47 Light Cond" w:hAnsi="Sto Frutiger 47 Light Cond"/>
          <w:i/>
          <w:color w:val="0000FF"/>
          <w:lang w:val="en-US"/>
        </w:rPr>
        <w:t>ed safety factor</w:t>
      </w:r>
      <w:r w:rsidRPr="00BC3322">
        <w:rPr>
          <w:rFonts w:ascii="Sto Frutiger 47 Light Cond" w:hAnsi="Sto Frutiger 47 Light Cond"/>
          <w:i/>
          <w:color w:val="0000FF"/>
          <w:lang w:val="en-US"/>
        </w:rPr>
        <w:t>.</w:t>
      </w:r>
      <w:r w:rsidR="00AA1657" w:rsidRPr="00BC3322">
        <w:rPr>
          <w:rFonts w:ascii="Sto Frutiger 47 Light Cond" w:hAnsi="Sto Frutiger 47 Light Cond"/>
          <w:i/>
          <w:color w:val="0000FF"/>
          <w:lang w:val="en-US"/>
        </w:rPr>
        <w:t xml:space="preserve">  </w:t>
      </w:r>
    </w:p>
    <w:p w14:paraId="3C550267" w14:textId="77777777" w:rsidR="008473E6" w:rsidRPr="001E0B53" w:rsidRDefault="00B83BCA" w:rsidP="005E5334">
      <w:pPr>
        <w:pStyle w:val="Heading2"/>
        <w:tabs>
          <w:tab w:val="num" w:pos="1080"/>
        </w:tabs>
        <w:ind w:hanging="2484"/>
        <w:rPr>
          <w:rFonts w:ascii="Sto Frutiger 67 Bold Cond" w:hAnsi="Sto Frutiger 67 Bold Cond"/>
          <w:b w:val="0"/>
          <w:bCs/>
          <w:lang w:val="en-US"/>
        </w:rPr>
      </w:pPr>
      <w:bookmarkStart w:id="50" w:name="_Toc37162164"/>
      <w:r w:rsidRPr="001E0B53">
        <w:rPr>
          <w:rFonts w:ascii="Sto Frutiger 67 Bold Cond" w:hAnsi="Sto Frutiger 67 Bold Cond"/>
          <w:b w:val="0"/>
          <w:bCs/>
          <w:lang w:val="en-US"/>
        </w:rPr>
        <w:t>INSULATION BOARD</w:t>
      </w:r>
      <w:bookmarkEnd w:id="50"/>
    </w:p>
    <w:p w14:paraId="2449F399" w14:textId="77777777" w:rsidR="008473E6" w:rsidRPr="001E0B53" w:rsidRDefault="00891E40" w:rsidP="00EE0614">
      <w:pPr>
        <w:pStyle w:val="Heading5"/>
        <w:ind w:left="1710" w:hanging="540"/>
        <w:rPr>
          <w:rFonts w:ascii="Sto Frutiger 47 Light Cond" w:hAnsi="Sto Frutiger 47 Light Cond"/>
        </w:rPr>
      </w:pPr>
      <w:r w:rsidRPr="001E0B53">
        <w:rPr>
          <w:rFonts w:ascii="Sto Frutiger 47 Light Cond" w:hAnsi="Sto Frutiger 47 Light Cond"/>
        </w:rPr>
        <w:t>Sto EPS Insulation</w:t>
      </w:r>
      <w:r w:rsidR="00B83BCA" w:rsidRPr="001E0B53">
        <w:rPr>
          <w:rFonts w:ascii="Sto Frutiger 47 Light Cond" w:hAnsi="Sto Frutiger 47 Light Cond"/>
        </w:rPr>
        <w:t>: nominal 1.0 lb/ft</w:t>
      </w:r>
      <w:r w:rsidR="00B83BCA" w:rsidRPr="001E0B53">
        <w:rPr>
          <w:rFonts w:ascii="Sto Frutiger 47 Light Cond" w:hAnsi="Sto Frutiger 47 Light Cond"/>
          <w:vertAlign w:val="superscript"/>
        </w:rPr>
        <w:t>3</w:t>
      </w:r>
      <w:r w:rsidR="00B83BCA" w:rsidRPr="001E0B53">
        <w:rPr>
          <w:rFonts w:ascii="Sto Frutiger 47 Light Cond" w:hAnsi="Sto Frutiger 47 Light Cond"/>
        </w:rPr>
        <w:t xml:space="preserve"> (16 kg/m</w:t>
      </w:r>
      <w:r w:rsidR="00B83BCA" w:rsidRPr="001E0B53">
        <w:rPr>
          <w:rFonts w:ascii="Sto Frutiger 47 Light Cond" w:hAnsi="Sto Frutiger 47 Light Cond"/>
          <w:vertAlign w:val="superscript"/>
        </w:rPr>
        <w:t>3</w:t>
      </w:r>
      <w:r w:rsidR="00B83BCA" w:rsidRPr="001E0B53">
        <w:rPr>
          <w:rFonts w:ascii="Sto Frutiger 47 Light Cond" w:hAnsi="Sto Frutiger 47 Light Cond"/>
        </w:rPr>
        <w:t xml:space="preserve">) Expanded Polystyrene (EPS) insulation board in compliance with ASTM E 2430 requirements </w:t>
      </w:r>
      <w:r w:rsidR="008B6C8A" w:rsidRPr="001E0B53">
        <w:rPr>
          <w:rFonts w:ascii="Sto Frutiger 47 Light Cond" w:hAnsi="Sto Frutiger 47 Light Cond"/>
        </w:rPr>
        <w:t xml:space="preserve">(except size), </w:t>
      </w:r>
      <w:r w:rsidR="00B83BCA" w:rsidRPr="001E0B53">
        <w:rPr>
          <w:rFonts w:ascii="Sto Frutiger 47 Light Cond" w:hAnsi="Sto Frutiger 47 Light Cond"/>
        </w:rPr>
        <w:t xml:space="preserve">and listed, </w:t>
      </w:r>
      <w:proofErr w:type="spellStart"/>
      <w:r w:rsidR="00B83BCA" w:rsidRPr="001E0B53">
        <w:rPr>
          <w:rFonts w:ascii="Sto Frutiger 47 Light Cond" w:hAnsi="Sto Frutiger 47 Light Cond"/>
        </w:rPr>
        <w:t>lab</w:t>
      </w:r>
      <w:r w:rsidR="00E24153" w:rsidRPr="001E0B53">
        <w:rPr>
          <w:rFonts w:ascii="Sto Frutiger 47 Light Cond" w:hAnsi="Sto Frutiger 47 Light Cond"/>
        </w:rPr>
        <w:t>e</w:t>
      </w:r>
      <w:r w:rsidR="00B83BCA" w:rsidRPr="001E0B53">
        <w:rPr>
          <w:rFonts w:ascii="Sto Frutiger 47 Light Cond" w:hAnsi="Sto Frutiger 47 Light Cond"/>
        </w:rPr>
        <w:t>led</w:t>
      </w:r>
      <w:proofErr w:type="spellEnd"/>
      <w:r w:rsidR="00B83BCA" w:rsidRPr="001E0B53">
        <w:rPr>
          <w:rFonts w:ascii="Sto Frutiger 47 Light Cond" w:hAnsi="Sto Frutiger 47 Light Cond"/>
        </w:rPr>
        <w:t>, and furnishe</w:t>
      </w:r>
      <w:r w:rsidR="00093925" w:rsidRPr="001E0B53">
        <w:rPr>
          <w:rFonts w:ascii="Sto Frutiger 47 Light Cond" w:hAnsi="Sto Frutiger 47 Light Cond"/>
        </w:rPr>
        <w:t>d in accordance with Section 1.</w:t>
      </w:r>
      <w:r w:rsidR="00B83BCA" w:rsidRPr="001E0B53">
        <w:rPr>
          <w:rFonts w:ascii="Sto Frutiger 47 Light Cond" w:hAnsi="Sto Frutiger 47 Light Cond"/>
        </w:rPr>
        <w:t>6C.</w:t>
      </w:r>
    </w:p>
    <w:p w14:paraId="441307AD" w14:textId="77777777" w:rsidR="00093925" w:rsidRPr="00451BD3" w:rsidRDefault="00A66CC6" w:rsidP="005E5334">
      <w:pPr>
        <w:pStyle w:val="Heading2"/>
        <w:tabs>
          <w:tab w:val="num" w:pos="1170"/>
        </w:tabs>
        <w:ind w:hanging="2484"/>
        <w:rPr>
          <w:szCs w:val="22"/>
          <w:lang w:val="en-US"/>
        </w:rPr>
      </w:pPr>
      <w:bookmarkStart w:id="51" w:name="_Toc37162165"/>
      <w:r w:rsidRPr="001E0B53">
        <w:rPr>
          <w:rFonts w:ascii="Sto Frutiger 67 Bold Cond" w:hAnsi="Sto Frutiger 67 Bold Cond"/>
          <w:b w:val="0"/>
          <w:bCs/>
          <w:szCs w:val="22"/>
          <w:lang w:val="en-US"/>
        </w:rPr>
        <w:t>CHANNEL REINFORCEMENT</w:t>
      </w:r>
      <w:r w:rsidR="0090462B" w:rsidRPr="001E0B53">
        <w:rPr>
          <w:rFonts w:ascii="Sto Frutiger 67 Bold Cond" w:hAnsi="Sto Frutiger 67 Bold Cond"/>
          <w:b w:val="0"/>
          <w:bCs/>
          <w:szCs w:val="22"/>
          <w:lang w:val="en-US"/>
        </w:rPr>
        <w:t xml:space="preserve"> FOR PANELS</w:t>
      </w:r>
      <w:r w:rsidR="0035379D">
        <w:rPr>
          <w:szCs w:val="22"/>
          <w:lang w:val="en-US"/>
        </w:rPr>
        <w:t xml:space="preserve"> </w:t>
      </w:r>
      <w:r w:rsidR="00093925" w:rsidRPr="001E0B53">
        <w:rPr>
          <w:rFonts w:ascii="Sto Frutiger 47 Light Cond" w:hAnsi="Sto Frutiger 47 Light Cond"/>
          <w:b w:val="0"/>
          <w:i/>
          <w:color w:val="0000FF"/>
          <w:lang w:val="en-US"/>
        </w:rPr>
        <w:t>(by others</w:t>
      </w:r>
      <w:r w:rsidR="007150F9" w:rsidRPr="001E0B53">
        <w:rPr>
          <w:rFonts w:ascii="Sto Frutiger 47 Light Cond" w:hAnsi="Sto Frutiger 47 Light Cond"/>
          <w:b w:val="0"/>
          <w:i/>
          <w:color w:val="0000FF"/>
          <w:lang w:val="en-US"/>
        </w:rPr>
        <w:t>, choose one</w:t>
      </w:r>
      <w:r w:rsidR="00093925" w:rsidRPr="001E0B53">
        <w:rPr>
          <w:rFonts w:ascii="Sto Frutiger 47 Light Cond" w:hAnsi="Sto Frutiger 47 Light Cond"/>
          <w:b w:val="0"/>
          <w:i/>
          <w:color w:val="0000FF"/>
          <w:lang w:val="en-US"/>
        </w:rPr>
        <w:t>)</w:t>
      </w:r>
      <w:bookmarkEnd w:id="51"/>
    </w:p>
    <w:p w14:paraId="291A628C" w14:textId="77777777" w:rsidR="00A66CC6" w:rsidRPr="0087030B" w:rsidRDefault="007150F9" w:rsidP="00661E7D">
      <w:pPr>
        <w:pStyle w:val="Heading5"/>
        <w:ind w:left="1710" w:hanging="540"/>
        <w:rPr>
          <w:rFonts w:ascii="Sto Frutiger 47 Light Cond" w:hAnsi="Sto Frutiger 47 Light Cond"/>
          <w:lang w:val="en-US"/>
        </w:rPr>
      </w:pPr>
      <w:r w:rsidRPr="0087030B">
        <w:rPr>
          <w:rFonts w:ascii="Sto Frutiger 47 Light Cond" w:hAnsi="Sto Frutiger 47 Light Cond"/>
          <w:lang w:val="en-US"/>
        </w:rPr>
        <w:t>1</w:t>
      </w:r>
      <w:r w:rsidR="0087030B">
        <w:rPr>
          <w:rFonts w:ascii="Sto Frutiger 47 Light Cond" w:hAnsi="Sto Frutiger 47 Light Cond"/>
          <w:lang w:val="en-US"/>
        </w:rPr>
        <w:t>8</w:t>
      </w:r>
      <w:r w:rsidRPr="0087030B">
        <w:rPr>
          <w:rFonts w:ascii="Sto Frutiger 47 Light Cond" w:hAnsi="Sto Frutiger 47 Light Cond"/>
          <w:lang w:val="en-US"/>
        </w:rPr>
        <w:t xml:space="preserve"> gage cold-rolled galvanized steel</w:t>
      </w:r>
      <w:r w:rsidR="002923EF" w:rsidRPr="0087030B">
        <w:rPr>
          <w:rFonts w:ascii="Sto Frutiger 47 Light Cond" w:hAnsi="Sto Frutiger 47 Light Cond"/>
          <w:lang w:val="en-US"/>
        </w:rPr>
        <w:t xml:space="preserve"> C</w:t>
      </w:r>
      <w:r w:rsidRPr="0087030B">
        <w:rPr>
          <w:rFonts w:ascii="Sto Frutiger 47 Light Cond" w:hAnsi="Sto Frutiger 47 Light Cond"/>
          <w:lang w:val="en-US"/>
        </w:rPr>
        <w:t>-channel with 2-1/2 inch web and</w:t>
      </w:r>
      <w:r w:rsidR="008B6C8A" w:rsidRPr="0087030B">
        <w:rPr>
          <w:rFonts w:ascii="Sto Frutiger 47 Light Cond" w:hAnsi="Sto Frutiger 47 Light Cond"/>
          <w:lang w:val="en-US"/>
        </w:rPr>
        <w:t xml:space="preserve"> ½ or</w:t>
      </w:r>
      <w:r w:rsidRPr="0087030B">
        <w:rPr>
          <w:rFonts w:ascii="Sto Frutiger 47 Light Cond" w:hAnsi="Sto Frutiger 47 Light Cond"/>
          <w:lang w:val="en-US"/>
        </w:rPr>
        <w:t xml:space="preserve"> ¾ inch flanges (64 x </w:t>
      </w:r>
      <w:r w:rsidR="00861810" w:rsidRPr="0087030B">
        <w:rPr>
          <w:rFonts w:ascii="Sto Frutiger 47 Light Cond" w:hAnsi="Sto Frutiger 47 Light Cond"/>
          <w:lang w:val="en-US"/>
        </w:rPr>
        <w:t xml:space="preserve">13 or </w:t>
      </w:r>
      <w:r w:rsidRPr="0087030B">
        <w:rPr>
          <w:rFonts w:ascii="Sto Frutiger 47 Light Cond" w:hAnsi="Sto Frutiger 47 Light Cond"/>
          <w:lang w:val="en-US"/>
        </w:rPr>
        <w:t>19 mm)</w:t>
      </w:r>
      <w:r w:rsidR="00C538CF" w:rsidRPr="0087030B">
        <w:rPr>
          <w:rFonts w:ascii="Sto Frutiger 47 Light Cond" w:hAnsi="Sto Frutiger 47 Light Cond"/>
          <w:lang w:val="en-US"/>
        </w:rPr>
        <w:t xml:space="preserve"> in compliance with AISI S-100 – 2007 with 2010 Supplement and ASTM A 1003.</w:t>
      </w:r>
    </w:p>
    <w:p w14:paraId="74436182" w14:textId="77777777" w:rsidR="0090462B" w:rsidRPr="001E0B53" w:rsidRDefault="0090462B" w:rsidP="005E5334">
      <w:pPr>
        <w:pStyle w:val="Heading2"/>
        <w:tabs>
          <w:tab w:val="num" w:pos="1170"/>
        </w:tabs>
        <w:ind w:hanging="2484"/>
        <w:rPr>
          <w:rFonts w:ascii="Sto Frutiger 67 Bold Cond" w:hAnsi="Sto Frutiger 67 Bold Cond"/>
          <w:b w:val="0"/>
          <w:bCs/>
          <w:szCs w:val="22"/>
          <w:lang w:val="en-US"/>
        </w:rPr>
      </w:pPr>
      <w:bookmarkStart w:id="52" w:name="_Toc37162166"/>
      <w:r w:rsidRPr="001E0B53">
        <w:rPr>
          <w:rFonts w:ascii="Sto Frutiger 67 Bold Cond" w:hAnsi="Sto Frutiger 67 Bold Cond"/>
          <w:b w:val="0"/>
          <w:bCs/>
          <w:szCs w:val="22"/>
          <w:lang w:val="en-US"/>
        </w:rPr>
        <w:t>PANEL CLIPS</w:t>
      </w:r>
      <w:bookmarkEnd w:id="52"/>
    </w:p>
    <w:p w14:paraId="5800B176" w14:textId="77777777" w:rsidR="0090462B" w:rsidRPr="001E0B53" w:rsidRDefault="0090462B" w:rsidP="006C6DDF">
      <w:pPr>
        <w:pStyle w:val="Heading5"/>
        <w:ind w:left="1710" w:hanging="540"/>
        <w:rPr>
          <w:rFonts w:ascii="Sto Frutiger 47 Light Cond" w:hAnsi="Sto Frutiger 47 Light Cond"/>
          <w:lang w:val="en-US"/>
        </w:rPr>
      </w:pPr>
      <w:r w:rsidRPr="001E0B53">
        <w:rPr>
          <w:rFonts w:ascii="Sto Frutiger 47 Light Cond" w:hAnsi="Sto Frutiger 47 Light Cond"/>
          <w:lang w:val="en-US"/>
        </w:rPr>
        <w:t xml:space="preserve">Minimum 18 galvanized steel </w:t>
      </w:r>
      <w:r w:rsidR="006662B8" w:rsidRPr="001E0B53">
        <w:rPr>
          <w:rFonts w:ascii="Sto Frutiger 47 Light Cond" w:hAnsi="Sto Frutiger 47 Light Cond"/>
          <w:lang w:val="en-US"/>
        </w:rPr>
        <w:t>Z-</w:t>
      </w:r>
      <w:r w:rsidRPr="001E0B53">
        <w:rPr>
          <w:rFonts w:ascii="Sto Frutiger 47 Light Cond" w:hAnsi="Sto Frutiger 47 Light Cond"/>
          <w:lang w:val="en-US"/>
        </w:rPr>
        <w:t>clips for positioning and attachment of panels to supporting substrate</w:t>
      </w:r>
    </w:p>
    <w:p w14:paraId="2DA4D1D0" w14:textId="77777777" w:rsidR="00A66CC6" w:rsidRPr="001E0B53" w:rsidRDefault="00A66CC6" w:rsidP="005E5334">
      <w:pPr>
        <w:pStyle w:val="Heading2"/>
        <w:tabs>
          <w:tab w:val="num" w:pos="1170"/>
        </w:tabs>
        <w:ind w:hanging="2484"/>
        <w:rPr>
          <w:rFonts w:ascii="Sto Frutiger 47 Light Cond" w:hAnsi="Sto Frutiger 47 Light Cond"/>
          <w:szCs w:val="22"/>
          <w:lang w:val="en-US"/>
        </w:rPr>
      </w:pPr>
      <w:bookmarkStart w:id="53" w:name="_Toc37162167"/>
      <w:r w:rsidRPr="001E0B53">
        <w:rPr>
          <w:rFonts w:ascii="Sto Frutiger 67 Bold Cond" w:hAnsi="Sto Frutiger 67 Bold Cond"/>
          <w:b w:val="0"/>
          <w:bCs/>
        </w:rPr>
        <w:t>CHANNEL ADHESIVE</w:t>
      </w:r>
      <w:r w:rsidR="005602DD">
        <w:rPr>
          <w:szCs w:val="22"/>
          <w:lang w:val="en-US"/>
        </w:rPr>
        <w:t xml:space="preserve"> </w:t>
      </w:r>
      <w:r w:rsidR="005602DD" w:rsidRPr="001E0B53">
        <w:rPr>
          <w:rFonts w:ascii="Sto Frutiger 47 Light Cond" w:hAnsi="Sto Frutiger 47 Light Cond"/>
          <w:b w:val="0"/>
          <w:i/>
          <w:color w:val="0000FF"/>
          <w:szCs w:val="22"/>
          <w:lang w:val="en-US"/>
        </w:rPr>
        <w:t>(select one)</w:t>
      </w:r>
      <w:bookmarkEnd w:id="53"/>
    </w:p>
    <w:p w14:paraId="2711D927" w14:textId="77777777" w:rsidR="0073639F" w:rsidRPr="001E0B53" w:rsidRDefault="00A66CC6" w:rsidP="006C6DDF">
      <w:pPr>
        <w:pStyle w:val="Heading5"/>
        <w:ind w:left="1710" w:hanging="540"/>
        <w:rPr>
          <w:rFonts w:ascii="Sto Frutiger 47 Light Cond" w:hAnsi="Sto Frutiger 47 Light Cond"/>
          <w:lang w:val="en-US"/>
        </w:rPr>
      </w:pPr>
      <w:r w:rsidRPr="001E0B53">
        <w:rPr>
          <w:rFonts w:ascii="Sto Frutiger 47 Light Cond" w:hAnsi="Sto Frutiger 47 Light Cond"/>
          <w:lang w:val="en-US"/>
        </w:rPr>
        <w:t>Sto</w:t>
      </w:r>
      <w:r w:rsidR="005E5334" w:rsidRPr="001E0B53">
        <w:rPr>
          <w:rFonts w:ascii="Sto Frutiger 47 Light Cond" w:hAnsi="Sto Frutiger 47 Light Cond"/>
          <w:lang w:val="en-US"/>
        </w:rPr>
        <w:t xml:space="preserve"> RapidGuard</w:t>
      </w:r>
      <w:bookmarkStart w:id="54" w:name="_Hlk33529294"/>
      <w:r w:rsidR="00E931B6" w:rsidRPr="001E0B53">
        <w:rPr>
          <w:rFonts w:ascii="Sto Frutiger 47 Light Cond" w:hAnsi="Sto Frutiger 47 Light Cond"/>
          <w:vertAlign w:val="superscript"/>
          <w:lang w:val="en-US"/>
        </w:rPr>
        <w:t>®</w:t>
      </w:r>
      <w:bookmarkEnd w:id="54"/>
      <w:r w:rsidR="005E5334" w:rsidRPr="001E0B53">
        <w:rPr>
          <w:rFonts w:ascii="Sto Frutiger 47 Light Cond" w:hAnsi="Sto Frutiger 47 Light Cond"/>
          <w:lang w:val="en-US"/>
        </w:rPr>
        <w:t xml:space="preserve"> </w:t>
      </w:r>
      <w:r w:rsidR="005602DD" w:rsidRPr="001E0B53">
        <w:rPr>
          <w:rFonts w:ascii="Sto Frutiger 47 Light Cond" w:hAnsi="Sto Frutiger 47 Light Cond"/>
          <w:lang w:val="en-US"/>
        </w:rPr>
        <w:t>Adhesive/Sealant</w:t>
      </w:r>
    </w:p>
    <w:p w14:paraId="72C476AB" w14:textId="77777777" w:rsidR="00A66CC6" w:rsidRPr="001E0B53" w:rsidRDefault="00A66CC6" w:rsidP="00EE0614">
      <w:pPr>
        <w:pStyle w:val="Heading5"/>
        <w:tabs>
          <w:tab w:val="clear" w:pos="1714"/>
          <w:tab w:val="num" w:pos="1710"/>
        </w:tabs>
        <w:ind w:hanging="544"/>
        <w:rPr>
          <w:rFonts w:ascii="Sto Frutiger 47 Light Cond" w:hAnsi="Sto Frutiger 47 Light Cond"/>
          <w:lang w:val="en-US"/>
        </w:rPr>
      </w:pPr>
      <w:r w:rsidRPr="001E0B53">
        <w:rPr>
          <w:rFonts w:ascii="Sto Frutiger 47 Light Cond" w:hAnsi="Sto Frutiger 47 Light Cond"/>
          <w:lang w:val="en-US"/>
        </w:rPr>
        <w:lastRenderedPageBreak/>
        <w:t>Loctite</w:t>
      </w:r>
      <w:r w:rsidR="00E931B6" w:rsidRPr="001E0B53">
        <w:rPr>
          <w:rFonts w:ascii="Sto Frutiger 47 Light Cond" w:hAnsi="Sto Frutiger 47 Light Cond"/>
          <w:vertAlign w:val="superscript"/>
          <w:lang w:val="en-US"/>
        </w:rPr>
        <w:t xml:space="preserve">® </w:t>
      </w:r>
      <w:r w:rsidRPr="001E0B53">
        <w:rPr>
          <w:rFonts w:ascii="Sto Frutiger 47 Light Cond" w:hAnsi="Sto Frutiger 47 Light Cond"/>
          <w:lang w:val="en-US"/>
        </w:rPr>
        <w:t>PL 200 Construction Adhesive</w:t>
      </w:r>
      <w:r w:rsidR="00093925" w:rsidRPr="001E0B53">
        <w:rPr>
          <w:rFonts w:ascii="Sto Frutiger 47 Light Cond" w:hAnsi="Sto Frutiger 47 Light Cond"/>
          <w:lang w:val="en-US"/>
        </w:rPr>
        <w:t xml:space="preserve"> </w:t>
      </w:r>
      <w:r w:rsidR="00093925" w:rsidRPr="001E0B53">
        <w:rPr>
          <w:rFonts w:ascii="Sto Frutiger 47 Light Cond" w:hAnsi="Sto Frutiger 47 Light Cond"/>
          <w:i/>
          <w:color w:val="0000FF"/>
          <w:lang w:val="en-US"/>
        </w:rPr>
        <w:t>(by others)</w:t>
      </w:r>
    </w:p>
    <w:p w14:paraId="76098597" w14:textId="77777777" w:rsidR="0073639F" w:rsidRPr="001E0B53" w:rsidRDefault="00E931B6" w:rsidP="006C6DDF">
      <w:pPr>
        <w:pStyle w:val="Heading5"/>
        <w:ind w:left="1710" w:hanging="540"/>
        <w:rPr>
          <w:rFonts w:ascii="Sto Frutiger 47 Light Cond" w:hAnsi="Sto Frutiger 47 Light Cond"/>
          <w:lang w:val="en-US"/>
        </w:rPr>
      </w:pPr>
      <w:proofErr w:type="spellStart"/>
      <w:r w:rsidRPr="001E0B53">
        <w:rPr>
          <w:rFonts w:ascii="Sto Frutiger 47 Light Cond" w:hAnsi="Sto Frutiger 47 Light Cond"/>
          <w:lang w:val="en-US"/>
        </w:rPr>
        <w:t>MasterWeld</w:t>
      </w:r>
      <w:proofErr w:type="spellEnd"/>
      <w:r w:rsidRPr="001E0B53">
        <w:rPr>
          <w:rFonts w:ascii="Sto Frutiger 47 Light Cond" w:hAnsi="Sto Frutiger 47 Light Cond"/>
          <w:vertAlign w:val="superscript"/>
          <w:lang w:val="en-US"/>
        </w:rPr>
        <w:t>®</w:t>
      </w:r>
      <w:r w:rsidRPr="001E0B53">
        <w:rPr>
          <w:rFonts w:ascii="Sto Frutiger 47 Light Cond" w:hAnsi="Sto Frutiger 47 Light Cond"/>
          <w:lang w:val="en-US"/>
        </w:rPr>
        <w:t xml:space="preserve"> </w:t>
      </w:r>
      <w:r w:rsidR="0073639F" w:rsidRPr="001E0B53">
        <w:rPr>
          <w:rFonts w:ascii="Sto Frutiger 47 Light Cond" w:hAnsi="Sto Frutiger 47 Light Cond"/>
          <w:lang w:val="en-US"/>
        </w:rPr>
        <w:t>948 Polyurethane Adhesive/Sealant</w:t>
      </w:r>
      <w:r w:rsidR="005602DD" w:rsidRPr="001E0B53">
        <w:rPr>
          <w:rFonts w:ascii="Sto Frutiger 47 Light Cond" w:hAnsi="Sto Frutiger 47 Light Cond"/>
          <w:lang w:val="en-US"/>
        </w:rPr>
        <w:t xml:space="preserve"> </w:t>
      </w:r>
      <w:r w:rsidR="005602DD" w:rsidRPr="001E0B53">
        <w:rPr>
          <w:rFonts w:ascii="Sto Frutiger 47 Light Cond" w:hAnsi="Sto Frutiger 47 Light Cond"/>
          <w:i/>
          <w:color w:val="0000FF"/>
          <w:lang w:val="en-US"/>
        </w:rPr>
        <w:t>(by others)</w:t>
      </w:r>
    </w:p>
    <w:p w14:paraId="6656DB47" w14:textId="77777777" w:rsidR="008473E6" w:rsidRPr="001E0B53" w:rsidRDefault="00B83BCA" w:rsidP="005E5334">
      <w:pPr>
        <w:pStyle w:val="Heading2"/>
        <w:tabs>
          <w:tab w:val="num" w:pos="1170"/>
        </w:tabs>
        <w:ind w:hanging="2484"/>
        <w:rPr>
          <w:rFonts w:ascii="Sto Frutiger 47 Light Cond" w:hAnsi="Sto Frutiger 47 Light Cond"/>
          <w:i/>
          <w:sz w:val="20"/>
          <w:szCs w:val="20"/>
          <w:lang w:val="en-US"/>
        </w:rPr>
      </w:pPr>
      <w:bookmarkStart w:id="55" w:name="_Toc37162168"/>
      <w:r w:rsidRPr="001E0B53">
        <w:rPr>
          <w:rFonts w:ascii="Sto Frutiger 67 Bold Cond" w:hAnsi="Sto Frutiger 67 Bold Cond"/>
          <w:b w:val="0"/>
          <w:bCs/>
          <w:lang w:val="en-US"/>
        </w:rPr>
        <w:t>BASE COAT</w:t>
      </w:r>
      <w:r w:rsidRPr="00A42C8B">
        <w:rPr>
          <w:lang w:val="en-US"/>
        </w:rPr>
        <w:t xml:space="preserve"> </w:t>
      </w:r>
      <w:r w:rsidRPr="001E0B53">
        <w:rPr>
          <w:rFonts w:ascii="Sto Frutiger 47 Light Cond" w:hAnsi="Sto Frutiger 47 Light Cond"/>
          <w:b w:val="0"/>
          <w:i/>
          <w:color w:val="0000FF"/>
        </w:rPr>
        <w:t>(choose one)</w:t>
      </w:r>
      <w:bookmarkEnd w:id="55"/>
    </w:p>
    <w:p w14:paraId="2D272283" w14:textId="77777777" w:rsidR="008473E6" w:rsidRPr="001E0B53" w:rsidRDefault="00B83BCA" w:rsidP="00920BD9">
      <w:pPr>
        <w:pStyle w:val="Heading5"/>
        <w:tabs>
          <w:tab w:val="clear" w:pos="1714"/>
          <w:tab w:val="num" w:pos="1710"/>
        </w:tabs>
        <w:ind w:left="1710" w:hanging="540"/>
        <w:rPr>
          <w:rFonts w:ascii="Sto Frutiger 47 Light Cond" w:hAnsi="Sto Frutiger 47 Light Cond"/>
          <w:lang w:val="en-US"/>
        </w:rPr>
      </w:pPr>
      <w:r w:rsidRPr="001E0B53">
        <w:rPr>
          <w:rFonts w:ascii="Sto Frutiger 47 Light Cond" w:hAnsi="Sto Frutiger 47 Light Cond"/>
          <w:lang w:val="en-US"/>
        </w:rPr>
        <w:t>Cementitious Base Coat</w:t>
      </w:r>
    </w:p>
    <w:p w14:paraId="5163CEC2" w14:textId="77777777" w:rsidR="00B83BCA" w:rsidRPr="001E0B53" w:rsidRDefault="00B83BCA" w:rsidP="007D0509">
      <w:pPr>
        <w:pStyle w:val="Heading6"/>
        <w:tabs>
          <w:tab w:val="clear" w:pos="2433"/>
          <w:tab w:val="num" w:pos="2430"/>
        </w:tabs>
        <w:ind w:left="2430" w:hanging="450"/>
        <w:rPr>
          <w:rFonts w:ascii="Sto Frutiger 47 Light Cond" w:hAnsi="Sto Frutiger 47 Light Cond"/>
        </w:rPr>
      </w:pPr>
      <w:r w:rsidRPr="001E0B53">
        <w:rPr>
          <w:rFonts w:ascii="Sto Frutiger 47 Light Cond" w:hAnsi="Sto Frutiger 47 Light Cond"/>
        </w:rPr>
        <w:t xml:space="preserve">Sto BTS Plus – factory blended one component polymer modified portland cement based high build base coat.  Also used as a </w:t>
      </w:r>
      <w:proofErr w:type="spellStart"/>
      <w:r w:rsidRPr="001E0B53">
        <w:rPr>
          <w:rFonts w:ascii="Sto Frutiger 47 Light Cond" w:hAnsi="Sto Frutiger 47 Light Cond"/>
        </w:rPr>
        <w:t>leveler</w:t>
      </w:r>
      <w:proofErr w:type="spellEnd"/>
      <w:r w:rsidRPr="001E0B53">
        <w:rPr>
          <w:rFonts w:ascii="Sto Frutiger 47 Light Cond" w:hAnsi="Sto Frutiger 47 Light Cond"/>
        </w:rPr>
        <w:t xml:space="preserve"> for concrete and masonry surfaces</w:t>
      </w:r>
      <w:r w:rsidR="00616CD5" w:rsidRPr="001E0B53">
        <w:rPr>
          <w:rFonts w:ascii="Sto Frutiger 47 Light Cond" w:hAnsi="Sto Frutiger 47 Light Cond"/>
        </w:rPr>
        <w:t>.</w:t>
      </w:r>
    </w:p>
    <w:p w14:paraId="7CFFDA24" w14:textId="77777777" w:rsidR="008473E6" w:rsidRPr="001E0B53" w:rsidRDefault="00B83BCA" w:rsidP="007D0509">
      <w:pPr>
        <w:pStyle w:val="Heading6"/>
        <w:tabs>
          <w:tab w:val="clear" w:pos="2433"/>
          <w:tab w:val="num" w:pos="2430"/>
        </w:tabs>
        <w:ind w:left="2430" w:hanging="450"/>
        <w:rPr>
          <w:rFonts w:ascii="Sto Frutiger 47 Light Cond" w:hAnsi="Sto Frutiger 47 Light Cond"/>
        </w:rPr>
      </w:pPr>
      <w:r w:rsidRPr="001E0B53">
        <w:rPr>
          <w:rFonts w:ascii="Sto Frutiger 47 Light Cond" w:hAnsi="Sto Frutiger 47 Light Cond"/>
        </w:rPr>
        <w:t xml:space="preserve">Sto BTS Xtra – lightweight factory blended one component polymer modified portland cement based </w:t>
      </w:r>
      <w:r w:rsidR="00AB31CC" w:rsidRPr="001E0B53">
        <w:rPr>
          <w:rFonts w:ascii="Sto Frutiger 47 Light Cond" w:hAnsi="Sto Frutiger 47 Light Cond"/>
        </w:rPr>
        <w:t xml:space="preserve">extra </w:t>
      </w:r>
      <w:r w:rsidRPr="001E0B53">
        <w:rPr>
          <w:rFonts w:ascii="Sto Frutiger 47 Light Cond" w:hAnsi="Sto Frutiger 47 Light Cond"/>
        </w:rPr>
        <w:t xml:space="preserve">high build base coat.  Also used as a </w:t>
      </w:r>
      <w:proofErr w:type="spellStart"/>
      <w:r w:rsidRPr="001E0B53">
        <w:rPr>
          <w:rFonts w:ascii="Sto Frutiger 47 Light Cond" w:hAnsi="Sto Frutiger 47 Light Cond"/>
        </w:rPr>
        <w:t>leveler</w:t>
      </w:r>
      <w:proofErr w:type="spellEnd"/>
      <w:r w:rsidRPr="001E0B53">
        <w:rPr>
          <w:rFonts w:ascii="Sto Frutiger 47 Light Cond" w:hAnsi="Sto Frutiger 47 Light Cond"/>
        </w:rPr>
        <w:t xml:space="preserve"> for concrete and masonry surfaces</w:t>
      </w:r>
      <w:r w:rsidR="00616CD5" w:rsidRPr="001E0B53">
        <w:rPr>
          <w:rFonts w:ascii="Sto Frutiger 47 Light Cond" w:hAnsi="Sto Frutiger 47 Light Cond"/>
        </w:rPr>
        <w:t>.</w:t>
      </w:r>
    </w:p>
    <w:p w14:paraId="7E6085F8" w14:textId="77777777" w:rsidR="00616CD5" w:rsidRPr="001E0B53" w:rsidRDefault="00616CD5" w:rsidP="007D0509">
      <w:pPr>
        <w:pStyle w:val="Heading6"/>
        <w:tabs>
          <w:tab w:val="clear" w:pos="2433"/>
          <w:tab w:val="left" w:pos="2430"/>
        </w:tabs>
        <w:ind w:left="2430" w:hanging="450"/>
        <w:rPr>
          <w:rFonts w:ascii="Sto Frutiger 47 Light Cond" w:hAnsi="Sto Frutiger 47 Light Cond"/>
        </w:rPr>
      </w:pPr>
      <w:r w:rsidRPr="001E0B53">
        <w:rPr>
          <w:rFonts w:ascii="Sto Frutiger 47 Light Cond" w:hAnsi="Sto Frutiger 47 Light Cond"/>
        </w:rPr>
        <w:t xml:space="preserve">Sto Primer/Adhesive-B – factory blended one component polymer modified portland cement based high build base coat.  </w:t>
      </w:r>
    </w:p>
    <w:p w14:paraId="580074B4" w14:textId="43188674" w:rsidR="008473E6" w:rsidRPr="001E0B53" w:rsidRDefault="00B83BCA" w:rsidP="008C43B0">
      <w:pPr>
        <w:pStyle w:val="Heading5"/>
        <w:ind w:left="1710" w:hanging="540"/>
        <w:rPr>
          <w:rFonts w:ascii="Sto Frutiger 47 Light Cond" w:hAnsi="Sto Frutiger 47 Light Cond"/>
        </w:rPr>
      </w:pPr>
      <w:r w:rsidRPr="001E0B53">
        <w:rPr>
          <w:rFonts w:ascii="Sto Frutiger 47 Light Cond" w:hAnsi="Sto Frutiger 47 Light Cond"/>
        </w:rPr>
        <w:t>Non</w:t>
      </w:r>
      <w:r w:rsidR="005034D8">
        <w:rPr>
          <w:rFonts w:ascii="Sto Frutiger 47 Light Cond" w:hAnsi="Sto Frutiger 47 Light Cond"/>
        </w:rPr>
        <w:t>-</w:t>
      </w:r>
      <w:r w:rsidRPr="001E0B53">
        <w:rPr>
          <w:rFonts w:ascii="Sto Frutiger 47 Light Cond" w:hAnsi="Sto Frutiger 47 Light Cond"/>
        </w:rPr>
        <w:t xml:space="preserve">cementitious Base Coat </w:t>
      </w:r>
    </w:p>
    <w:p w14:paraId="2489EFBD" w14:textId="77777777" w:rsidR="008473E6" w:rsidRPr="001E0B53" w:rsidRDefault="00B83BCA" w:rsidP="007D0509">
      <w:pPr>
        <w:pStyle w:val="Heading6"/>
        <w:rPr>
          <w:rFonts w:ascii="Sto Frutiger 47 Light Cond" w:hAnsi="Sto Frutiger 47 Light Cond"/>
        </w:rPr>
      </w:pPr>
      <w:r w:rsidRPr="001E0B53">
        <w:rPr>
          <w:rFonts w:ascii="Sto Frutiger 47 Light Cond" w:hAnsi="Sto Frutiger 47 Light Cond"/>
        </w:rPr>
        <w:t>Sto RFP – re</w:t>
      </w:r>
      <w:r w:rsidR="0004121C" w:rsidRPr="001E0B53">
        <w:rPr>
          <w:rFonts w:ascii="Sto Frutiger 47 Light Cond" w:hAnsi="Sto Frutiger 47 Light Cond"/>
        </w:rPr>
        <w:t xml:space="preserve">ady mixed acrylic based </w:t>
      </w:r>
      <w:proofErr w:type="spellStart"/>
      <w:r w:rsidR="0004121C" w:rsidRPr="001E0B53">
        <w:rPr>
          <w:rFonts w:ascii="Sto Frutiger 47 Light Cond" w:hAnsi="Sto Frutiger 47 Light Cond"/>
        </w:rPr>
        <w:t>fiber</w:t>
      </w:r>
      <w:proofErr w:type="spellEnd"/>
      <w:r w:rsidR="0004121C" w:rsidRPr="001E0B53">
        <w:rPr>
          <w:rFonts w:ascii="Sto Frutiger 47 Light Cond" w:hAnsi="Sto Frutiger 47 Light Cond"/>
        </w:rPr>
        <w:t xml:space="preserve"> reinforced </w:t>
      </w:r>
      <w:r w:rsidRPr="001E0B53">
        <w:rPr>
          <w:rFonts w:ascii="Sto Frutiger 47 Light Cond" w:hAnsi="Sto Frutiger 47 Light Cond"/>
        </w:rPr>
        <w:t>base coat material</w:t>
      </w:r>
    </w:p>
    <w:p w14:paraId="5ABEF109" w14:textId="77777777" w:rsidR="0090462B" w:rsidRPr="001E0B53" w:rsidRDefault="0090462B" w:rsidP="00AF5574">
      <w:pPr>
        <w:pStyle w:val="Textbodyital"/>
        <w:ind w:left="1134"/>
        <w:rPr>
          <w:rFonts w:ascii="Sto Frutiger 47 Light Cond" w:hAnsi="Sto Frutiger 47 Light Cond"/>
          <w:b/>
          <w:iCs/>
          <w:color w:val="0000FF"/>
          <w:sz w:val="22"/>
          <w:szCs w:val="28"/>
        </w:rPr>
      </w:pPr>
      <w:r w:rsidRPr="001E0B53">
        <w:rPr>
          <w:rFonts w:ascii="Sto Frutiger 47 Light Cond" w:hAnsi="Sto Frutiger 47 Light Cond"/>
          <w:color w:val="0000FF"/>
        </w:rPr>
        <w:t>Designate areas that require waterproofing, such as foundations, splash areas and projecting architectural features, on architectural drawings</w:t>
      </w:r>
    </w:p>
    <w:p w14:paraId="6A31DC21" w14:textId="77777777" w:rsidR="008473E6" w:rsidRPr="001E0B53" w:rsidRDefault="00B83BCA" w:rsidP="008B59AA">
      <w:pPr>
        <w:pStyle w:val="Heading5"/>
        <w:tabs>
          <w:tab w:val="clear" w:pos="1714"/>
          <w:tab w:val="num" w:pos="1710"/>
        </w:tabs>
        <w:ind w:hanging="544"/>
        <w:rPr>
          <w:rFonts w:ascii="Sto Frutiger 47 Light Cond" w:hAnsi="Sto Frutiger 47 Light Cond"/>
          <w:color w:val="0000FF"/>
          <w:lang w:val="en-US"/>
        </w:rPr>
      </w:pPr>
      <w:r w:rsidRPr="001E0B53">
        <w:rPr>
          <w:rFonts w:ascii="Sto Frutiger 47 Light Cond" w:hAnsi="Sto Frutiger 47 Light Cond"/>
          <w:lang w:val="en-US"/>
        </w:rPr>
        <w:t xml:space="preserve">Waterproof Base Coat </w:t>
      </w:r>
      <w:r w:rsidRPr="001E0B53">
        <w:rPr>
          <w:rFonts w:ascii="Sto Frutiger 47 Light Cond" w:hAnsi="Sto Frutiger 47 Light Cond"/>
          <w:i/>
          <w:color w:val="0000FF"/>
          <w:lang w:val="en-US"/>
        </w:rPr>
        <w:t>(choose one</w:t>
      </w:r>
      <w:r w:rsidR="0090462B" w:rsidRPr="001E0B53">
        <w:rPr>
          <w:rFonts w:ascii="Sto Frutiger 47 Light Cond" w:hAnsi="Sto Frutiger 47 Light Cond"/>
          <w:i/>
          <w:color w:val="0000FF"/>
          <w:lang w:val="en-US"/>
        </w:rPr>
        <w:t>)</w:t>
      </w:r>
    </w:p>
    <w:p w14:paraId="15D6D37B" w14:textId="77777777" w:rsidR="00B83BCA" w:rsidRPr="001E0B53" w:rsidRDefault="00B83BCA" w:rsidP="007D0509">
      <w:pPr>
        <w:pStyle w:val="Heading6"/>
        <w:rPr>
          <w:rFonts w:ascii="Sto Frutiger 47 Light Cond" w:hAnsi="Sto Frutiger 47 Light Cond"/>
          <w:lang w:val="en-US"/>
        </w:rPr>
      </w:pPr>
      <w:r w:rsidRPr="001E0B53">
        <w:rPr>
          <w:rFonts w:ascii="Sto Frutiger 47 Light Cond" w:hAnsi="Sto Frutiger 47 Light Cond"/>
          <w:lang w:val="en-US"/>
        </w:rPr>
        <w:t>Sto Flexyl</w:t>
      </w:r>
      <w:r w:rsidR="00D87D9F" w:rsidRPr="001E0B53">
        <w:rPr>
          <w:rFonts w:ascii="Sto Frutiger 47 Light Cond" w:hAnsi="Sto Frutiger 47 Light Cond"/>
          <w:lang w:val="en-US"/>
        </w:rPr>
        <w:t xml:space="preserve"> – </w:t>
      </w:r>
      <w:r w:rsidRPr="001E0B53">
        <w:rPr>
          <w:rFonts w:ascii="Sto Frutiger 47 Light Cond" w:hAnsi="Sto Frutiger 47 Light Cond"/>
          <w:lang w:val="en-US"/>
        </w:rPr>
        <w:t xml:space="preserve">fiber reinforced acrylic based waterproof base coat </w:t>
      </w:r>
      <w:r w:rsidR="0090462B" w:rsidRPr="001E0B53">
        <w:rPr>
          <w:rFonts w:ascii="Sto Frutiger 47 Light Cond" w:hAnsi="Sto Frutiger 47 Light Cond"/>
          <w:lang w:val="en-US"/>
        </w:rPr>
        <w:t>mixed with portland cement (</w:t>
      </w:r>
      <w:r w:rsidRPr="001E0B53">
        <w:rPr>
          <w:rFonts w:ascii="Sto Frutiger 47 Light Cond" w:hAnsi="Sto Frutiger 47 Light Cond"/>
          <w:lang w:val="en-US"/>
        </w:rPr>
        <w:t>use</w:t>
      </w:r>
      <w:r w:rsidR="0090462B" w:rsidRPr="001E0B53">
        <w:rPr>
          <w:rFonts w:ascii="Sto Frutiger 47 Light Cond" w:hAnsi="Sto Frutiger 47 Light Cond"/>
          <w:lang w:val="en-US"/>
        </w:rPr>
        <w:t>d</w:t>
      </w:r>
      <w:r w:rsidRPr="001E0B53">
        <w:rPr>
          <w:rFonts w:ascii="Sto Frutiger 47 Light Cond" w:hAnsi="Sto Frutiger 47 Light Cond"/>
          <w:lang w:val="en-US"/>
        </w:rPr>
        <w:t xml:space="preserve"> </w:t>
      </w:r>
      <w:r w:rsidR="0004121C" w:rsidRPr="001E0B53">
        <w:rPr>
          <w:rFonts w:ascii="Sto Frutiger 47 Light Cond" w:hAnsi="Sto Frutiger 47 Light Cond"/>
          <w:lang w:val="en-US"/>
        </w:rPr>
        <w:t xml:space="preserve">with Sto Mesh </w:t>
      </w:r>
      <w:r w:rsidRPr="001E0B53">
        <w:rPr>
          <w:rFonts w:ascii="Sto Frutiger 47 Light Cond" w:hAnsi="Sto Frutiger 47 Light Cond"/>
          <w:lang w:val="en-US"/>
        </w:rPr>
        <w:t xml:space="preserve">as a waterproof base coat over </w:t>
      </w:r>
      <w:r w:rsidR="0004121C" w:rsidRPr="001E0B53">
        <w:rPr>
          <w:rFonts w:ascii="Sto Frutiger 47 Light Cond" w:hAnsi="Sto Frutiger 47 Light Cond"/>
          <w:lang w:val="en-US"/>
        </w:rPr>
        <w:t xml:space="preserve">mesh reinforced </w:t>
      </w:r>
      <w:r w:rsidRPr="001E0B53">
        <w:rPr>
          <w:rFonts w:ascii="Sto Frutiger 47 Light Cond" w:hAnsi="Sto Frutiger 47 Light Cond"/>
          <w:lang w:val="en-US"/>
        </w:rPr>
        <w:t>Sto BTS Plus or BTS</w:t>
      </w:r>
      <w:r w:rsidR="0090462B" w:rsidRPr="001E0B53">
        <w:rPr>
          <w:rFonts w:ascii="Sto Frutiger 47 Light Cond" w:hAnsi="Sto Frutiger 47 Light Cond"/>
          <w:lang w:val="en-US"/>
        </w:rPr>
        <w:t xml:space="preserve"> Xtra</w:t>
      </w:r>
      <w:r w:rsidRPr="001E0B53">
        <w:rPr>
          <w:rFonts w:ascii="Sto Frutiger 47 Light Cond" w:hAnsi="Sto Frutiger 47 Light Cond"/>
          <w:lang w:val="en-US"/>
        </w:rPr>
        <w:t>)</w:t>
      </w:r>
    </w:p>
    <w:p w14:paraId="6D7BC1F7" w14:textId="77777777" w:rsidR="008473E6" w:rsidRPr="001E0B53" w:rsidRDefault="00B83BCA" w:rsidP="007D0509">
      <w:pPr>
        <w:pStyle w:val="Heading6"/>
        <w:rPr>
          <w:rFonts w:ascii="Sto Frutiger 47 Light Cond" w:hAnsi="Sto Frutiger 47 Light Cond"/>
        </w:rPr>
      </w:pPr>
      <w:r w:rsidRPr="001E0B53">
        <w:rPr>
          <w:rFonts w:ascii="Sto Frutiger 47 Light Cond" w:hAnsi="Sto Frutiger 47 Light Cond"/>
        </w:rPr>
        <w:t xml:space="preserve">Sto Watertight Coat – pre-packaged two component </w:t>
      </w:r>
      <w:proofErr w:type="spellStart"/>
      <w:r w:rsidRPr="001E0B53">
        <w:rPr>
          <w:rFonts w:ascii="Sto Frutiger 47 Light Cond" w:hAnsi="Sto Frutiger 47 Light Cond"/>
        </w:rPr>
        <w:t>fiber</w:t>
      </w:r>
      <w:proofErr w:type="spellEnd"/>
      <w:r w:rsidRPr="001E0B53">
        <w:rPr>
          <w:rFonts w:ascii="Sto Frutiger 47 Light Cond" w:hAnsi="Sto Frutiger 47 Light Cond"/>
        </w:rPr>
        <w:t xml:space="preserve"> reinforced acrylic </w:t>
      </w:r>
      <w:r w:rsidR="0090462B" w:rsidRPr="001E0B53">
        <w:rPr>
          <w:rFonts w:ascii="Sto Frutiger 47 Light Cond" w:hAnsi="Sto Frutiger 47 Light Cond"/>
        </w:rPr>
        <w:t>based waterproof base coat (</w:t>
      </w:r>
      <w:r w:rsidRPr="001E0B53">
        <w:rPr>
          <w:rFonts w:ascii="Sto Frutiger 47 Light Cond" w:hAnsi="Sto Frutiger 47 Light Cond"/>
        </w:rPr>
        <w:t>use</w:t>
      </w:r>
      <w:r w:rsidR="0090462B" w:rsidRPr="001E0B53">
        <w:rPr>
          <w:rFonts w:ascii="Sto Frutiger 47 Light Cond" w:hAnsi="Sto Frutiger 47 Light Cond"/>
        </w:rPr>
        <w:t>d</w:t>
      </w:r>
      <w:r w:rsidR="0004121C" w:rsidRPr="001E0B53">
        <w:rPr>
          <w:rFonts w:ascii="Sto Frutiger 47 Light Cond" w:hAnsi="Sto Frutiger 47 Light Cond"/>
        </w:rPr>
        <w:t xml:space="preserve"> with Sto Mesh</w:t>
      </w:r>
      <w:r w:rsidRPr="001E0B53">
        <w:rPr>
          <w:rFonts w:ascii="Sto Frutiger 47 Light Cond" w:hAnsi="Sto Frutiger 47 Light Cond"/>
        </w:rPr>
        <w:t xml:space="preserve"> as a waterproof base coat over </w:t>
      </w:r>
      <w:r w:rsidR="0004121C" w:rsidRPr="001E0B53">
        <w:rPr>
          <w:rFonts w:ascii="Sto Frutiger 47 Light Cond" w:hAnsi="Sto Frutiger 47 Light Cond"/>
        </w:rPr>
        <w:t xml:space="preserve">mesh reinforced </w:t>
      </w:r>
      <w:r w:rsidR="0090462B" w:rsidRPr="001E0B53">
        <w:rPr>
          <w:rFonts w:ascii="Sto Frutiger 47 Light Cond" w:hAnsi="Sto Frutiger 47 Light Cond"/>
        </w:rPr>
        <w:t>Sto BTS Plus or BTS Xtra</w:t>
      </w:r>
      <w:r w:rsidRPr="001E0B53">
        <w:rPr>
          <w:rFonts w:ascii="Sto Frutiger 47 Light Cond" w:hAnsi="Sto Frutiger 47 Light Cond"/>
        </w:rPr>
        <w:t>)</w:t>
      </w:r>
    </w:p>
    <w:p w14:paraId="3FCD07FB" w14:textId="77777777" w:rsidR="00A42C8B" w:rsidRPr="001E0B53" w:rsidRDefault="00B83BCA" w:rsidP="00B83775">
      <w:pPr>
        <w:pStyle w:val="Heading2"/>
        <w:tabs>
          <w:tab w:val="num" w:pos="1170"/>
        </w:tabs>
        <w:ind w:hanging="2484"/>
        <w:rPr>
          <w:rFonts w:ascii="Sto Frutiger 67 Bold Cond" w:hAnsi="Sto Frutiger 67 Bold Cond"/>
          <w:b w:val="0"/>
          <w:bCs/>
          <w:lang w:val="en-US"/>
        </w:rPr>
      </w:pPr>
      <w:bookmarkStart w:id="56" w:name="_Toc37162169"/>
      <w:r w:rsidRPr="001E0B53">
        <w:rPr>
          <w:rFonts w:ascii="Sto Frutiger 67 Bold Cond" w:hAnsi="Sto Frutiger 67 Bold Cond"/>
          <w:b w:val="0"/>
          <w:bCs/>
          <w:lang w:val="en-US"/>
        </w:rPr>
        <w:t>REINFORCING MESHES</w:t>
      </w:r>
      <w:bookmarkEnd w:id="56"/>
      <w:r w:rsidRPr="001E0B53">
        <w:rPr>
          <w:rFonts w:ascii="Sto Frutiger 67 Bold Cond" w:hAnsi="Sto Frutiger 67 Bold Cond"/>
          <w:b w:val="0"/>
          <w:bCs/>
          <w:szCs w:val="20"/>
          <w:lang w:val="en-US"/>
        </w:rPr>
        <w:t xml:space="preserve"> </w:t>
      </w:r>
    </w:p>
    <w:p w14:paraId="37B80DB6" w14:textId="77777777" w:rsidR="008473E6" w:rsidRPr="001E0B53" w:rsidRDefault="00B83BCA" w:rsidP="00AF5574">
      <w:pPr>
        <w:pStyle w:val="Textbodyital"/>
        <w:ind w:left="1124"/>
        <w:rPr>
          <w:rStyle w:val="Heading2Char1"/>
          <w:rFonts w:ascii="Sto Frutiger 47 Light Cond" w:hAnsi="Sto Frutiger 47 Light Cond"/>
          <w:color w:val="0000FF"/>
          <w:lang w:val="en-US"/>
        </w:rPr>
      </w:pPr>
      <w:r w:rsidRPr="001E0B53">
        <w:rPr>
          <w:rFonts w:ascii="Sto Frutiger 47 Light Cond" w:hAnsi="Sto Frutiger 47 Light Cond"/>
          <w:color w:val="0000FF"/>
        </w:rPr>
        <w:t xml:space="preserve">Designate areas with impact </w:t>
      </w:r>
      <w:r w:rsidR="0090462B" w:rsidRPr="001E0B53">
        <w:rPr>
          <w:rFonts w:ascii="Sto Frutiger 47 Light Cond" w:hAnsi="Sto Frutiger 47 Light Cond"/>
          <w:color w:val="0000FF"/>
        </w:rPr>
        <w:t xml:space="preserve">resistance other than “Standard”, such as ground floors, </w:t>
      </w:r>
      <w:r w:rsidRPr="001E0B53">
        <w:rPr>
          <w:rFonts w:ascii="Sto Frutiger 47 Light Cond" w:hAnsi="Sto Frutiger 47 Light Cond"/>
          <w:color w:val="0000FF"/>
        </w:rPr>
        <w:t>on architectural drawings</w:t>
      </w:r>
    </w:p>
    <w:p w14:paraId="2AF2DDAE" w14:textId="77777777" w:rsidR="008473E6" w:rsidRPr="001E0B53" w:rsidRDefault="00B83BCA" w:rsidP="00EE0614">
      <w:pPr>
        <w:pStyle w:val="Heading5"/>
        <w:tabs>
          <w:tab w:val="num" w:pos="1800"/>
        </w:tabs>
        <w:ind w:hanging="544"/>
        <w:rPr>
          <w:rFonts w:ascii="Sto Frutiger 47 Light Cond" w:hAnsi="Sto Frutiger 47 Light Cond"/>
          <w:lang w:val="en-US"/>
        </w:rPr>
      </w:pPr>
      <w:r w:rsidRPr="001E0B53">
        <w:rPr>
          <w:rFonts w:ascii="Sto Frutiger 47 Light Cond" w:hAnsi="Sto Frutiger 47 Light Cond"/>
          <w:lang w:val="en-US"/>
        </w:rPr>
        <w:t>Standard Mesh</w:t>
      </w:r>
    </w:p>
    <w:p w14:paraId="422F1887" w14:textId="77777777" w:rsidR="008473E6" w:rsidRPr="001E0B53" w:rsidRDefault="00B83BCA" w:rsidP="007D0509">
      <w:pPr>
        <w:pStyle w:val="Heading6"/>
        <w:rPr>
          <w:rFonts w:ascii="Sto Frutiger 47 Light Cond" w:hAnsi="Sto Frutiger 47 Light Cond"/>
          <w:i/>
          <w:lang w:val="en-US"/>
        </w:rPr>
      </w:pPr>
      <w:r w:rsidRPr="001E0B53">
        <w:rPr>
          <w:rFonts w:ascii="Sto Frutiger 47 Light Cond" w:hAnsi="Sto Frutiger 47 Light Cond"/>
          <w:lang w:val="en-US"/>
        </w:rPr>
        <w:t>Sto Mesh</w:t>
      </w:r>
      <w:r w:rsidR="00D87D9F" w:rsidRPr="001E0B53">
        <w:rPr>
          <w:rFonts w:ascii="Sto Frutiger 47 Light Cond" w:hAnsi="Sto Frutiger 47 Light Cond"/>
          <w:lang w:val="en-US"/>
        </w:rPr>
        <w:t xml:space="preserve"> – </w:t>
      </w:r>
      <w:r w:rsidRPr="001E0B53">
        <w:rPr>
          <w:rFonts w:ascii="Sto Frutiger 47 Light Cond" w:hAnsi="Sto Frutiger 47 Light Cond"/>
          <w:lang w:val="en-US"/>
        </w:rPr>
        <w:t>nominal 4.5 oz/yd</w:t>
      </w:r>
      <w:r w:rsidRPr="001E0B53">
        <w:rPr>
          <w:rFonts w:ascii="Sto Frutiger 47 Light Cond" w:hAnsi="Sto Frutiger 47 Light Cond"/>
          <w:vertAlign w:val="superscript"/>
          <w:lang w:val="en-US"/>
        </w:rPr>
        <w:t xml:space="preserve">2 </w:t>
      </w:r>
      <w:r w:rsidRPr="001E0B53">
        <w:rPr>
          <w:rFonts w:ascii="Sto Frutiger 47 Light Cond" w:hAnsi="Sto Frutiger 47 Light Cond"/>
          <w:lang w:val="en-US"/>
        </w:rPr>
        <w:t>(153 g/m</w:t>
      </w:r>
      <w:r w:rsidRPr="001E0B53">
        <w:rPr>
          <w:rFonts w:ascii="Sto Frutiger 47 Light Cond" w:hAnsi="Sto Frutiger 47 Light Cond"/>
          <w:vertAlign w:val="superscript"/>
          <w:lang w:val="en-US"/>
        </w:rPr>
        <w:t>2</w:t>
      </w:r>
      <w:r w:rsidRPr="001E0B53">
        <w:rPr>
          <w:rFonts w:ascii="Sto Frutiger 47 Light Cond" w:hAnsi="Sto Frutiger 47 Light Cond"/>
          <w:lang w:val="en-US"/>
        </w:rPr>
        <w:t xml:space="preserve">), symmetrical, interlaced open-weave glass fiber fabric made with alkaline resistant coating for compatibility with Sto materials </w:t>
      </w:r>
      <w:r w:rsidRPr="001E0B53">
        <w:rPr>
          <w:rFonts w:ascii="Sto Frutiger 47 Light Cond" w:hAnsi="Sto Frutiger 47 Light Cond"/>
          <w:i/>
          <w:color w:val="0000FF"/>
          <w:lang w:val="en-US"/>
        </w:rPr>
        <w:t>(achieves Standard Impact Classification)</w:t>
      </w:r>
    </w:p>
    <w:p w14:paraId="23CCD55A" w14:textId="77777777" w:rsidR="008473E6" w:rsidRPr="001E0B53" w:rsidRDefault="00B83BCA" w:rsidP="00D9399E">
      <w:pPr>
        <w:pStyle w:val="Heading5"/>
        <w:ind w:left="1800" w:hanging="630"/>
        <w:rPr>
          <w:rFonts w:ascii="Sto Frutiger 47 Light Cond" w:hAnsi="Sto Frutiger 47 Light Cond"/>
          <w:lang w:val="en-US"/>
        </w:rPr>
      </w:pPr>
      <w:r w:rsidRPr="001E0B53">
        <w:rPr>
          <w:rFonts w:ascii="Sto Frutiger 47 Light Cond" w:hAnsi="Sto Frutiger 47 Light Cond"/>
          <w:lang w:val="en-US"/>
        </w:rPr>
        <w:t>High Impact Mesh</w:t>
      </w:r>
    </w:p>
    <w:p w14:paraId="04219D2A" w14:textId="77777777" w:rsidR="008473E6" w:rsidRPr="001E0B53" w:rsidRDefault="00B83BCA" w:rsidP="007D0509">
      <w:pPr>
        <w:pStyle w:val="Heading6"/>
        <w:rPr>
          <w:rFonts w:ascii="Sto Frutiger 47 Light Cond" w:hAnsi="Sto Frutiger 47 Light Cond"/>
          <w:i/>
          <w:lang w:val="en-US"/>
        </w:rPr>
      </w:pPr>
      <w:r w:rsidRPr="001E0B53">
        <w:rPr>
          <w:rFonts w:ascii="Sto Frutiger 47 Light Cond" w:hAnsi="Sto Frutiger 47 Light Cond"/>
          <w:lang w:val="en-US"/>
        </w:rPr>
        <w:t>Sto Intermediate Mesh</w:t>
      </w:r>
      <w:r w:rsidR="00D87D9F" w:rsidRPr="001E0B53">
        <w:rPr>
          <w:rFonts w:ascii="Sto Frutiger 47 Light Cond" w:hAnsi="Sto Frutiger 47 Light Cond"/>
          <w:lang w:val="en-US"/>
        </w:rPr>
        <w:t xml:space="preserve"> – </w:t>
      </w:r>
      <w:r w:rsidRPr="001E0B53">
        <w:rPr>
          <w:rFonts w:ascii="Sto Frutiger 47 Light Cond" w:hAnsi="Sto Frutiger 47 Light Cond"/>
          <w:lang w:val="en-US"/>
        </w:rPr>
        <w:t>nominal 11.2 oz./yd</w:t>
      </w:r>
      <w:r w:rsidRPr="001E0B53">
        <w:rPr>
          <w:rFonts w:ascii="Sto Frutiger 47 Light Cond" w:hAnsi="Sto Frutiger 47 Light Cond"/>
          <w:vertAlign w:val="superscript"/>
          <w:lang w:val="en-US"/>
        </w:rPr>
        <w:t>2</w:t>
      </w:r>
      <w:r w:rsidRPr="001E0B53">
        <w:rPr>
          <w:rFonts w:ascii="Sto Frutiger 47 Light Cond" w:hAnsi="Sto Frutiger 47 Light Cond"/>
          <w:lang w:val="en-US"/>
        </w:rPr>
        <w:t xml:space="preserve"> (380 g/m</w:t>
      </w:r>
      <w:r w:rsidRPr="001E0B53">
        <w:rPr>
          <w:rFonts w:ascii="Sto Frutiger 47 Light Cond" w:hAnsi="Sto Frutiger 47 Light Cond"/>
          <w:vertAlign w:val="superscript"/>
          <w:lang w:val="en-US"/>
        </w:rPr>
        <w:t>2</w:t>
      </w:r>
      <w:r w:rsidRPr="001E0B53">
        <w:rPr>
          <w:rFonts w:ascii="Sto Frutiger 47 Light Cond" w:hAnsi="Sto Frutiger 47 Light Cond"/>
          <w:lang w:val="en-US"/>
        </w:rPr>
        <w:t xml:space="preserve">), high impact, interwoven, open weave glass fiber fabric with alkaline resistant coating for compatibility with Sto materials </w:t>
      </w:r>
      <w:r w:rsidRPr="001E0B53">
        <w:rPr>
          <w:rFonts w:ascii="Sto Frutiger 47 Light Cond" w:hAnsi="Sto Frutiger 47 Light Cond"/>
          <w:i/>
          <w:color w:val="0000FF"/>
          <w:lang w:val="en-US"/>
        </w:rPr>
        <w:t>(achieves High Impact Classification)</w:t>
      </w:r>
    </w:p>
    <w:p w14:paraId="189701F8" w14:textId="77777777" w:rsidR="008473E6" w:rsidRPr="001E0B53" w:rsidRDefault="00B83BCA" w:rsidP="00282E4A">
      <w:pPr>
        <w:pStyle w:val="Heading5"/>
        <w:ind w:left="1710" w:hanging="540"/>
        <w:rPr>
          <w:rFonts w:ascii="Sto Frutiger 47 Light Cond" w:hAnsi="Sto Frutiger 47 Light Cond"/>
          <w:lang w:val="en-US"/>
        </w:rPr>
      </w:pPr>
      <w:r w:rsidRPr="001E0B53">
        <w:rPr>
          <w:rFonts w:ascii="Sto Frutiger 47 Light Cond" w:hAnsi="Sto Frutiger 47 Light Cond"/>
          <w:lang w:val="en-US"/>
        </w:rPr>
        <w:t>Ultra-High Impact Mesh</w:t>
      </w:r>
    </w:p>
    <w:p w14:paraId="743332ED" w14:textId="77777777" w:rsidR="008473E6" w:rsidRPr="001E0B53" w:rsidRDefault="00B83BCA" w:rsidP="007D0509">
      <w:pPr>
        <w:pStyle w:val="Heading6"/>
        <w:rPr>
          <w:rFonts w:ascii="Sto Frutiger 47 Light Cond" w:hAnsi="Sto Frutiger 47 Light Cond"/>
          <w:i/>
          <w:color w:val="0000FF"/>
          <w:lang w:val="en-US"/>
        </w:rPr>
      </w:pPr>
      <w:r w:rsidRPr="001E0B53">
        <w:rPr>
          <w:rFonts w:ascii="Sto Frutiger 47 Light Cond" w:hAnsi="Sto Frutiger 47 Light Cond"/>
          <w:lang w:val="en-US"/>
        </w:rPr>
        <w:t>Sto Armor Mat</w:t>
      </w:r>
      <w:r w:rsidR="00D87D9F" w:rsidRPr="001E0B53">
        <w:rPr>
          <w:rFonts w:ascii="Sto Frutiger 47 Light Cond" w:hAnsi="Sto Frutiger 47 Light Cond"/>
          <w:lang w:val="en-US"/>
        </w:rPr>
        <w:t xml:space="preserve"> – </w:t>
      </w:r>
      <w:r w:rsidRPr="001E0B53">
        <w:rPr>
          <w:rFonts w:ascii="Sto Frutiger 47 Light Cond" w:hAnsi="Sto Frutiger 47 Light Cond"/>
          <w:lang w:val="en-US"/>
        </w:rPr>
        <w:t>nominal 15 oz/yd</w:t>
      </w:r>
      <w:r w:rsidRPr="001E0B53">
        <w:rPr>
          <w:rFonts w:ascii="Sto Frutiger 47 Light Cond" w:hAnsi="Sto Frutiger 47 Light Cond"/>
          <w:vertAlign w:val="superscript"/>
          <w:lang w:val="en-US"/>
        </w:rPr>
        <w:t>2</w:t>
      </w:r>
      <w:r w:rsidRPr="001E0B53">
        <w:rPr>
          <w:rFonts w:ascii="Sto Frutiger 47 Light Cond" w:hAnsi="Sto Frutiger 47 Light Cond"/>
          <w:lang w:val="en-US"/>
        </w:rPr>
        <w:t xml:space="preserve"> (509 g/m</w:t>
      </w:r>
      <w:r w:rsidRPr="001E0B53">
        <w:rPr>
          <w:rFonts w:ascii="Sto Frutiger 47 Light Cond" w:hAnsi="Sto Frutiger 47 Light Cond"/>
          <w:vertAlign w:val="superscript"/>
          <w:lang w:val="en-US"/>
        </w:rPr>
        <w:t>2</w:t>
      </w:r>
      <w:r w:rsidRPr="001E0B53">
        <w:rPr>
          <w:rFonts w:ascii="Sto Frutiger 47 Light Cond" w:hAnsi="Sto Frutiger 47 Light Cond"/>
          <w:lang w:val="en-US"/>
        </w:rPr>
        <w:t>), ultra</w:t>
      </w:r>
      <w:r w:rsidRPr="001E0B53">
        <w:rPr>
          <w:rFonts w:ascii="Sto Frutiger 47 Light Cond" w:hAnsi="Sto Frutiger 47 Light Cond"/>
          <w:lang w:val="en-US"/>
        </w:rPr>
        <w:noBreakHyphen/>
        <w:t xml:space="preserve">high impact, double strand, interwoven, open-weave glass fiber fabric with alkaline resistant coating for compatibility with Sto materials </w:t>
      </w:r>
      <w:r w:rsidRPr="001E0B53">
        <w:rPr>
          <w:rFonts w:ascii="Sto Frutiger 47 Light Cond" w:hAnsi="Sto Frutiger 47 Light Cond"/>
          <w:i/>
          <w:color w:val="0000FF"/>
          <w:lang w:val="en-US"/>
        </w:rPr>
        <w:t>(recommended to a minimum height of 6’-0” [1.8m] above finished grade at all areas accessible to pedestrian traffic and other areas exposed to abnormal stress or impact.  Achieves Ultra</w:t>
      </w:r>
      <w:r w:rsidRPr="001E0B53">
        <w:rPr>
          <w:rFonts w:ascii="Sto Frutiger 47 Light Cond" w:hAnsi="Sto Frutiger 47 Light Cond"/>
          <w:i/>
          <w:color w:val="0000FF"/>
          <w:lang w:val="en-US"/>
        </w:rPr>
        <w:noBreakHyphen/>
        <w:t>High Impact Classification when applied beneath Sto Mesh)</w:t>
      </w:r>
    </w:p>
    <w:p w14:paraId="6B3591E6" w14:textId="77777777" w:rsidR="008473E6" w:rsidRPr="001E0B53" w:rsidRDefault="00B83BCA" w:rsidP="00282E4A">
      <w:pPr>
        <w:pStyle w:val="Heading5"/>
        <w:tabs>
          <w:tab w:val="clear" w:pos="1714"/>
          <w:tab w:val="left" w:pos="1710"/>
        </w:tabs>
        <w:ind w:left="1710" w:hanging="540"/>
        <w:rPr>
          <w:rFonts w:ascii="Sto Frutiger 47 Light Cond" w:hAnsi="Sto Frutiger 47 Light Cond"/>
          <w:lang w:val="en-US"/>
        </w:rPr>
      </w:pPr>
      <w:r w:rsidRPr="001E0B53">
        <w:rPr>
          <w:rFonts w:ascii="Sto Frutiger 47 Light Cond" w:hAnsi="Sto Frutiger 47 Light Cond"/>
          <w:lang w:val="en-US"/>
        </w:rPr>
        <w:t>Specialty Meshes</w:t>
      </w:r>
    </w:p>
    <w:p w14:paraId="012B22AA" w14:textId="77777777" w:rsidR="008473E6" w:rsidRPr="001E0B53" w:rsidRDefault="00B83BCA" w:rsidP="007D0509">
      <w:pPr>
        <w:pStyle w:val="Heading6"/>
        <w:rPr>
          <w:rFonts w:ascii="Sto Frutiger 47 Light Cond" w:hAnsi="Sto Frutiger 47 Light Cond"/>
          <w:i/>
          <w:color w:val="0000FF"/>
          <w:lang w:val="en-US"/>
        </w:rPr>
      </w:pPr>
      <w:r w:rsidRPr="001E0B53">
        <w:rPr>
          <w:rFonts w:ascii="Sto Frutiger 47 Light Cond" w:hAnsi="Sto Frutiger 47 Light Cond"/>
          <w:lang w:val="en-US"/>
        </w:rPr>
        <w:lastRenderedPageBreak/>
        <w:t>Sto Detail Mesh</w:t>
      </w:r>
      <w:r w:rsidR="00D87D9F" w:rsidRPr="001E0B53">
        <w:rPr>
          <w:rFonts w:ascii="Sto Frutiger 47 Light Cond" w:hAnsi="Sto Frutiger 47 Light Cond"/>
          <w:lang w:val="en-US"/>
        </w:rPr>
        <w:t xml:space="preserve"> – </w:t>
      </w:r>
      <w:r w:rsidRPr="001E0B53">
        <w:rPr>
          <w:rFonts w:ascii="Sto Frutiger 47 Light Cond" w:hAnsi="Sto Frutiger 47 Light Cond"/>
          <w:lang w:val="en-US"/>
        </w:rPr>
        <w:t>nominal 4.2 oz/yd</w:t>
      </w:r>
      <w:r w:rsidRPr="001E0B53">
        <w:rPr>
          <w:rFonts w:ascii="Sto Frutiger 47 Light Cond" w:hAnsi="Sto Frutiger 47 Light Cond"/>
          <w:vertAlign w:val="superscript"/>
          <w:lang w:val="en-US"/>
        </w:rPr>
        <w:t>2</w:t>
      </w:r>
      <w:r w:rsidRPr="001E0B53">
        <w:rPr>
          <w:rFonts w:ascii="Sto Frutiger 47 Light Cond" w:hAnsi="Sto Frutiger 47 Light Cond"/>
          <w:lang w:val="en-US"/>
        </w:rPr>
        <w:t xml:space="preserve"> (143 g/m</w:t>
      </w:r>
      <w:r w:rsidRPr="001E0B53">
        <w:rPr>
          <w:rFonts w:ascii="Sto Frutiger 47 Light Cond" w:hAnsi="Sto Frutiger 47 Light Cond"/>
          <w:vertAlign w:val="superscript"/>
          <w:lang w:val="en-US"/>
        </w:rPr>
        <w:t>2</w:t>
      </w:r>
      <w:r w:rsidRPr="001E0B53">
        <w:rPr>
          <w:rFonts w:ascii="Sto Frutiger 47 Light Cond" w:hAnsi="Sto Frutiger 47 Light Cond"/>
          <w:lang w:val="en-US"/>
        </w:rPr>
        <w:t xml:space="preserve">), flexible, symmetrical, interlaced glass fiber fabric, with alkaline resistant coating for compatibility with Sto materials </w:t>
      </w:r>
      <w:r w:rsidRPr="001E0B53">
        <w:rPr>
          <w:rFonts w:ascii="Sto Frutiger 47 Light Cond" w:hAnsi="Sto Frutiger 47 Light Cond"/>
          <w:i/>
          <w:color w:val="0000FF"/>
          <w:lang w:val="en-US"/>
        </w:rPr>
        <w:t>(used for</w:t>
      </w:r>
      <w:r w:rsidR="00DE124F" w:rsidRPr="001E0B53">
        <w:rPr>
          <w:rFonts w:ascii="Sto Frutiger 47 Light Cond" w:hAnsi="Sto Frutiger 47 Light Cond"/>
          <w:i/>
          <w:color w:val="0000FF"/>
          <w:lang w:val="en-US"/>
        </w:rPr>
        <w:t xml:space="preserve"> standard back wrapping and </w:t>
      </w:r>
      <w:r w:rsidRPr="001E0B53">
        <w:rPr>
          <w:rFonts w:ascii="Sto Frutiger 47 Light Cond" w:hAnsi="Sto Frutiger 47 Light Cond"/>
          <w:i/>
          <w:color w:val="0000FF"/>
          <w:lang w:val="en-US"/>
        </w:rPr>
        <w:t>aesthetic detailing</w:t>
      </w:r>
      <w:r w:rsidR="00DE124F" w:rsidRPr="001E0B53">
        <w:rPr>
          <w:rFonts w:ascii="Sto Frutiger 47 Light Cond" w:hAnsi="Sto Frutiger 47 Light Cond"/>
          <w:i/>
          <w:color w:val="0000FF"/>
          <w:lang w:val="en-US"/>
        </w:rPr>
        <w:t xml:space="preserve"> of cladding</w:t>
      </w:r>
      <w:r w:rsidRPr="001E0B53">
        <w:rPr>
          <w:rFonts w:ascii="Sto Frutiger 47 Light Cond" w:hAnsi="Sto Frutiger 47 Light Cond"/>
          <w:i/>
          <w:color w:val="0000FF"/>
          <w:lang w:val="en-US"/>
        </w:rPr>
        <w:t>, and</w:t>
      </w:r>
      <w:r w:rsidR="00DE124F" w:rsidRPr="001E0B53">
        <w:rPr>
          <w:rFonts w:ascii="Sto Frutiger 47 Light Cond" w:hAnsi="Sto Frutiger 47 Light Cond"/>
          <w:i/>
          <w:color w:val="0000FF"/>
          <w:lang w:val="en-US"/>
        </w:rPr>
        <w:t xml:space="preserve"> for</w:t>
      </w:r>
      <w:r w:rsidRPr="001E0B53">
        <w:rPr>
          <w:rFonts w:ascii="Sto Frutiger 47 Light Cond" w:hAnsi="Sto Frutiger 47 Light Cond"/>
          <w:i/>
          <w:color w:val="0000FF"/>
          <w:lang w:val="en-US"/>
        </w:rPr>
        <w:t xml:space="preserve"> reinforcement of sheathing joints and protection of rough openings with trowel applied air/moisture barrier)</w:t>
      </w:r>
    </w:p>
    <w:p w14:paraId="6EDD7BD8" w14:textId="77777777" w:rsidR="00B83BCA" w:rsidRPr="001E0B53" w:rsidRDefault="00B83BCA" w:rsidP="00B83775">
      <w:pPr>
        <w:pStyle w:val="Heading2"/>
        <w:tabs>
          <w:tab w:val="num" w:pos="1170"/>
        </w:tabs>
        <w:ind w:hanging="2484"/>
        <w:rPr>
          <w:rFonts w:ascii="Sto Frutiger 47 Light Cond" w:hAnsi="Sto Frutiger 47 Light Cond"/>
          <w:b w:val="0"/>
          <w:i/>
        </w:rPr>
      </w:pPr>
      <w:bookmarkStart w:id="57" w:name="_Toc37162170"/>
      <w:r w:rsidRPr="001E0B53">
        <w:rPr>
          <w:rFonts w:ascii="Sto Frutiger 67 Bold Cond" w:hAnsi="Sto Frutiger 67 Bold Cond"/>
          <w:b w:val="0"/>
          <w:bCs/>
        </w:rPr>
        <w:t>PRIMER</w:t>
      </w:r>
      <w:r w:rsidRPr="00A42C8B">
        <w:t xml:space="preserve"> </w:t>
      </w:r>
      <w:bookmarkStart w:id="58" w:name="_Hlk134176415"/>
      <w:r w:rsidRPr="001E0B53">
        <w:rPr>
          <w:rFonts w:ascii="Sto Frutiger 47 Light Cond" w:hAnsi="Sto Frutiger 47 Light Cond"/>
          <w:b w:val="0"/>
          <w:i/>
          <w:color w:val="0000FF"/>
        </w:rPr>
        <w:t>(</w:t>
      </w:r>
      <w:r w:rsidR="00451BD3" w:rsidRPr="001E0B53">
        <w:rPr>
          <w:rFonts w:ascii="Sto Frutiger 47 Light Cond" w:hAnsi="Sto Frutiger 47 Light Cond"/>
          <w:b w:val="0"/>
          <w:i/>
          <w:color w:val="0000FF"/>
        </w:rPr>
        <w:t>choose</w:t>
      </w:r>
      <w:r w:rsidRPr="001E0B53">
        <w:rPr>
          <w:rFonts w:ascii="Sto Frutiger 47 Light Cond" w:hAnsi="Sto Frutiger 47 Light Cond"/>
          <w:b w:val="0"/>
          <w:i/>
          <w:color w:val="0000FF"/>
        </w:rPr>
        <w:t xml:space="preserve"> one)</w:t>
      </w:r>
      <w:bookmarkEnd w:id="57"/>
      <w:bookmarkEnd w:id="58"/>
    </w:p>
    <w:p w14:paraId="41E4EE21" w14:textId="77777777" w:rsidR="008473E6" w:rsidRPr="001E0B53" w:rsidRDefault="00B83BCA" w:rsidP="00282E4A">
      <w:pPr>
        <w:pStyle w:val="Heading5"/>
        <w:ind w:left="1710" w:hanging="540"/>
        <w:rPr>
          <w:rFonts w:ascii="Sto Frutiger 47 Light Cond" w:hAnsi="Sto Frutiger 47 Light Cond"/>
          <w:lang w:val="en-US"/>
        </w:rPr>
      </w:pPr>
      <w:r w:rsidRPr="001E0B53">
        <w:rPr>
          <w:rFonts w:ascii="Sto Frutiger 47 Light Cond" w:hAnsi="Sto Frutiger 47 Light Cond"/>
          <w:lang w:val="en-US"/>
        </w:rPr>
        <w:t>StoPrime</w:t>
      </w:r>
      <w:r w:rsidR="00861810" w:rsidRPr="001E0B53">
        <w:rPr>
          <w:rFonts w:ascii="Sto Frutiger 47 Light Cond" w:hAnsi="Sto Frutiger 47 Light Cond"/>
          <w:lang w:val="en-US"/>
        </w:rPr>
        <w:t xml:space="preserve"> </w:t>
      </w:r>
      <w:r w:rsidRPr="001E0B53">
        <w:rPr>
          <w:rFonts w:ascii="Sto Frutiger 47 Light Cond" w:hAnsi="Sto Frutiger 47 Light Cond"/>
          <w:lang w:val="en-US"/>
        </w:rPr>
        <w:t>Sand</w:t>
      </w:r>
      <w:r w:rsidR="00D87D9F" w:rsidRPr="001E0B53">
        <w:rPr>
          <w:rFonts w:ascii="Sto Frutiger 47 Light Cond" w:hAnsi="Sto Frutiger 47 Light Cond"/>
          <w:lang w:val="en-US"/>
        </w:rPr>
        <w:t xml:space="preserve"> – </w:t>
      </w:r>
      <w:r w:rsidRPr="001E0B53">
        <w:rPr>
          <w:rFonts w:ascii="Sto Frutiger 47 Light Cond" w:hAnsi="Sto Frutiger 47 Light Cond"/>
          <w:lang w:val="en-US"/>
        </w:rPr>
        <w:t xml:space="preserve">acrylic based </w:t>
      </w:r>
      <w:proofErr w:type="spellStart"/>
      <w:r w:rsidRPr="001E0B53">
        <w:rPr>
          <w:rFonts w:ascii="Sto Frutiger 47 Light Cond" w:hAnsi="Sto Frutiger 47 Light Cond"/>
          <w:lang w:val="en-US"/>
        </w:rPr>
        <w:t>tintable</w:t>
      </w:r>
      <w:proofErr w:type="spellEnd"/>
      <w:r w:rsidRPr="001E0B53">
        <w:rPr>
          <w:rFonts w:ascii="Sto Frutiger 47 Light Cond" w:hAnsi="Sto Frutiger 47 Light Cond"/>
          <w:lang w:val="en-US"/>
        </w:rPr>
        <w:t xml:space="preserve"> primer with sand for roller application</w:t>
      </w:r>
    </w:p>
    <w:p w14:paraId="06903325" w14:textId="77777777" w:rsidR="008473E6" w:rsidRPr="001E0B53" w:rsidRDefault="00B83BCA" w:rsidP="00282E4A">
      <w:pPr>
        <w:pStyle w:val="Heading5"/>
        <w:ind w:left="1710" w:hanging="540"/>
        <w:rPr>
          <w:rFonts w:ascii="Sto Frutiger 47 Light Cond" w:hAnsi="Sto Frutiger 47 Light Cond"/>
          <w:lang w:val="en-US"/>
        </w:rPr>
      </w:pPr>
      <w:r w:rsidRPr="001E0B53">
        <w:rPr>
          <w:rFonts w:ascii="Sto Frutiger 47 Light Cond" w:hAnsi="Sto Frutiger 47 Light Cond"/>
          <w:lang w:val="en-US"/>
        </w:rPr>
        <w:t>StoPrime</w:t>
      </w:r>
      <w:r w:rsidR="00861810" w:rsidRPr="001E0B53">
        <w:rPr>
          <w:rFonts w:ascii="Sto Frutiger 47 Light Cond" w:hAnsi="Sto Frutiger 47 Light Cond"/>
          <w:lang w:val="en-US"/>
        </w:rPr>
        <w:t xml:space="preserve"> </w:t>
      </w:r>
      <w:r w:rsidRPr="001E0B53">
        <w:rPr>
          <w:rFonts w:ascii="Sto Frutiger 47 Light Cond" w:hAnsi="Sto Frutiger 47 Light Cond"/>
          <w:lang w:val="en-US"/>
        </w:rPr>
        <w:t>Smooth</w:t>
      </w:r>
      <w:r w:rsidR="00D87D9F" w:rsidRPr="001E0B53">
        <w:rPr>
          <w:rFonts w:ascii="Sto Frutiger 47 Light Cond" w:hAnsi="Sto Frutiger 47 Light Cond"/>
          <w:lang w:val="en-US"/>
        </w:rPr>
        <w:t xml:space="preserve"> – </w:t>
      </w:r>
      <w:r w:rsidRPr="001E0B53">
        <w:rPr>
          <w:rFonts w:ascii="Sto Frutiger 47 Light Cond" w:hAnsi="Sto Frutiger 47 Light Cond"/>
          <w:lang w:val="en-US"/>
        </w:rPr>
        <w:t xml:space="preserve">acrylic based </w:t>
      </w:r>
      <w:proofErr w:type="spellStart"/>
      <w:r w:rsidRPr="001E0B53">
        <w:rPr>
          <w:rFonts w:ascii="Sto Frutiger 47 Light Cond" w:hAnsi="Sto Frutiger 47 Light Cond"/>
          <w:lang w:val="en-US"/>
        </w:rPr>
        <w:t>tintable</w:t>
      </w:r>
      <w:proofErr w:type="spellEnd"/>
      <w:r w:rsidRPr="001E0B53">
        <w:rPr>
          <w:rFonts w:ascii="Sto Frutiger 47 Light Cond" w:hAnsi="Sto Frutiger 47 Light Cond"/>
          <w:lang w:val="en-US"/>
        </w:rPr>
        <w:t xml:space="preserve"> primer for spray application</w:t>
      </w:r>
    </w:p>
    <w:p w14:paraId="6506CD09" w14:textId="77777777" w:rsidR="008473E6" w:rsidRPr="001E0B53" w:rsidRDefault="00BA02DB" w:rsidP="00E24153">
      <w:pPr>
        <w:pStyle w:val="Note"/>
        <w:ind w:left="1124" w:right="-26" w:firstLine="0"/>
        <w:rPr>
          <w:rFonts w:ascii="Sto Frutiger 47 Light Cond" w:hAnsi="Sto Frutiger 47 Light Cond"/>
          <w:lang w:val="en-US"/>
        </w:rPr>
      </w:pPr>
      <w:r w:rsidRPr="001E0B53">
        <w:rPr>
          <w:rFonts w:ascii="Sto Frutiger 47 Light Cond" w:hAnsi="Sto Frutiger 47 Light Cond"/>
          <w:lang w:val="en-US"/>
        </w:rPr>
        <w:t xml:space="preserve">NOTE: </w:t>
      </w:r>
      <w:r w:rsidR="00C0650A" w:rsidRPr="001E0B53">
        <w:rPr>
          <w:rFonts w:ascii="Sto Frutiger 47 Light Cond" w:hAnsi="Sto Frutiger 47 Light Cond"/>
          <w:lang w:val="en-US"/>
        </w:rPr>
        <w:t>T</w:t>
      </w:r>
      <w:r w:rsidR="00B83BCA" w:rsidRPr="001E0B53">
        <w:rPr>
          <w:rFonts w:ascii="Sto Frutiger 47 Light Cond" w:hAnsi="Sto Frutiger 47 Light Cond"/>
          <w:lang w:val="en-US"/>
        </w:rPr>
        <w:t>he primer is an optional component [except for some specialty finishes] which reduces surface water absorption of the base coat, and enhances finish color, texture, and coverage)</w:t>
      </w:r>
    </w:p>
    <w:p w14:paraId="50F4ADC2" w14:textId="05880D8A" w:rsidR="008473E6" w:rsidRPr="001E0B53" w:rsidRDefault="00B83BCA" w:rsidP="00B83775">
      <w:pPr>
        <w:pStyle w:val="Heading2"/>
        <w:tabs>
          <w:tab w:val="num" w:pos="1170"/>
        </w:tabs>
        <w:ind w:hanging="2484"/>
        <w:rPr>
          <w:rFonts w:ascii="Sto Frutiger 67 Bold Cond" w:hAnsi="Sto Frutiger 67 Bold Cond"/>
          <w:b w:val="0"/>
          <w:bCs/>
          <w:lang w:val="en-US"/>
        </w:rPr>
      </w:pPr>
      <w:bookmarkStart w:id="59" w:name="_Toc37162171"/>
      <w:r w:rsidRPr="001E0B53">
        <w:rPr>
          <w:rFonts w:ascii="Sto Frutiger 67 Bold Cond" w:hAnsi="Sto Frutiger 67 Bold Cond"/>
          <w:b w:val="0"/>
          <w:bCs/>
          <w:lang w:val="en-US"/>
        </w:rPr>
        <w:t>FINISH COAT</w:t>
      </w:r>
      <w:bookmarkEnd w:id="59"/>
      <w:r w:rsidR="001D5DD6" w:rsidRPr="001D5DD6">
        <w:rPr>
          <w:rFonts w:ascii="Sto Frutiger 67 Bold Cond" w:hAnsi="Sto Frutiger 67 Bold Cond"/>
          <w:b w:val="0"/>
          <w:bCs/>
          <w:sz w:val="20"/>
          <w:szCs w:val="20"/>
          <w:lang w:val="en-US"/>
        </w:rPr>
        <w:t xml:space="preserve"> </w:t>
      </w:r>
      <w:r w:rsidR="001D5DD6" w:rsidRPr="001D5DD6">
        <w:rPr>
          <w:rFonts w:ascii="Sto Frutiger 47 Light Cond" w:hAnsi="Sto Frutiger 47 Light Cond"/>
          <w:b w:val="0"/>
          <w:i/>
          <w:color w:val="0000FF"/>
          <w:sz w:val="20"/>
          <w:szCs w:val="20"/>
        </w:rPr>
        <w:t>(refer to individual Product Bulletins for guidance of product selection)</w:t>
      </w:r>
    </w:p>
    <w:p w14:paraId="252913BF" w14:textId="77777777" w:rsidR="001D5DD6" w:rsidRPr="001D5DD6" w:rsidRDefault="001D5DD6" w:rsidP="001D5DD6">
      <w:pPr>
        <w:pStyle w:val="Heading5"/>
        <w:rPr>
          <w:rFonts w:ascii="Sto Frutiger 47 Light Cond" w:hAnsi="Sto Frutiger 47 Light Cond"/>
          <w:lang w:val="en-US"/>
        </w:rPr>
      </w:pPr>
      <w:r w:rsidRPr="001D5DD6">
        <w:rPr>
          <w:rFonts w:ascii="Sto Frutiger 47 Light Cond" w:hAnsi="Sto Frutiger 47 Light Cond"/>
          <w:lang w:val="en-US"/>
        </w:rPr>
        <w:t xml:space="preserve">Sto trowel applied decorative and protective textured finish </w:t>
      </w:r>
    </w:p>
    <w:p w14:paraId="33E75F1A" w14:textId="77777777" w:rsidR="001D5DD6" w:rsidRPr="001D5DD6" w:rsidRDefault="001D5DD6" w:rsidP="001D5DD6">
      <w:pPr>
        <w:pStyle w:val="Heading5"/>
        <w:rPr>
          <w:rFonts w:ascii="Sto Frutiger 47 Light Cond" w:hAnsi="Sto Frutiger 47 Light Cond"/>
          <w:lang w:val="en-US"/>
        </w:rPr>
      </w:pPr>
      <w:r w:rsidRPr="001D5DD6">
        <w:rPr>
          <w:rFonts w:ascii="Sto Frutiger 47 Light Cond" w:hAnsi="Sto Frutiger 47 Light Cond"/>
          <w:lang w:val="en-US"/>
        </w:rPr>
        <w:t>StoCast pre-formed decorative and protective finish with adhesive (and topcoat if applicable)</w:t>
      </w:r>
    </w:p>
    <w:p w14:paraId="4E3844AE" w14:textId="77777777" w:rsidR="001D5DD6" w:rsidRPr="001D5DD6" w:rsidRDefault="001D5DD6" w:rsidP="001D5DD6">
      <w:pPr>
        <w:pStyle w:val="Heading5"/>
        <w:rPr>
          <w:rFonts w:ascii="Sto Frutiger 47 Light Cond" w:hAnsi="Sto Frutiger 47 Light Cond"/>
          <w:lang w:val="en-US"/>
        </w:rPr>
      </w:pPr>
      <w:r w:rsidRPr="001D5DD6">
        <w:rPr>
          <w:rFonts w:ascii="Sto Frutiger 47 Light Cond" w:hAnsi="Sto Frutiger 47 Light Cond"/>
          <w:lang w:val="en-US"/>
        </w:rPr>
        <w:t>Sto Signature and Sto Specialty finishes</w:t>
      </w:r>
    </w:p>
    <w:p w14:paraId="2047405C" w14:textId="5B70BF84" w:rsidR="0025190B" w:rsidRDefault="0025190B" w:rsidP="008C43B0">
      <w:pPr>
        <w:pStyle w:val="Heading2"/>
        <w:tabs>
          <w:tab w:val="num" w:pos="1170"/>
        </w:tabs>
        <w:ind w:hanging="2484"/>
        <w:rPr>
          <w:rFonts w:ascii="Sto Frutiger 67 Bold Cond" w:hAnsi="Sto Frutiger 67 Bold Cond"/>
          <w:b w:val="0"/>
          <w:bCs/>
          <w:lang w:val="en-US"/>
        </w:rPr>
      </w:pPr>
      <w:bookmarkStart w:id="60" w:name="_Toc37162172"/>
      <w:r>
        <w:rPr>
          <w:rFonts w:ascii="Sto Frutiger 67 Bold Cond" w:hAnsi="Sto Frutiger 67 Bold Cond"/>
          <w:b w:val="0"/>
          <w:bCs/>
          <w:lang w:val="en-US"/>
        </w:rPr>
        <w:t>ACCESSORIES</w:t>
      </w:r>
      <w:r w:rsidR="001D5DD6">
        <w:rPr>
          <w:rFonts w:ascii="Sto Frutiger 67 Bold Cond" w:hAnsi="Sto Frutiger 67 Bold Cond"/>
          <w:b w:val="0"/>
          <w:bCs/>
          <w:lang w:val="en-US"/>
        </w:rPr>
        <w:t xml:space="preserve"> </w:t>
      </w:r>
    </w:p>
    <w:p w14:paraId="06A0510F" w14:textId="6FE7327A" w:rsidR="0025190B" w:rsidRPr="0025190B" w:rsidRDefault="0025190B" w:rsidP="0025190B">
      <w:pPr>
        <w:pStyle w:val="Heading5"/>
        <w:rPr>
          <w:rFonts w:ascii="Sto Frutiger 47 Light Cond" w:hAnsi="Sto Frutiger 47 Light Cond"/>
          <w:lang w:val="en-US"/>
        </w:rPr>
      </w:pPr>
      <w:proofErr w:type="spellStart"/>
      <w:r w:rsidRPr="0025190B">
        <w:rPr>
          <w:rFonts w:ascii="Sto Frutiger 47 Light Cond" w:hAnsi="Sto Frutiger 47 Light Cond"/>
          <w:lang w:val="en-US"/>
        </w:rPr>
        <w:t>StoSeal</w:t>
      </w:r>
      <w:proofErr w:type="spellEnd"/>
      <w:r w:rsidRPr="0025190B">
        <w:rPr>
          <w:rFonts w:ascii="Sto Frutiger 47 Light Cond" w:hAnsi="Sto Frutiger 47 Light Cond"/>
          <w:lang w:val="en-US"/>
        </w:rPr>
        <w:t xml:space="preserve"> STPE Sealant - high-movement, </w:t>
      </w:r>
      <w:r w:rsidR="005F3F13">
        <w:rPr>
          <w:rFonts w:ascii="Sto Frutiger 47 Light Cond" w:hAnsi="Sto Frutiger 47 Light Cond"/>
          <w:lang w:val="en-US"/>
        </w:rPr>
        <w:t>low</w:t>
      </w:r>
      <w:r w:rsidRPr="0025190B">
        <w:rPr>
          <w:rFonts w:ascii="Sto Frutiger 47 Light Cond" w:hAnsi="Sto Frutiger 47 Light Cond"/>
          <w:lang w:val="en-US"/>
        </w:rPr>
        <w:t xml:space="preserve"> modulus, non-sag one-component silyl-terminated polyether joint sealant in compliance with ASTM C920 and tested in accordance with ASTM C1382</w:t>
      </w:r>
    </w:p>
    <w:p w14:paraId="050D5C9D" w14:textId="79E6A4A5" w:rsidR="008473E6" w:rsidRPr="001E0B53" w:rsidRDefault="00B83BCA" w:rsidP="008C43B0">
      <w:pPr>
        <w:pStyle w:val="Heading2"/>
        <w:tabs>
          <w:tab w:val="num" w:pos="1170"/>
        </w:tabs>
        <w:ind w:hanging="2484"/>
        <w:rPr>
          <w:rFonts w:ascii="Sto Frutiger 67 Bold Cond" w:hAnsi="Sto Frutiger 67 Bold Cond"/>
          <w:b w:val="0"/>
          <w:bCs/>
          <w:lang w:val="en-US"/>
        </w:rPr>
      </w:pPr>
      <w:r w:rsidRPr="001E0B53">
        <w:rPr>
          <w:rFonts w:ascii="Sto Frutiger 67 Bold Cond" w:hAnsi="Sto Frutiger 67 Bold Cond"/>
          <w:b w:val="0"/>
          <w:bCs/>
          <w:lang w:val="en-US"/>
        </w:rPr>
        <w:t>JOB MIXED INGREDIENTS</w:t>
      </w:r>
      <w:bookmarkEnd w:id="60"/>
    </w:p>
    <w:p w14:paraId="6CA697D3" w14:textId="77777777" w:rsidR="008473E6" w:rsidRPr="001E0B53" w:rsidRDefault="00B83BCA" w:rsidP="008C43B0">
      <w:pPr>
        <w:pStyle w:val="Heading5"/>
        <w:tabs>
          <w:tab w:val="clear" w:pos="1714"/>
          <w:tab w:val="num" w:pos="1710"/>
        </w:tabs>
        <w:ind w:hanging="544"/>
        <w:rPr>
          <w:rFonts w:ascii="Sto Frutiger 47 Light Cond" w:hAnsi="Sto Frutiger 47 Light Cond"/>
          <w:lang w:val="en-US"/>
        </w:rPr>
      </w:pPr>
      <w:r w:rsidRPr="001E0B53">
        <w:rPr>
          <w:rFonts w:ascii="Sto Frutiger 47 Light Cond" w:hAnsi="Sto Frutiger 47 Light Cond"/>
          <w:lang w:val="en-US"/>
        </w:rPr>
        <w:t>Water</w:t>
      </w:r>
      <w:r w:rsidR="00D87D9F" w:rsidRPr="001E0B53">
        <w:rPr>
          <w:rFonts w:ascii="Sto Frutiger 47 Light Cond" w:hAnsi="Sto Frutiger 47 Light Cond"/>
          <w:lang w:val="en-US"/>
        </w:rPr>
        <w:t xml:space="preserve"> – </w:t>
      </w:r>
      <w:r w:rsidRPr="001E0B53">
        <w:rPr>
          <w:rFonts w:ascii="Sto Frutiger 47 Light Cond" w:hAnsi="Sto Frutiger 47 Light Cond"/>
          <w:lang w:val="en-US"/>
        </w:rPr>
        <w:t>clean and potable</w:t>
      </w:r>
    </w:p>
    <w:p w14:paraId="4E1B5A9C" w14:textId="77777777" w:rsidR="008473E6" w:rsidRPr="001E0B53" w:rsidRDefault="00B83BCA" w:rsidP="008C43B0">
      <w:pPr>
        <w:pStyle w:val="Heading2"/>
        <w:tabs>
          <w:tab w:val="num" w:pos="1170"/>
        </w:tabs>
        <w:ind w:hanging="2484"/>
        <w:rPr>
          <w:rFonts w:ascii="Sto Frutiger 67 Bold Cond" w:hAnsi="Sto Frutiger 67 Bold Cond"/>
          <w:b w:val="0"/>
          <w:bCs/>
          <w:lang w:val="en-US"/>
        </w:rPr>
      </w:pPr>
      <w:bookmarkStart w:id="61" w:name="_Toc37162173"/>
      <w:r w:rsidRPr="001E0B53">
        <w:rPr>
          <w:rFonts w:ascii="Sto Frutiger 67 Bold Cond" w:hAnsi="Sto Frutiger 67 Bold Cond"/>
          <w:b w:val="0"/>
          <w:bCs/>
          <w:lang w:val="en-US"/>
        </w:rPr>
        <w:t>MIXING</w:t>
      </w:r>
      <w:bookmarkEnd w:id="61"/>
    </w:p>
    <w:p w14:paraId="0A6FEE50" w14:textId="3E215E1A" w:rsidR="008473E6" w:rsidRPr="001E0B53" w:rsidRDefault="0012568D" w:rsidP="008C43B0">
      <w:pPr>
        <w:pStyle w:val="Heading5"/>
        <w:tabs>
          <w:tab w:val="clear" w:pos="1714"/>
          <w:tab w:val="num" w:pos="1620"/>
        </w:tabs>
        <w:ind w:hanging="544"/>
        <w:rPr>
          <w:rFonts w:ascii="Sto Frutiger 47 Light Cond" w:hAnsi="Sto Frutiger 47 Light Cond"/>
          <w:lang w:val="en-US"/>
        </w:rPr>
      </w:pPr>
      <w:r>
        <w:rPr>
          <w:rFonts w:ascii="Sto Frutiger 47 Light Cond" w:hAnsi="Sto Frutiger 47 Light Cond"/>
          <w:lang w:val="en-US"/>
        </w:rPr>
        <w:t xml:space="preserve">  </w:t>
      </w:r>
      <w:r w:rsidR="00B83BCA" w:rsidRPr="001E0B53">
        <w:rPr>
          <w:rFonts w:ascii="Sto Frutiger 47 Light Cond" w:hAnsi="Sto Frutiger 47 Light Cond"/>
          <w:lang w:val="en-US"/>
        </w:rPr>
        <w:t>Sto Gold Fill</w:t>
      </w:r>
      <w:r w:rsidR="00D87D9F" w:rsidRPr="001E0B53">
        <w:rPr>
          <w:rFonts w:ascii="Sto Frutiger 47 Light Cond" w:hAnsi="Sto Frutiger 47 Light Cond"/>
          <w:lang w:val="en-US"/>
        </w:rPr>
        <w:t xml:space="preserve"> – </w:t>
      </w:r>
      <w:r w:rsidR="00B83BCA" w:rsidRPr="001E0B53">
        <w:rPr>
          <w:rFonts w:ascii="Sto Frutiger 47 Light Cond" w:hAnsi="Sto Frutiger 47 Light Cond"/>
          <w:lang w:val="en-US"/>
        </w:rPr>
        <w:t>mix with a clean, rust-free high speed mixer to a uniform consistency</w:t>
      </w:r>
    </w:p>
    <w:p w14:paraId="03162C29" w14:textId="2C395D56" w:rsidR="008473E6" w:rsidRPr="001E0B53" w:rsidRDefault="0012568D" w:rsidP="008C43B0">
      <w:pPr>
        <w:pStyle w:val="Heading5"/>
        <w:tabs>
          <w:tab w:val="clear" w:pos="1714"/>
          <w:tab w:val="num" w:pos="1620"/>
        </w:tabs>
        <w:ind w:left="1710" w:hanging="540"/>
        <w:rPr>
          <w:rFonts w:ascii="Sto Frutiger 47 Light Cond" w:hAnsi="Sto Frutiger 47 Light Cond"/>
          <w:lang w:val="en-US"/>
        </w:rPr>
      </w:pPr>
      <w:r>
        <w:rPr>
          <w:rFonts w:ascii="Sto Frutiger 47 Light Cond" w:hAnsi="Sto Frutiger 47 Light Cond"/>
          <w:lang w:val="en-US"/>
        </w:rPr>
        <w:t xml:space="preserve">  </w:t>
      </w:r>
      <w:r w:rsidR="00B83BCA" w:rsidRPr="001E0B53">
        <w:rPr>
          <w:rFonts w:ascii="Sto Frutiger 47 Light Cond" w:hAnsi="Sto Frutiger 47 Light Cond"/>
          <w:lang w:val="en-US"/>
        </w:rPr>
        <w:t>Sto Gold Coat</w:t>
      </w:r>
      <w:r w:rsidR="00D87D9F" w:rsidRPr="001E0B53">
        <w:rPr>
          <w:rFonts w:ascii="Sto Frutiger 47 Light Cond" w:hAnsi="Sto Frutiger 47 Light Cond"/>
          <w:lang w:val="en-US"/>
        </w:rPr>
        <w:t xml:space="preserve"> – </w:t>
      </w:r>
      <w:r w:rsidR="00B83BCA" w:rsidRPr="001E0B53">
        <w:rPr>
          <w:rFonts w:ascii="Sto Frutiger 47 Light Cond" w:hAnsi="Sto Frutiger 47 Light Cond"/>
          <w:lang w:val="en-US"/>
        </w:rPr>
        <w:t>mix with a clean, rust-free high speed mixer to a uniform consistency</w:t>
      </w:r>
    </w:p>
    <w:p w14:paraId="04A8E41C" w14:textId="0E43B4E9" w:rsidR="008473E6" w:rsidRPr="001E0B53" w:rsidRDefault="00B83BCA" w:rsidP="008C43B0">
      <w:pPr>
        <w:pStyle w:val="Heading5"/>
        <w:numPr>
          <w:ilvl w:val="0"/>
          <w:numId w:val="0"/>
        </w:numPr>
        <w:ind w:left="1714" w:hanging="28"/>
        <w:rPr>
          <w:rFonts w:ascii="Sto Frutiger 47 Light Cond" w:hAnsi="Sto Frutiger 47 Light Cond"/>
          <w:lang w:val="en-US"/>
        </w:rPr>
      </w:pPr>
      <w:r w:rsidRPr="001E0B53">
        <w:rPr>
          <w:rFonts w:ascii="Sto Frutiger 47 Light Cond" w:hAnsi="Sto Frutiger 47 Light Cond"/>
          <w:lang w:val="en-US"/>
        </w:rPr>
        <w:t>Sto BTS Plus</w:t>
      </w:r>
      <w:r w:rsidR="00D87D9F" w:rsidRPr="001E0B53">
        <w:rPr>
          <w:rFonts w:ascii="Sto Frutiger 47 Light Cond" w:hAnsi="Sto Frutiger 47 Light Cond"/>
          <w:lang w:val="en-US"/>
        </w:rPr>
        <w:t xml:space="preserve"> – </w:t>
      </w:r>
      <w:r w:rsidRPr="001E0B53">
        <w:rPr>
          <w:rFonts w:ascii="Sto Frutiger 47 Light Cond" w:hAnsi="Sto Frutiger 47 Light Cond"/>
          <w:lang w:val="en-US"/>
        </w:rPr>
        <w:t xml:space="preserve">mix ratio with water: 5-6.5 quarts (4.7-6.2 L) of water per 47 pound (21.3 kg) bag of Sto BTS Plus. Pour water into a clean mixing pail. Add Sto BTS Plus, mix to a uniform consistency and allow to set for approximately 5 minutes. Adjust mix if </w:t>
      </w:r>
      <w:proofErr w:type="gramStart"/>
      <w:r w:rsidRPr="001E0B53">
        <w:rPr>
          <w:rFonts w:ascii="Sto Frutiger 47 Light Cond" w:hAnsi="Sto Frutiger 47 Light Cond"/>
          <w:lang w:val="en-US"/>
        </w:rPr>
        <w:t>necessary</w:t>
      </w:r>
      <w:proofErr w:type="gramEnd"/>
      <w:r w:rsidRPr="001E0B53">
        <w:rPr>
          <w:rFonts w:ascii="Sto Frutiger 47 Light Cond" w:hAnsi="Sto Frutiger 47 Light Cond"/>
          <w:lang w:val="en-US"/>
        </w:rPr>
        <w:t xml:space="preserve"> with additional Sto BTS Plus or water and remix to a uniform trowel consistency. Avoid retempering. Keep mix ratio consistent.  Do not exceed maximum water amount in mix ratio.</w:t>
      </w:r>
    </w:p>
    <w:p w14:paraId="5E43B707" w14:textId="0DA53085" w:rsidR="008473E6" w:rsidRPr="001E0B53" w:rsidRDefault="00B83BCA" w:rsidP="008C43B0">
      <w:pPr>
        <w:pStyle w:val="Heading5"/>
        <w:tabs>
          <w:tab w:val="clear" w:pos="1714"/>
        </w:tabs>
        <w:ind w:left="1710" w:hanging="540"/>
        <w:rPr>
          <w:rFonts w:ascii="Sto Frutiger 47 Light Cond" w:hAnsi="Sto Frutiger 47 Light Cond"/>
          <w:lang w:val="en-US"/>
        </w:rPr>
      </w:pPr>
      <w:r w:rsidRPr="001E0B53">
        <w:rPr>
          <w:rFonts w:ascii="Sto Frutiger 47 Light Cond" w:hAnsi="Sto Frutiger 47 Light Cond"/>
          <w:lang w:val="en-US"/>
        </w:rPr>
        <w:t>Sto BTS Xtra</w:t>
      </w:r>
      <w:r w:rsidR="00D87D9F" w:rsidRPr="001E0B53">
        <w:rPr>
          <w:rFonts w:ascii="Sto Frutiger 47 Light Cond" w:hAnsi="Sto Frutiger 47 Light Cond"/>
          <w:lang w:val="en-US"/>
        </w:rPr>
        <w:t xml:space="preserve"> – </w:t>
      </w:r>
      <w:r w:rsidRPr="001E0B53">
        <w:rPr>
          <w:rFonts w:ascii="Sto Frutiger 47 Light Cond" w:hAnsi="Sto Frutiger 47 Light Cond"/>
          <w:lang w:val="en-US"/>
        </w:rPr>
        <w:t>mix ratio with water: 4.</w:t>
      </w:r>
      <w:r w:rsidR="00616CD5" w:rsidRPr="001E0B53">
        <w:rPr>
          <w:rFonts w:ascii="Sto Frutiger 47 Light Cond" w:hAnsi="Sto Frutiger 47 Light Cond"/>
          <w:lang w:val="en-US"/>
        </w:rPr>
        <w:t xml:space="preserve">75 </w:t>
      </w:r>
      <w:r w:rsidRPr="001E0B53">
        <w:rPr>
          <w:rFonts w:ascii="Sto Frutiger 47 Light Cond" w:hAnsi="Sto Frutiger 47 Light Cond"/>
          <w:lang w:val="en-US"/>
        </w:rPr>
        <w:t xml:space="preserve">- 5 quarts (4.5-4.7 L) of clean potable water per 38 pound (17.2 kg) bag of Sto BTS Xtra. Pour water into a clean mixing pail. Add Sto BTS Xtra, mix to a uniform consistency and allow to set for approximately 5 minutes. Adjust mix if </w:t>
      </w:r>
      <w:proofErr w:type="gramStart"/>
      <w:r w:rsidRPr="001E0B53">
        <w:rPr>
          <w:rFonts w:ascii="Sto Frutiger 47 Light Cond" w:hAnsi="Sto Frutiger 47 Light Cond"/>
          <w:lang w:val="en-US"/>
        </w:rPr>
        <w:t>necessary</w:t>
      </w:r>
      <w:proofErr w:type="gramEnd"/>
      <w:r w:rsidRPr="001E0B53">
        <w:rPr>
          <w:rFonts w:ascii="Sto Frutiger 47 Light Cond" w:hAnsi="Sto Frutiger 47 Light Cond"/>
          <w:lang w:val="en-US"/>
        </w:rPr>
        <w:t xml:space="preserve"> with additional Sto BTS Xtra or water and remix to a uniform trowel consistency. Avoid retempering. Keep mix ratio consistent.  Do not exceed maximum amount of water in mix ratio.</w:t>
      </w:r>
    </w:p>
    <w:p w14:paraId="66D1627F" w14:textId="32413285" w:rsidR="00616CD5" w:rsidRPr="001E0B53" w:rsidRDefault="00616CD5" w:rsidP="008C43B0">
      <w:pPr>
        <w:pStyle w:val="Heading5"/>
        <w:tabs>
          <w:tab w:val="clear" w:pos="1714"/>
          <w:tab w:val="num" w:pos="1710"/>
        </w:tabs>
        <w:ind w:left="1710" w:hanging="540"/>
        <w:rPr>
          <w:rFonts w:ascii="Sto Frutiger 47 Light Cond" w:hAnsi="Sto Frutiger 47 Light Cond"/>
          <w:lang w:val="en-US"/>
        </w:rPr>
      </w:pPr>
      <w:r w:rsidRPr="001E0B53">
        <w:rPr>
          <w:rFonts w:ascii="Sto Frutiger 47 Light Cond" w:hAnsi="Sto Frutiger 47 Light Cond"/>
          <w:lang w:val="en-US"/>
        </w:rPr>
        <w:t xml:space="preserve">Sto Primer/Adhesive-B – mix ratio with water: 5 – 6.5 quarts (4.7-6.2 L) of clean potable water per 50 pound (23kg) bag of Sto Primer/Adhesive-B. Pour water into a clean mixing pail. Add Sto Primer/Adhesive-B, mix to a uniform consistency and allow to set for approximately 5 minutes. Adjust mix if </w:t>
      </w:r>
      <w:proofErr w:type="gramStart"/>
      <w:r w:rsidRPr="001E0B53">
        <w:rPr>
          <w:rFonts w:ascii="Sto Frutiger 47 Light Cond" w:hAnsi="Sto Frutiger 47 Light Cond"/>
          <w:lang w:val="en-US"/>
        </w:rPr>
        <w:t>necessary</w:t>
      </w:r>
      <w:proofErr w:type="gramEnd"/>
      <w:r w:rsidRPr="001E0B53">
        <w:rPr>
          <w:rFonts w:ascii="Sto Frutiger 47 Light Cond" w:hAnsi="Sto Frutiger 47 Light Cond"/>
          <w:lang w:val="en-US"/>
        </w:rPr>
        <w:t xml:space="preserve"> with additional Sto </w:t>
      </w:r>
      <w:r w:rsidRPr="001E0B53">
        <w:rPr>
          <w:rFonts w:ascii="Sto Frutiger 47 Light Cond" w:hAnsi="Sto Frutiger 47 Light Cond"/>
          <w:lang w:val="en-US"/>
        </w:rPr>
        <w:lastRenderedPageBreak/>
        <w:t>Primer/Adhesive-B or water and remix to a uniform trowel consistency. Avoid retempering. Keep mix ratio consistent.  Do not exceed maximum amount of water in mix ratio.</w:t>
      </w:r>
    </w:p>
    <w:p w14:paraId="09BC8053" w14:textId="77777777" w:rsidR="008473E6" w:rsidRPr="001E0B53" w:rsidRDefault="00B83BCA" w:rsidP="008C43B0">
      <w:pPr>
        <w:pStyle w:val="Heading5"/>
        <w:tabs>
          <w:tab w:val="clear" w:pos="1714"/>
          <w:tab w:val="left" w:pos="1710"/>
        </w:tabs>
        <w:ind w:left="1710" w:hanging="540"/>
        <w:rPr>
          <w:rFonts w:ascii="Sto Frutiger 47 Light Cond" w:hAnsi="Sto Frutiger 47 Light Cond"/>
          <w:lang w:val="en-US"/>
        </w:rPr>
      </w:pPr>
      <w:r w:rsidRPr="001E0B53">
        <w:rPr>
          <w:rFonts w:ascii="Sto Frutiger 47 Light Cond" w:hAnsi="Sto Frutiger 47 Light Cond"/>
          <w:lang w:val="en-US"/>
        </w:rPr>
        <w:t>Sto Flexyl</w:t>
      </w:r>
      <w:r w:rsidR="00D87D9F" w:rsidRPr="001E0B53">
        <w:rPr>
          <w:rFonts w:ascii="Sto Frutiger 47 Light Cond" w:hAnsi="Sto Frutiger 47 Light Cond"/>
          <w:lang w:val="en-US"/>
        </w:rPr>
        <w:t xml:space="preserve"> – </w:t>
      </w:r>
      <w:r w:rsidRPr="001E0B53">
        <w:rPr>
          <w:rFonts w:ascii="Sto Frutiger 47 Light Cond" w:hAnsi="Sto Frutiger 47 Light Cond"/>
          <w:lang w:val="en-US"/>
        </w:rPr>
        <w:t xml:space="preserve">mix ratio with portland cement: 1:1 ratio by weight.  Pour Sto Flexyl into a clean mixing pail. Add portland cement, mix to a uniform consistency and allow to set for approximately five minutes. Adjust mix if </w:t>
      </w:r>
      <w:proofErr w:type="gramStart"/>
      <w:r w:rsidRPr="001E0B53">
        <w:rPr>
          <w:rFonts w:ascii="Sto Frutiger 47 Light Cond" w:hAnsi="Sto Frutiger 47 Light Cond"/>
          <w:lang w:val="en-US"/>
        </w:rPr>
        <w:t>necessary</w:t>
      </w:r>
      <w:proofErr w:type="gramEnd"/>
      <w:r w:rsidRPr="001E0B53">
        <w:rPr>
          <w:rFonts w:ascii="Sto Frutiger 47 Light Cond" w:hAnsi="Sto Frutiger 47 Light Cond"/>
          <w:lang w:val="en-US"/>
        </w:rPr>
        <w:t xml:space="preserve"> with additional Sto Flexyl and remix to a uniform trowel consistency. Avoid retempering.  Keep mix ratio consistent.</w:t>
      </w:r>
    </w:p>
    <w:p w14:paraId="1F93AFFE" w14:textId="77777777" w:rsidR="008473E6" w:rsidRPr="001E0B53" w:rsidRDefault="00B83BCA" w:rsidP="008C43B0">
      <w:pPr>
        <w:pStyle w:val="Heading5"/>
        <w:tabs>
          <w:tab w:val="clear" w:pos="1714"/>
          <w:tab w:val="num" w:pos="1710"/>
        </w:tabs>
        <w:ind w:left="1710" w:hanging="540"/>
        <w:rPr>
          <w:rFonts w:ascii="Sto Frutiger 47 Light Cond" w:hAnsi="Sto Frutiger 47 Light Cond"/>
          <w:lang w:val="en-US"/>
        </w:rPr>
      </w:pPr>
      <w:r w:rsidRPr="001E0B53">
        <w:rPr>
          <w:rFonts w:ascii="Sto Frutiger 47 Light Cond" w:hAnsi="Sto Frutiger 47 Light Cond"/>
          <w:lang w:val="en-US"/>
        </w:rPr>
        <w:t xml:space="preserve">Sto Watertight Coat – pour liquid component into a clean mixing pail. Add dry component, mix to a uniform </w:t>
      </w:r>
      <w:proofErr w:type="gramStart"/>
      <w:r w:rsidRPr="001E0B53">
        <w:rPr>
          <w:rFonts w:ascii="Sto Frutiger 47 Light Cond" w:hAnsi="Sto Frutiger 47 Light Cond"/>
          <w:lang w:val="en-US"/>
        </w:rPr>
        <w:t>consistency</w:t>
      </w:r>
      <w:proofErr w:type="gramEnd"/>
      <w:r w:rsidRPr="001E0B53">
        <w:rPr>
          <w:rFonts w:ascii="Sto Frutiger 47 Light Cond" w:hAnsi="Sto Frutiger 47 Light Cond"/>
          <w:lang w:val="en-US"/>
        </w:rPr>
        <w:t xml:space="preserve"> and allow to set for approximately five minutes.  Adjust mix if necessary and remix to a uniform trowel consistency.  Avoid retempering.  Keep mix ratio consistent.</w:t>
      </w:r>
    </w:p>
    <w:p w14:paraId="7FD373D1" w14:textId="77777777" w:rsidR="008473E6" w:rsidRPr="001E0B53" w:rsidRDefault="00B83BCA" w:rsidP="008C43B0">
      <w:pPr>
        <w:pStyle w:val="Heading5"/>
        <w:tabs>
          <w:tab w:val="clear" w:pos="1714"/>
          <w:tab w:val="left" w:pos="1890"/>
        </w:tabs>
        <w:ind w:left="1710" w:hanging="540"/>
        <w:rPr>
          <w:rFonts w:ascii="Sto Frutiger 47 Light Cond" w:hAnsi="Sto Frutiger 47 Light Cond"/>
          <w:lang w:val="en-US"/>
        </w:rPr>
      </w:pPr>
      <w:r w:rsidRPr="001E0B53">
        <w:rPr>
          <w:rFonts w:ascii="Sto Frutiger 47 Light Cond" w:hAnsi="Sto Frutiger 47 Light Cond"/>
          <w:lang w:val="en-US"/>
        </w:rPr>
        <w:t>Sto primer</w:t>
      </w:r>
      <w:r w:rsidR="00D87D9F" w:rsidRPr="001E0B53">
        <w:rPr>
          <w:rFonts w:ascii="Sto Frutiger 47 Light Cond" w:hAnsi="Sto Frutiger 47 Light Cond"/>
          <w:lang w:val="en-US"/>
        </w:rPr>
        <w:t xml:space="preserve"> – </w:t>
      </w:r>
      <w:r w:rsidRPr="001E0B53">
        <w:rPr>
          <w:rFonts w:ascii="Sto Frutiger 47 Light Cond" w:hAnsi="Sto Frutiger 47 Light Cond"/>
          <w:lang w:val="en-US"/>
        </w:rPr>
        <w:t>mix with a clean, rust-free high speed mixer to a uniform consistency</w:t>
      </w:r>
    </w:p>
    <w:p w14:paraId="6E0F233E" w14:textId="77777777" w:rsidR="008473E6" w:rsidRPr="001E0B53" w:rsidRDefault="00B83BCA" w:rsidP="008C43B0">
      <w:pPr>
        <w:pStyle w:val="Heading5"/>
        <w:tabs>
          <w:tab w:val="clear" w:pos="1714"/>
          <w:tab w:val="num" w:pos="1710"/>
        </w:tabs>
        <w:ind w:left="1710" w:hanging="540"/>
        <w:rPr>
          <w:rFonts w:ascii="Sto Frutiger 47 Light Cond" w:hAnsi="Sto Frutiger 47 Light Cond"/>
          <w:lang w:val="en-US"/>
        </w:rPr>
      </w:pPr>
      <w:r w:rsidRPr="001E0B53">
        <w:rPr>
          <w:rFonts w:ascii="Sto Frutiger 47 Light Cond" w:hAnsi="Sto Frutiger 47 Light Cond"/>
          <w:lang w:val="en-US"/>
        </w:rPr>
        <w:t>Stolit</w:t>
      </w:r>
      <w:r w:rsidR="00D87D9F" w:rsidRPr="001E0B53">
        <w:rPr>
          <w:rFonts w:ascii="Sto Frutiger 47 Light Cond" w:hAnsi="Sto Frutiger 47 Light Cond"/>
          <w:lang w:val="en-US"/>
        </w:rPr>
        <w:t xml:space="preserve"> – </w:t>
      </w:r>
      <w:r w:rsidRPr="001E0B53">
        <w:rPr>
          <w:rFonts w:ascii="Sto Frutiger 47 Light Cond" w:hAnsi="Sto Frutiger 47 Light Cond"/>
          <w:lang w:val="en-US"/>
        </w:rPr>
        <w:t>mix with a clean, rust-free high speed mixer to a uniform consistency. A small amount of water may be added to adjust workability. Limit addition of water to amount needed to achieve the finish texture.</w:t>
      </w:r>
    </w:p>
    <w:p w14:paraId="55C7E75A" w14:textId="77777777" w:rsidR="008473E6" w:rsidRPr="001E0B53" w:rsidRDefault="000C6A5A" w:rsidP="008C43B0">
      <w:pPr>
        <w:pStyle w:val="Heading5"/>
        <w:tabs>
          <w:tab w:val="clear" w:pos="1714"/>
        </w:tabs>
        <w:ind w:left="1710" w:hanging="540"/>
        <w:rPr>
          <w:rFonts w:ascii="Sto Frutiger 47 Light Cond" w:hAnsi="Sto Frutiger 47 Light Cond"/>
          <w:lang w:val="en-US"/>
        </w:rPr>
      </w:pPr>
      <w:r w:rsidRPr="001E0B53">
        <w:rPr>
          <w:rFonts w:ascii="Sto Frutiger 47 Light Cond" w:hAnsi="Sto Frutiger 47 Light Cond"/>
          <w:lang w:val="en-US"/>
        </w:rPr>
        <w:t>Stolit Lotusan – mix with a clean, rust-free high speed mixer to a uniform consistency. A small amount of water may be added to adjust workability. Limit addition of water to amount needed to achieve the finish texture.</w:t>
      </w:r>
    </w:p>
    <w:p w14:paraId="71033BD6" w14:textId="77777777" w:rsidR="008473E6" w:rsidRPr="001E0B53" w:rsidRDefault="00B83BCA" w:rsidP="008C43B0">
      <w:pPr>
        <w:pStyle w:val="Heading5"/>
        <w:tabs>
          <w:tab w:val="clear" w:pos="1714"/>
          <w:tab w:val="num" w:pos="1710"/>
        </w:tabs>
        <w:ind w:left="1710" w:hanging="540"/>
        <w:rPr>
          <w:rFonts w:ascii="Sto Frutiger 47 Light Cond" w:hAnsi="Sto Frutiger 47 Light Cond"/>
          <w:lang w:val="en-US"/>
        </w:rPr>
      </w:pPr>
      <w:r w:rsidRPr="001E0B53">
        <w:rPr>
          <w:rFonts w:ascii="Sto Frutiger 47 Light Cond" w:hAnsi="Sto Frutiger 47 Light Cond"/>
          <w:lang w:val="en-US"/>
        </w:rPr>
        <w:t>Do not use anti</w:t>
      </w:r>
      <w:r w:rsidRPr="001E0B53">
        <w:rPr>
          <w:rFonts w:ascii="Sto Frutiger 47 Light Cond" w:hAnsi="Sto Frutiger 47 Light Cond"/>
          <w:lang w:val="en-US"/>
        </w:rPr>
        <w:noBreakHyphen/>
        <w:t>freeze compounds or other additives</w:t>
      </w:r>
    </w:p>
    <w:p w14:paraId="241B8046" w14:textId="77777777" w:rsidR="00E94E44" w:rsidRPr="001E0B53" w:rsidRDefault="00E94E44" w:rsidP="008C43B0">
      <w:pPr>
        <w:pStyle w:val="Heading1"/>
        <w:tabs>
          <w:tab w:val="clear" w:pos="2277"/>
          <w:tab w:val="num" w:pos="1170"/>
        </w:tabs>
        <w:ind w:hanging="2277"/>
        <w:rPr>
          <w:rFonts w:ascii="Sto Frutiger 67 Bold Cond" w:hAnsi="Sto Frutiger 67 Bold Cond"/>
          <w:b w:val="0"/>
          <w:bCs w:val="0"/>
          <w:lang w:val="en-US"/>
        </w:rPr>
      </w:pPr>
      <w:bookmarkStart w:id="62" w:name="_Toc422152268"/>
      <w:bookmarkStart w:id="63" w:name="_Toc37162174"/>
      <w:r w:rsidRPr="001E0B53">
        <w:rPr>
          <w:rFonts w:ascii="Sto Frutiger 67 Bold Cond" w:hAnsi="Sto Frutiger 67 Bold Cond"/>
          <w:b w:val="0"/>
          <w:bCs w:val="0"/>
          <w:lang w:val="en-US"/>
        </w:rPr>
        <w:t>EXECUTION</w:t>
      </w:r>
      <w:bookmarkEnd w:id="62"/>
      <w:bookmarkEnd w:id="63"/>
    </w:p>
    <w:p w14:paraId="4E14B6E6" w14:textId="77777777" w:rsidR="00E94E44" w:rsidRPr="001E0B53" w:rsidRDefault="00E94E44" w:rsidP="008C43B0">
      <w:pPr>
        <w:pStyle w:val="Heading2"/>
        <w:tabs>
          <w:tab w:val="num" w:pos="1170"/>
        </w:tabs>
        <w:ind w:hanging="2484"/>
        <w:rPr>
          <w:rFonts w:ascii="Sto Frutiger 67 Bold Cond" w:hAnsi="Sto Frutiger 67 Bold Cond"/>
          <w:b w:val="0"/>
          <w:lang w:val="en-US"/>
        </w:rPr>
      </w:pPr>
      <w:bookmarkStart w:id="64" w:name="_Toc422152269"/>
      <w:bookmarkStart w:id="65" w:name="_Toc37162175"/>
      <w:r w:rsidRPr="001E0B53">
        <w:rPr>
          <w:rFonts w:ascii="Sto Frutiger 67 Bold Cond" w:hAnsi="Sto Frutiger 67 Bold Cond"/>
          <w:b w:val="0"/>
          <w:lang w:val="en-US"/>
        </w:rPr>
        <w:t>ACCEPTABLE INSTALLERS</w:t>
      </w:r>
      <w:bookmarkEnd w:id="64"/>
      <w:bookmarkEnd w:id="65"/>
    </w:p>
    <w:p w14:paraId="0BB97B9C" w14:textId="77777777" w:rsidR="00E94E44" w:rsidRPr="001E0B53" w:rsidRDefault="00E94E44" w:rsidP="008C43B0">
      <w:pPr>
        <w:pStyle w:val="Heading5"/>
        <w:tabs>
          <w:tab w:val="clear" w:pos="1714"/>
          <w:tab w:val="num" w:pos="1710"/>
        </w:tabs>
        <w:ind w:hanging="544"/>
        <w:rPr>
          <w:rFonts w:ascii="Sto Frutiger 47 Light Cond" w:hAnsi="Sto Frutiger 47 Light Cond"/>
          <w:lang w:val="en-US"/>
        </w:rPr>
      </w:pPr>
      <w:r w:rsidRPr="001E0B53">
        <w:rPr>
          <w:rFonts w:ascii="Sto Frutiger 47 Light Cond" w:hAnsi="Sto Frutiger 47 Light Cond"/>
          <w:lang w:val="en-US"/>
        </w:rPr>
        <w:t>Prequalify under Quality Assurance requirements of this specification (section 1.6 B)</w:t>
      </w:r>
    </w:p>
    <w:p w14:paraId="65C7D248" w14:textId="77777777" w:rsidR="00E94E44" w:rsidRPr="001E0B53" w:rsidRDefault="00E94E44" w:rsidP="008C43B0">
      <w:pPr>
        <w:pStyle w:val="Heading2"/>
        <w:tabs>
          <w:tab w:val="num" w:pos="1170"/>
        </w:tabs>
        <w:ind w:hanging="2484"/>
        <w:rPr>
          <w:rFonts w:ascii="Sto Frutiger 67 Bold Cond" w:hAnsi="Sto Frutiger 67 Bold Cond"/>
          <w:b w:val="0"/>
          <w:bCs/>
          <w:lang w:val="en-US"/>
        </w:rPr>
      </w:pPr>
      <w:bookmarkStart w:id="66" w:name="_Toc422152270"/>
      <w:bookmarkStart w:id="67" w:name="_Toc37162176"/>
      <w:r w:rsidRPr="001E0B53">
        <w:rPr>
          <w:rFonts w:ascii="Sto Frutiger 67 Bold Cond" w:hAnsi="Sto Frutiger 67 Bold Cond"/>
          <w:b w:val="0"/>
          <w:bCs/>
          <w:lang w:val="en-US"/>
        </w:rPr>
        <w:t>EXAMINATION</w:t>
      </w:r>
      <w:bookmarkEnd w:id="66"/>
      <w:bookmarkEnd w:id="67"/>
    </w:p>
    <w:p w14:paraId="3DDB005A" w14:textId="77777777" w:rsidR="00E94E44" w:rsidRPr="001E0B53" w:rsidRDefault="00E94E44" w:rsidP="008C43B0">
      <w:pPr>
        <w:pStyle w:val="Heading5"/>
        <w:tabs>
          <w:tab w:val="clear" w:pos="1714"/>
          <w:tab w:val="left" w:pos="1710"/>
        </w:tabs>
        <w:ind w:left="1710" w:hanging="540"/>
        <w:rPr>
          <w:rFonts w:ascii="Sto Frutiger 47 Light Cond" w:hAnsi="Sto Frutiger 47 Light Cond"/>
          <w:lang w:val="en-US"/>
        </w:rPr>
      </w:pPr>
      <w:r w:rsidRPr="001E0B53">
        <w:rPr>
          <w:rFonts w:ascii="Sto Frutiger 47 Light Cond" w:hAnsi="Sto Frutiger 47 Light Cond"/>
          <w:lang w:val="en-US"/>
        </w:rPr>
        <w:t xml:space="preserve">Inspect all surfaces to receive the wall system.  Surfaces must be fully cured, structurally sound, clean, </w:t>
      </w:r>
      <w:proofErr w:type="gramStart"/>
      <w:r w:rsidRPr="001E0B53">
        <w:rPr>
          <w:rFonts w:ascii="Sto Frutiger 47 Light Cond" w:hAnsi="Sto Frutiger 47 Light Cond"/>
          <w:lang w:val="en-US"/>
        </w:rPr>
        <w:t>dry</w:t>
      </w:r>
      <w:proofErr w:type="gramEnd"/>
      <w:r w:rsidRPr="001E0B53">
        <w:rPr>
          <w:rFonts w:ascii="Sto Frutiger 47 Light Cond" w:hAnsi="Sto Frutiger 47 Light Cond"/>
          <w:lang w:val="en-US"/>
        </w:rPr>
        <w:t xml:space="preserve"> and free of frost, damage, and all bond inhibiting materials, including dirt, dust, efflorescence, form oil and other foreign matter.  </w:t>
      </w:r>
    </w:p>
    <w:p w14:paraId="15A961A0" w14:textId="77777777" w:rsidR="00E94E44" w:rsidRPr="001E0B53" w:rsidRDefault="00E94E44" w:rsidP="008C43B0">
      <w:pPr>
        <w:pStyle w:val="Heading5"/>
        <w:tabs>
          <w:tab w:val="clear" w:pos="1714"/>
          <w:tab w:val="left" w:pos="1710"/>
        </w:tabs>
        <w:ind w:left="1710" w:hanging="540"/>
        <w:rPr>
          <w:rFonts w:ascii="Sto Frutiger 47 Light Cond" w:hAnsi="Sto Frutiger 47 Light Cond"/>
          <w:lang w:val="en-US"/>
        </w:rPr>
      </w:pPr>
      <w:r w:rsidRPr="001E0B53">
        <w:rPr>
          <w:rFonts w:ascii="Sto Frutiger 47 Light Cond" w:hAnsi="Sto Frutiger 47 Light Cond"/>
          <w:lang w:val="en-US"/>
        </w:rPr>
        <w:t xml:space="preserve">Inspect sheathing surfaces for compliance with this specification, the applicable building code, and manufacturer requirements.  </w:t>
      </w:r>
    </w:p>
    <w:p w14:paraId="1E13044E" w14:textId="77777777" w:rsidR="00E94E44" w:rsidRPr="001E0B53" w:rsidRDefault="00E94E44" w:rsidP="008C43B0">
      <w:pPr>
        <w:pStyle w:val="Heading5"/>
        <w:tabs>
          <w:tab w:val="clear" w:pos="1714"/>
          <w:tab w:val="left" w:pos="1710"/>
        </w:tabs>
        <w:ind w:left="1710" w:hanging="540"/>
        <w:rPr>
          <w:rFonts w:ascii="Sto Frutiger 47 Light Cond" w:hAnsi="Sto Frutiger 47 Light Cond"/>
          <w:lang w:val="en-US"/>
        </w:rPr>
      </w:pPr>
      <w:r w:rsidRPr="001E0B53">
        <w:rPr>
          <w:rFonts w:ascii="Sto Frutiger 47 Light Cond" w:hAnsi="Sto Frutiger 47 Light Cond"/>
          <w:lang w:val="en-US"/>
        </w:rPr>
        <w:t xml:space="preserve">Inspect surface plane for compliance with tolerance of not greater than ¼ inch in </w:t>
      </w:r>
      <w:r w:rsidR="00861810" w:rsidRPr="001E0B53">
        <w:rPr>
          <w:rFonts w:ascii="Sto Frutiger 47 Light Cond" w:hAnsi="Sto Frutiger 47 Light Cond"/>
          <w:lang w:val="en-US"/>
        </w:rPr>
        <w:t>10</w:t>
      </w:r>
      <w:r w:rsidRPr="001E0B53">
        <w:rPr>
          <w:rFonts w:ascii="Sto Frutiger 47 Light Cond" w:hAnsi="Sto Frutiger 47 Light Cond"/>
          <w:lang w:val="en-US"/>
        </w:rPr>
        <w:t xml:space="preserve"> feet [6mm in </w:t>
      </w:r>
      <w:r w:rsidR="00861810" w:rsidRPr="001E0B53">
        <w:rPr>
          <w:rFonts w:ascii="Sto Frutiger 47 Light Cond" w:hAnsi="Sto Frutiger 47 Light Cond"/>
          <w:lang w:val="en-US"/>
        </w:rPr>
        <w:t>3</w:t>
      </w:r>
      <w:r w:rsidRPr="001E0B53">
        <w:rPr>
          <w:rFonts w:ascii="Sto Frutiger 47 Light Cond" w:hAnsi="Sto Frutiger 47 Light Cond"/>
          <w:lang w:val="en-US"/>
        </w:rPr>
        <w:t>m] deviation in plane.</w:t>
      </w:r>
    </w:p>
    <w:p w14:paraId="5A98DB42" w14:textId="77777777" w:rsidR="00E94E44" w:rsidRPr="00D87D9F" w:rsidRDefault="00E94E44" w:rsidP="008C43B0">
      <w:pPr>
        <w:pStyle w:val="Heading5"/>
        <w:tabs>
          <w:tab w:val="clear" w:pos="1714"/>
          <w:tab w:val="left" w:pos="1710"/>
        </w:tabs>
        <w:ind w:left="1710" w:hanging="540"/>
        <w:rPr>
          <w:lang w:val="en-US"/>
        </w:rPr>
      </w:pPr>
      <w:r w:rsidRPr="001E0B53">
        <w:rPr>
          <w:rFonts w:ascii="Sto Frutiger 47 Light Cond" w:hAnsi="Sto Frutiger 47 Light Cond"/>
          <w:lang w:val="en-US"/>
        </w:rPr>
        <w:t>Report deviations from the requirements of project specifications or other conditions that might adversely affect the air and moisture barrier, insulation board, or insulation finish system installation to the General Contractor. Do not start work until deviations are corrected</w:t>
      </w:r>
      <w:r w:rsidRPr="00D87D9F">
        <w:rPr>
          <w:lang w:val="en-US"/>
        </w:rPr>
        <w:t>.</w:t>
      </w:r>
    </w:p>
    <w:p w14:paraId="35205249" w14:textId="77777777" w:rsidR="00E94E44" w:rsidRPr="001E0B53" w:rsidRDefault="00E94E44" w:rsidP="00B83775">
      <w:pPr>
        <w:pStyle w:val="Heading2"/>
        <w:tabs>
          <w:tab w:val="num" w:pos="1170"/>
        </w:tabs>
        <w:ind w:hanging="2484"/>
        <w:rPr>
          <w:rFonts w:ascii="Sto Frutiger 67 Bold Cond" w:hAnsi="Sto Frutiger 67 Bold Cond"/>
          <w:b w:val="0"/>
          <w:bCs/>
          <w:lang w:val="en-US"/>
        </w:rPr>
      </w:pPr>
      <w:bookmarkStart w:id="68" w:name="_Toc422152271"/>
      <w:bookmarkStart w:id="69" w:name="_Toc37162177"/>
      <w:r w:rsidRPr="001E0B53">
        <w:rPr>
          <w:rFonts w:ascii="Sto Frutiger 67 Bold Cond" w:hAnsi="Sto Frutiger 67 Bold Cond"/>
          <w:b w:val="0"/>
          <w:bCs/>
          <w:lang w:val="en-US"/>
        </w:rPr>
        <w:t>SURFACE PREPARATION</w:t>
      </w:r>
      <w:bookmarkEnd w:id="68"/>
      <w:bookmarkEnd w:id="69"/>
    </w:p>
    <w:p w14:paraId="34019628" w14:textId="77777777" w:rsidR="00E94E44" w:rsidRPr="001E0B53" w:rsidRDefault="00E94E44" w:rsidP="008C43B0">
      <w:pPr>
        <w:pStyle w:val="Heading5"/>
        <w:numPr>
          <w:ilvl w:val="0"/>
          <w:numId w:val="0"/>
        </w:numPr>
        <w:spacing w:before="0"/>
        <w:ind w:left="1710" w:hanging="540"/>
        <w:rPr>
          <w:rFonts w:ascii="Sto Frutiger 47 Light Cond" w:hAnsi="Sto Frutiger 47 Light Cond"/>
        </w:rPr>
      </w:pPr>
      <w:r w:rsidRPr="008B59AA">
        <w:rPr>
          <w:rFonts w:ascii="Sto Frutiger 47 Light Cond" w:hAnsi="Sto Frutiger 47 Light Cond"/>
          <w:sz w:val="18"/>
          <w:szCs w:val="18"/>
          <w:lang w:val="en-US"/>
        </w:rPr>
        <w:t>A</w:t>
      </w:r>
      <w:r w:rsidRPr="008B59AA">
        <w:rPr>
          <w:rFonts w:ascii="Sto Frutiger 47 Light Cond" w:hAnsi="Sto Frutiger 47 Light Cond"/>
          <w:lang w:val="en-US"/>
        </w:rPr>
        <w:t>.</w:t>
      </w:r>
      <w:r w:rsidRPr="008B59AA">
        <w:rPr>
          <w:rFonts w:ascii="Sto Frutiger 47 Light Cond" w:hAnsi="Sto Frutiger 47 Light Cond"/>
          <w:lang w:val="en-US"/>
        </w:rPr>
        <w:tab/>
      </w:r>
      <w:r w:rsidRPr="001E0B53">
        <w:rPr>
          <w:rFonts w:ascii="Sto Frutiger 47 Light Cond" w:hAnsi="Sto Frutiger 47 Light Cond"/>
          <w:lang w:val="en-US"/>
        </w:rPr>
        <w:t xml:space="preserve">Remove surface contaminants, </w:t>
      </w:r>
      <w:r w:rsidRPr="001E0B53">
        <w:rPr>
          <w:rFonts w:ascii="Sto Frutiger 47 Light Cond" w:hAnsi="Sto Frutiger 47 Light Cond"/>
        </w:rPr>
        <w:t>repair cracks, spalls or damage in concrete and concrete masonry surfaces and level concrete and masonry surfaces to comply with required tolerances.  Repair holes, gaps, over-driven fasteners in sheathing surfaces, and replace damaged sheathing</w:t>
      </w:r>
    </w:p>
    <w:p w14:paraId="3BEA5BFE" w14:textId="77777777" w:rsidR="00E94E44" w:rsidRPr="00247297" w:rsidRDefault="00E94E44" w:rsidP="00B83775">
      <w:pPr>
        <w:pStyle w:val="Heading2"/>
        <w:tabs>
          <w:tab w:val="num" w:pos="1170"/>
        </w:tabs>
        <w:ind w:hanging="2484"/>
        <w:rPr>
          <w:rFonts w:ascii="Sto Frutiger 67 Bold Cond" w:hAnsi="Sto Frutiger 67 Bold Cond"/>
          <w:b w:val="0"/>
          <w:bCs/>
          <w:lang w:val="en-US"/>
        </w:rPr>
      </w:pPr>
      <w:bookmarkStart w:id="70" w:name="_Toc422152272"/>
      <w:bookmarkStart w:id="71" w:name="_Toc37162178"/>
      <w:r w:rsidRPr="00247297">
        <w:rPr>
          <w:rFonts w:ascii="Sto Frutiger 67 Bold Cond" w:hAnsi="Sto Frutiger 67 Bold Cond"/>
          <w:b w:val="0"/>
          <w:bCs/>
          <w:lang w:val="en-US"/>
        </w:rPr>
        <w:lastRenderedPageBreak/>
        <w:t>INSTALLATION</w:t>
      </w:r>
      <w:bookmarkEnd w:id="70"/>
      <w:bookmarkEnd w:id="71"/>
      <w:r w:rsidRPr="00247297">
        <w:rPr>
          <w:rFonts w:ascii="Sto Frutiger 67 Bold Cond" w:hAnsi="Sto Frutiger 67 Bold Cond"/>
          <w:b w:val="0"/>
          <w:bCs/>
          <w:lang w:val="en-US"/>
        </w:rPr>
        <w:t xml:space="preserve"> </w:t>
      </w:r>
    </w:p>
    <w:p w14:paraId="28D7E27C" w14:textId="0726A385" w:rsidR="00F8378F" w:rsidRPr="00247297" w:rsidRDefault="00E94E44" w:rsidP="008C43B0">
      <w:pPr>
        <w:pStyle w:val="Heading5"/>
        <w:tabs>
          <w:tab w:val="clear" w:pos="1714"/>
          <w:tab w:val="num" w:pos="1710"/>
        </w:tabs>
        <w:ind w:left="1710" w:hanging="540"/>
        <w:rPr>
          <w:rFonts w:ascii="Sto Frutiger 47 Light Cond" w:hAnsi="Sto Frutiger 47 Light Cond"/>
        </w:rPr>
      </w:pPr>
      <w:r w:rsidRPr="00247297">
        <w:rPr>
          <w:rFonts w:ascii="Sto Frutiger 47 Light Cond" w:hAnsi="Sto Frutiger 47 Light Cond"/>
        </w:rPr>
        <w:t>Install air and</w:t>
      </w:r>
      <w:r w:rsidR="005034D8">
        <w:rPr>
          <w:rFonts w:ascii="Sto Frutiger 47 Light Cond" w:hAnsi="Sto Frutiger 47 Light Cond"/>
        </w:rPr>
        <w:t xml:space="preserve"> water-resistive </w:t>
      </w:r>
      <w:r w:rsidRPr="00247297">
        <w:rPr>
          <w:rFonts w:ascii="Sto Frutiger 47 Light Cond" w:hAnsi="Sto Frutiger 47 Light Cond"/>
        </w:rPr>
        <w:t>barrier and Sto</w:t>
      </w:r>
      <w:r w:rsidR="00A01BC6" w:rsidRPr="00247297">
        <w:rPr>
          <w:rFonts w:ascii="Sto Frutiger 47 Light Cond" w:hAnsi="Sto Frutiger 47 Light Cond"/>
        </w:rPr>
        <w:t>L</w:t>
      </w:r>
      <w:r w:rsidRPr="00247297">
        <w:rPr>
          <w:rFonts w:ascii="Sto Frutiger 47 Light Cond" w:hAnsi="Sto Frutiger 47 Light Cond"/>
        </w:rPr>
        <w:t xml:space="preserve">ite Panel in conformance with manufacturer’s written instructions.  Refer to </w:t>
      </w:r>
      <w:r w:rsidR="000F4C02" w:rsidRPr="00247297">
        <w:rPr>
          <w:rFonts w:ascii="Sto Frutiger 47 Light Cond" w:hAnsi="Sto Frutiger 47 Light Cond"/>
        </w:rPr>
        <w:t>StoGuard installation materials</w:t>
      </w:r>
      <w:r w:rsidR="00BC1675">
        <w:rPr>
          <w:rFonts w:ascii="Sto Frutiger 47 Light Cond" w:hAnsi="Sto Frutiger 47 Light Cond"/>
        </w:rPr>
        <w:t xml:space="preserve">, </w:t>
      </w:r>
      <w:r w:rsidRPr="00247297">
        <w:rPr>
          <w:rFonts w:ascii="Sto Frutiger 47 Light Cond" w:hAnsi="Sto Frutiger 47 Light Cond"/>
        </w:rPr>
        <w:t>Sto</w:t>
      </w:r>
      <w:r w:rsidR="00A01BC6" w:rsidRPr="00247297">
        <w:rPr>
          <w:rFonts w:ascii="Sto Frutiger 47 Light Cond" w:hAnsi="Sto Frutiger 47 Light Cond"/>
        </w:rPr>
        <w:t>L</w:t>
      </w:r>
      <w:r w:rsidRPr="00247297">
        <w:rPr>
          <w:rFonts w:ascii="Sto Frutiger 47 Light Cond" w:hAnsi="Sto Frutiger 47 Light Cond"/>
        </w:rPr>
        <w:t>ite Panel Fabrication and Installation Guide</w:t>
      </w:r>
      <w:r w:rsidR="00BC1675">
        <w:rPr>
          <w:rFonts w:ascii="Sto Frutiger 47 Light Cond" w:hAnsi="Sto Frutiger 47 Light Cond"/>
        </w:rPr>
        <w:t xml:space="preserve">, and applicable product bulletins </w:t>
      </w:r>
      <w:r w:rsidR="00F8378F" w:rsidRPr="00247297">
        <w:rPr>
          <w:rFonts w:ascii="Sto Frutiger 47 Light Cond" w:hAnsi="Sto Frutiger 47 Light Cond"/>
        </w:rPr>
        <w:t xml:space="preserve">at </w:t>
      </w:r>
      <w:hyperlink r:id="rId14" w:history="1">
        <w:r w:rsidR="00F8378F" w:rsidRPr="008B59AA">
          <w:rPr>
            <w:rStyle w:val="Hyperlink"/>
            <w:rFonts w:ascii="Sto Frutiger 47 Light Cond" w:hAnsi="Sto Frutiger 47 Light Cond"/>
          </w:rPr>
          <w:t>www.stocorp.com</w:t>
        </w:r>
      </w:hyperlink>
    </w:p>
    <w:p w14:paraId="7D188643" w14:textId="77777777" w:rsidR="00E94E44" w:rsidRPr="00247297" w:rsidRDefault="00E94E44" w:rsidP="00B83775">
      <w:pPr>
        <w:pStyle w:val="Heading2"/>
        <w:tabs>
          <w:tab w:val="num" w:pos="1170"/>
        </w:tabs>
        <w:ind w:hanging="2484"/>
        <w:rPr>
          <w:rFonts w:ascii="Sto Frutiger 67 Bold Cond" w:hAnsi="Sto Frutiger 67 Bold Cond"/>
          <w:b w:val="0"/>
          <w:bCs/>
          <w:lang w:val="en-US"/>
        </w:rPr>
      </w:pPr>
      <w:bookmarkStart w:id="72" w:name="_Toc422152273"/>
      <w:bookmarkStart w:id="73" w:name="_Toc37162179"/>
      <w:r w:rsidRPr="00247297">
        <w:rPr>
          <w:rFonts w:ascii="Sto Frutiger 67 Bold Cond" w:hAnsi="Sto Frutiger 67 Bold Cond"/>
          <w:b w:val="0"/>
          <w:bCs/>
          <w:lang w:val="en-US"/>
        </w:rPr>
        <w:t>PROTECTION</w:t>
      </w:r>
      <w:bookmarkEnd w:id="72"/>
      <w:bookmarkEnd w:id="73"/>
    </w:p>
    <w:p w14:paraId="30E3A2AA" w14:textId="77777777" w:rsidR="00E94E44" w:rsidRPr="00247297" w:rsidRDefault="00E94E44" w:rsidP="008C43B0">
      <w:pPr>
        <w:pStyle w:val="Heading5"/>
        <w:tabs>
          <w:tab w:val="clear" w:pos="1714"/>
          <w:tab w:val="num" w:pos="1710"/>
        </w:tabs>
        <w:ind w:hanging="544"/>
        <w:rPr>
          <w:rFonts w:ascii="Sto Frutiger 47 Light Cond" w:hAnsi="Sto Frutiger 47 Light Cond"/>
          <w:lang w:val="en-US"/>
        </w:rPr>
      </w:pPr>
      <w:r w:rsidRPr="00247297">
        <w:rPr>
          <w:rFonts w:ascii="Sto Frutiger 47 Light Cond" w:hAnsi="Sto Frutiger 47 Light Cond"/>
          <w:lang w:val="en-US"/>
        </w:rPr>
        <w:t>Provide protection of installed materials from water infiltration during and after construction</w:t>
      </w:r>
    </w:p>
    <w:p w14:paraId="27E42402" w14:textId="77777777" w:rsidR="00E94E44" w:rsidRPr="00247297" w:rsidRDefault="00E94E44" w:rsidP="003045F3">
      <w:pPr>
        <w:pStyle w:val="Heading5"/>
        <w:tabs>
          <w:tab w:val="clear" w:pos="1714"/>
          <w:tab w:val="num" w:pos="1710"/>
        </w:tabs>
        <w:ind w:left="1710" w:hanging="540"/>
        <w:rPr>
          <w:rFonts w:ascii="Sto Frutiger 47 Light Cond" w:hAnsi="Sto Frutiger 47 Light Cond"/>
          <w:lang w:val="en-US"/>
        </w:rPr>
      </w:pPr>
      <w:r w:rsidRPr="00247297">
        <w:rPr>
          <w:rFonts w:ascii="Sto Frutiger 47 Light Cond" w:hAnsi="Sto Frutiger 47 Light Cond"/>
          <w:lang w:val="en-US"/>
        </w:rPr>
        <w:t>Provide protection of installed materials from dust, dirt, precipitation, freezing and continuous high humidity until they are fully dry</w:t>
      </w:r>
    </w:p>
    <w:p w14:paraId="764628CE" w14:textId="77777777" w:rsidR="00E94E44" w:rsidRPr="00247297" w:rsidRDefault="00E94E44" w:rsidP="003045F3">
      <w:pPr>
        <w:pStyle w:val="Heading2"/>
        <w:tabs>
          <w:tab w:val="num" w:pos="1170"/>
        </w:tabs>
        <w:ind w:hanging="2484"/>
        <w:rPr>
          <w:rFonts w:ascii="Sto Frutiger 67 Bold Cond" w:hAnsi="Sto Frutiger 67 Bold Cond"/>
          <w:b w:val="0"/>
          <w:bCs/>
          <w:lang w:val="en-US"/>
        </w:rPr>
      </w:pPr>
      <w:bookmarkStart w:id="74" w:name="_Toc422152274"/>
      <w:bookmarkStart w:id="75" w:name="_Toc37162180"/>
      <w:r w:rsidRPr="00247297">
        <w:rPr>
          <w:rFonts w:ascii="Sto Frutiger 67 Bold Cond" w:hAnsi="Sto Frutiger 67 Bold Cond"/>
          <w:b w:val="0"/>
          <w:bCs/>
          <w:lang w:val="en-US"/>
        </w:rPr>
        <w:t>CLEANING, REPAIR AND MAINTENANCE</w:t>
      </w:r>
      <w:bookmarkEnd w:id="74"/>
      <w:bookmarkEnd w:id="75"/>
    </w:p>
    <w:p w14:paraId="7C985CFF" w14:textId="77777777" w:rsidR="00E94E44" w:rsidRPr="00247297" w:rsidRDefault="00E94E44" w:rsidP="003045F3">
      <w:pPr>
        <w:pStyle w:val="Heading5"/>
        <w:tabs>
          <w:tab w:val="clear" w:pos="1714"/>
          <w:tab w:val="num" w:pos="1710"/>
        </w:tabs>
        <w:ind w:left="1710" w:hanging="540"/>
        <w:rPr>
          <w:rFonts w:ascii="Sto Frutiger 47 Light Cond" w:hAnsi="Sto Frutiger 47 Light Cond"/>
        </w:rPr>
      </w:pPr>
      <w:bookmarkStart w:id="76" w:name="_Hlk33167498"/>
      <w:r w:rsidRPr="00247297">
        <w:rPr>
          <w:rFonts w:ascii="Sto Frutiger 47 Light Cond" w:hAnsi="Sto Frutiger 47 Light Cond"/>
        </w:rPr>
        <w:t xml:space="preserve">Clean and maintain the finished wall surface for a fresh appearance and to prevent water entry into and behind the system.  Repair cracks, impact damage, </w:t>
      </w:r>
      <w:proofErr w:type="gramStart"/>
      <w:r w:rsidRPr="00247297">
        <w:rPr>
          <w:rFonts w:ascii="Sto Frutiger 47 Light Cond" w:hAnsi="Sto Frutiger 47 Light Cond"/>
        </w:rPr>
        <w:t>spalls</w:t>
      </w:r>
      <w:proofErr w:type="gramEnd"/>
      <w:r w:rsidRPr="00247297">
        <w:rPr>
          <w:rFonts w:ascii="Sto Frutiger 47 Light Cond" w:hAnsi="Sto Frutiger 47 Light Cond"/>
        </w:rPr>
        <w:t xml:space="preserve"> or delamination promptly</w:t>
      </w:r>
    </w:p>
    <w:p w14:paraId="7C348DB5" w14:textId="77777777" w:rsidR="00E94E44" w:rsidRPr="00247297" w:rsidRDefault="00E94E44" w:rsidP="003045F3">
      <w:pPr>
        <w:pStyle w:val="Heading5"/>
        <w:tabs>
          <w:tab w:val="clear" w:pos="1714"/>
          <w:tab w:val="num" w:pos="1710"/>
        </w:tabs>
        <w:ind w:left="1710" w:hanging="540"/>
        <w:rPr>
          <w:rFonts w:ascii="Sto Frutiger 47 Light Cond" w:hAnsi="Sto Frutiger 47 Light Cond"/>
        </w:rPr>
      </w:pPr>
      <w:bookmarkStart w:id="77" w:name="_Hlk33167616"/>
      <w:bookmarkEnd w:id="76"/>
      <w:r w:rsidRPr="00247297">
        <w:rPr>
          <w:rFonts w:ascii="Sto Frutiger 47 Light Cond" w:hAnsi="Sto Frutiger 47 Light Cond"/>
        </w:rPr>
        <w:t>Maintain adjacent components of construction such as sealants, windows, doors, and flashing, to prevent water entry into or behind the wall cladding assembly</w:t>
      </w:r>
    </w:p>
    <w:p w14:paraId="072D4853" w14:textId="77777777" w:rsidR="00E94E44" w:rsidRPr="00247297" w:rsidRDefault="00E94E44" w:rsidP="003045F3">
      <w:pPr>
        <w:pStyle w:val="Heading5"/>
        <w:tabs>
          <w:tab w:val="clear" w:pos="1714"/>
        </w:tabs>
        <w:ind w:left="1710" w:hanging="540"/>
        <w:rPr>
          <w:rFonts w:ascii="Sto Frutiger 47 Light Cond" w:hAnsi="Sto Frutiger 47 Light Cond"/>
          <w:b/>
          <w:sz w:val="16"/>
          <w:szCs w:val="16"/>
        </w:rPr>
      </w:pPr>
      <w:r w:rsidRPr="00247297">
        <w:rPr>
          <w:rFonts w:ascii="Sto Frutiger 47 Light Cond" w:hAnsi="Sto Frutiger 47 Light Cond"/>
        </w:rPr>
        <w:t>Refer to Sto reStore Repair and Maintenance Guide (</w:t>
      </w:r>
      <w:hyperlink r:id="rId15" w:history="1">
        <w:r w:rsidRPr="00247297">
          <w:rPr>
            <w:rFonts w:ascii="Sto Frutiger 47 Light Cond" w:hAnsi="Sto Frutiger 47 Light Cond"/>
            <w:color w:val="0000FF"/>
            <w:u w:val="single"/>
          </w:rPr>
          <w:t>reStore Program</w:t>
        </w:r>
      </w:hyperlink>
      <w:r w:rsidRPr="00247297">
        <w:rPr>
          <w:rFonts w:ascii="Sto Frutiger 47 Light Cond" w:hAnsi="Sto Frutiger 47 Light Cond"/>
        </w:rPr>
        <w:t>) for detailed information on restoration – cleaning,  recoating, resurfacing and refinishing, or re-cladding</w:t>
      </w:r>
    </w:p>
    <w:bookmarkEnd w:id="77"/>
    <w:p w14:paraId="6877223F" w14:textId="77777777" w:rsidR="00DC4730" w:rsidRDefault="00DC4730" w:rsidP="00616CD5">
      <w:pPr>
        <w:jc w:val="center"/>
        <w:rPr>
          <w:rFonts w:ascii="Sto Frutiger 47 Light Cond" w:hAnsi="Sto Frutiger 47 Light Cond" w:cs="Arial"/>
          <w:b/>
          <w:sz w:val="18"/>
          <w:szCs w:val="18"/>
          <w:lang w:val="en-US"/>
        </w:rPr>
      </w:pPr>
    </w:p>
    <w:p w14:paraId="6F3C5D75" w14:textId="1BD8D52F" w:rsidR="008473E6" w:rsidRPr="00FB135D" w:rsidRDefault="00B83BCA" w:rsidP="00616CD5">
      <w:pPr>
        <w:jc w:val="center"/>
        <w:rPr>
          <w:rFonts w:ascii="Sto Frutiger 67 Bold Cond" w:hAnsi="Sto Frutiger 67 Bold Cond" w:cs="Arial"/>
          <w:bCs/>
          <w:sz w:val="18"/>
          <w:szCs w:val="18"/>
          <w:lang w:val="en-US"/>
        </w:rPr>
      </w:pPr>
      <w:r w:rsidRPr="00FB135D">
        <w:rPr>
          <w:rFonts w:ascii="Sto Frutiger 67 Bold Cond" w:hAnsi="Sto Frutiger 67 Bold Cond" w:cs="Arial"/>
          <w:bCs/>
          <w:sz w:val="18"/>
          <w:szCs w:val="18"/>
          <w:lang w:val="en-US"/>
        </w:rPr>
        <w:t>ATTENTION</w:t>
      </w:r>
    </w:p>
    <w:p w14:paraId="79DA5261" w14:textId="2FF60968" w:rsidR="00B83BCA" w:rsidRPr="003045F3" w:rsidRDefault="00B83BCA" w:rsidP="0025190B">
      <w:pPr>
        <w:jc w:val="center"/>
        <w:rPr>
          <w:rFonts w:ascii="Sto Frutiger 47 Light Cond" w:hAnsi="Sto Frutiger 47 Light Cond"/>
          <w:sz w:val="16"/>
          <w:szCs w:val="16"/>
          <w:lang w:val="en-US"/>
        </w:rPr>
      </w:pPr>
      <w:r w:rsidRPr="003045F3">
        <w:rPr>
          <w:rFonts w:ascii="Sto Frutiger 47 Light Cond" w:hAnsi="Sto Frutiger 47 Light Cond"/>
          <w:sz w:val="16"/>
          <w:szCs w:val="16"/>
          <w:lang w:val="en-US"/>
        </w:rPr>
        <w:t xml:space="preserve">Sto products are intended for use by qualified professional contractors, not consumers, as a component of a larger construction assembly as specified by a qualified design professional, general </w:t>
      </w:r>
      <w:proofErr w:type="gramStart"/>
      <w:r w:rsidRPr="003045F3">
        <w:rPr>
          <w:rFonts w:ascii="Sto Frutiger 47 Light Cond" w:hAnsi="Sto Frutiger 47 Light Cond"/>
          <w:sz w:val="16"/>
          <w:szCs w:val="16"/>
          <w:lang w:val="en-US"/>
        </w:rPr>
        <w:t>contractor</w:t>
      </w:r>
      <w:proofErr w:type="gramEnd"/>
      <w:r w:rsidRPr="003045F3">
        <w:rPr>
          <w:rFonts w:ascii="Sto Frutiger 47 Light Cond" w:hAnsi="Sto Frutiger 47 Light Cond"/>
          <w:sz w:val="16"/>
          <w:szCs w:val="16"/>
          <w:lang w:val="en-US"/>
        </w:rPr>
        <w:t xml:space="preserve"> or builder.  They should be installed in accordance with those specifications and Sto’s instructions.  Sto Corp. disclaims all, and assumes no, liability for on-site inspections, for its products applied improperly, or by unqualified persons or entities, or as part of an improperly designed or constructed building, for the nonperformance of adjacent building components or assemblies, or for other construction activities beyond Sto’s control.  Improper use of Sto products or use as part of an improperly designed or constructed larger assembly or building may result in serious damage to Sto products, and to the structure of the building or its components.  </w:t>
      </w:r>
      <w:r w:rsidRPr="00012DF2">
        <w:rPr>
          <w:rFonts w:ascii="Sto Frutiger 67 Bold Cond" w:hAnsi="Sto Frutiger 67 Bold Cond"/>
          <w:sz w:val="16"/>
          <w:szCs w:val="16"/>
          <w:u w:val="single"/>
          <w:lang w:val="en-US"/>
        </w:rPr>
        <w:t>STO CORP. DISCLAIMS ALL WARRANTIES EXPRESS OR IMPLIED EXCEPT FOR EXPLICIT LIMITED WRITTEN WARRANTIES ISSUED TO AND ACCEPTED BY BUILDING OWNERS IN ACCORDANCE WITH STO’S WARRANTY PROGRAMS WHICH ARE SUBJECT TO CHANGE FROM TIME TO TIME.</w:t>
      </w:r>
      <w:r w:rsidRPr="00012DF2">
        <w:rPr>
          <w:rFonts w:ascii="Sto Frutiger 67 Bold Cond" w:hAnsi="Sto Frutiger 67 Bold Cond"/>
          <w:sz w:val="16"/>
          <w:szCs w:val="16"/>
          <w:lang w:val="en-US"/>
        </w:rPr>
        <w:t xml:space="preserve"> </w:t>
      </w:r>
      <w:r w:rsidRPr="003045F3">
        <w:rPr>
          <w:rFonts w:ascii="Sto Frutiger 47 Light Cond" w:hAnsi="Sto Frutiger 47 Light Cond"/>
          <w:sz w:val="16"/>
          <w:szCs w:val="16"/>
          <w:lang w:val="en-US"/>
        </w:rPr>
        <w:t xml:space="preserve"> For the fullest, most current information on proper application, clean-up, mixing and other specifications and warranties, cautions and disclaimers, please refer to the Sto Corp. website, </w:t>
      </w:r>
      <w:hyperlink r:id="rId16" w:history="1">
        <w:r w:rsidRPr="003045F3">
          <w:rPr>
            <w:rFonts w:ascii="Sto Frutiger 47 Light Cond" w:hAnsi="Sto Frutiger 47 Light Cond"/>
            <w:color w:val="0000FF"/>
            <w:sz w:val="16"/>
            <w:szCs w:val="16"/>
            <w:u w:val="single"/>
            <w:lang w:val="en-US"/>
          </w:rPr>
          <w:t>www.stocorp.com</w:t>
        </w:r>
      </w:hyperlink>
      <w:r w:rsidRPr="003045F3">
        <w:rPr>
          <w:rFonts w:ascii="Sto Frutiger 47 Light Cond" w:hAnsi="Sto Frutiger 47 Light Cond"/>
          <w:sz w:val="16"/>
          <w:szCs w:val="16"/>
          <w:lang w:val="en-US"/>
        </w:rPr>
        <w:t>.</w:t>
      </w:r>
    </w:p>
    <w:sectPr w:rsidR="00B83BCA" w:rsidRPr="003045F3" w:rsidSect="000D67D9">
      <w:headerReference w:type="first" r:id="rId17"/>
      <w:footerReference w:type="first" r:id="rId18"/>
      <w:pgSz w:w="12240" w:h="15840" w:code="1"/>
      <w:pgMar w:top="1411" w:right="1138" w:bottom="1728" w:left="1138" w:header="562"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D9773" w14:textId="77777777" w:rsidR="00324F55" w:rsidRDefault="00324F55">
      <w:r>
        <w:separator/>
      </w:r>
    </w:p>
  </w:endnote>
  <w:endnote w:type="continuationSeparator" w:id="0">
    <w:p w14:paraId="7052AAEE" w14:textId="77777777" w:rsidR="00324F55" w:rsidRDefault="00324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to Frutiger 67 Bold Cond">
    <w:panose1 w:val="020B0706030504020204"/>
    <w:charset w:val="00"/>
    <w:family w:val="swiss"/>
    <w:pitch w:val="variable"/>
    <w:sig w:usb0="8000002F" w:usb1="0000004A" w:usb2="00000000" w:usb3="00000000" w:csb0="00000093" w:csb1="00000000"/>
    <w:embedRegular r:id="rId1" w:fontKey="{AADE0AC2-FE5B-41DE-A481-9B16487F2444}"/>
    <w:embedBold r:id="rId2" w:fontKey="{07253080-245E-4664-9378-C900C4B90565}"/>
    <w:embedBoldItalic r:id="rId3" w:fontKey="{2304279F-72B7-4A9A-B0C0-60F249DF9B88}"/>
  </w:font>
  <w:font w:name="Sto Frutiger 47 Light Cond">
    <w:panose1 w:val="020B0406020204020204"/>
    <w:charset w:val="00"/>
    <w:family w:val="swiss"/>
    <w:pitch w:val="variable"/>
    <w:sig w:usb0="8000002F" w:usb1="0000004A" w:usb2="00000000" w:usb3="00000000" w:csb0="00000093" w:csb1="00000000"/>
    <w:embedRegular r:id="rId4" w:fontKey="{C02D8428-FCF4-48C8-8F62-9ED5B0D1BA55}"/>
    <w:embedBold r:id="rId5" w:fontKey="{5B61D9FD-52D0-4581-9D24-E528995CAD89}"/>
    <w:embedItalic r:id="rId6" w:fontKey="{3D041B25-F0D9-4323-8836-0E5B0F397B03}"/>
    <w:embedBoldItalic r:id="rId7" w:fontKey="{71BF4E68-2B27-401E-836C-16BB033EF7FB}"/>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8" w:fontKey="{66D1986B-389B-4D4A-9044-B1ABFF081817}"/>
  </w:font>
  <w:font w:name="Univers 45 Light">
    <w:altName w:val="Calibri"/>
    <w:charset w:val="00"/>
    <w:family w:val="auto"/>
    <w:pitch w:val="variable"/>
    <w:sig w:usb0="80000027"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3E82A4F9-6034-4342-9496-19890FF9EAD1}"/>
    <w:embedBold r:id="rId10" w:fontKey="{BBAC1DEC-7B32-4ACB-9C40-E900139009AC}"/>
    <w:embedItalic r:id="rId11" w:fontKey="{46BECE77-37AD-4982-9130-28E748C8CC4C}"/>
  </w:font>
  <w:font w:name="Times">
    <w:panose1 w:val="02020603050405020304"/>
    <w:charset w:val="00"/>
    <w:family w:val="roman"/>
    <w:pitch w:val="variable"/>
    <w:sig w:usb0="E0002EFF" w:usb1="C000785B" w:usb2="00000009" w:usb3="00000000" w:csb0="000001FF" w:csb1="00000000"/>
    <w:embedBold r:id="rId12" w:fontKey="{28DA0303-0CE2-4B5E-A8FE-CF91D1AF4320}"/>
  </w:font>
  <w:font w:name="Cambria">
    <w:panose1 w:val="02040503050406030204"/>
    <w:charset w:val="00"/>
    <w:family w:val="roman"/>
    <w:pitch w:val="variable"/>
    <w:sig w:usb0="E00002FF" w:usb1="400004FF" w:usb2="00000000" w:usb3="00000000" w:csb0="0000019F" w:csb1="00000000"/>
    <w:embedRegular r:id="rId13" w:fontKey="{94C9C7D9-FA70-4B25-91F7-6E3E9133CFF2}"/>
    <w:embedBold r:id="rId14" w:fontKey="{AEC3E0E1-6795-4E58-B403-B7FA298E039E}"/>
    <w:embedItalic r:id="rId15" w:fontKey="{89094FB4-010E-49D0-BECC-7F09683FD14B}"/>
    <w:embedBoldItalic r:id="rId16" w:fontKey="{01FC271E-E0EB-4E7E-ACB5-C3B125789DC0}"/>
  </w:font>
  <w:font w:name="Calibri Light">
    <w:panose1 w:val="020F0302020204030204"/>
    <w:charset w:val="00"/>
    <w:family w:val="swiss"/>
    <w:pitch w:val="variable"/>
    <w:sig w:usb0="E0002AFF" w:usb1="C000247B" w:usb2="00000009" w:usb3="00000000" w:csb0="000001FF" w:csb1="00000000"/>
    <w:embedRegular r:id="rId17" w:fontKey="{280ADCD4-9FD4-4964-8A71-8396DDDA79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2408"/>
      <w:gridCol w:w="5804"/>
      <w:gridCol w:w="1752"/>
    </w:tblGrid>
    <w:tr w:rsidR="003B3B19" w:rsidRPr="00DA1BE7" w14:paraId="0D180645" w14:textId="77777777" w:rsidTr="00F4133A">
      <w:tc>
        <w:tcPr>
          <w:tcW w:w="2448" w:type="dxa"/>
          <w:shd w:val="clear" w:color="auto" w:fill="auto"/>
        </w:tcPr>
        <w:p w14:paraId="7C2A1BB1" w14:textId="13ADEE8A" w:rsidR="003B3B19" w:rsidRPr="00DA1BE7" w:rsidRDefault="003B3B19" w:rsidP="00F4133A">
          <w:pPr>
            <w:pStyle w:val="Footer"/>
            <w:rPr>
              <w:rFonts w:ascii="Sto Frutiger 47 Light Cond" w:hAnsi="Sto Frutiger 47 Light Cond"/>
            </w:rPr>
          </w:pPr>
          <w:r w:rsidRPr="00DA1BE7">
            <w:rPr>
              <w:rFonts w:ascii="Sto Frutiger 47 Light Cond" w:hAnsi="Sto Frutiger 47 Light Cond"/>
            </w:rPr>
            <w:t xml:space="preserve">Sto Guide Specification </w:t>
          </w:r>
          <w:r w:rsidR="0025190B">
            <w:rPr>
              <w:rFonts w:ascii="Sto Frutiger 47 Light Cond" w:hAnsi="Sto Frutiger 47 Light Cond"/>
            </w:rPr>
            <w:t>5200</w:t>
          </w:r>
        </w:p>
      </w:tc>
      <w:tc>
        <w:tcPr>
          <w:tcW w:w="5940" w:type="dxa"/>
          <w:shd w:val="clear" w:color="auto" w:fill="auto"/>
        </w:tcPr>
        <w:p w14:paraId="76755C3E" w14:textId="11E43A3B" w:rsidR="003B3B19" w:rsidRPr="00DA1BE7" w:rsidRDefault="003B3B19" w:rsidP="00F4133A">
          <w:pPr>
            <w:pStyle w:val="Footer"/>
            <w:jc w:val="center"/>
            <w:rPr>
              <w:rFonts w:ascii="Sto Frutiger 47 Light Cond" w:hAnsi="Sto Frutiger 47 Light Cond"/>
            </w:rPr>
          </w:pPr>
          <w:r w:rsidRPr="00DA1BE7">
            <w:rPr>
              <w:rFonts w:ascii="Sto Frutiger 47 Light Cond" w:hAnsi="Sto Frutiger 47 Light Cond"/>
            </w:rPr>
            <w:t>Sto Corp. is an ISO 9001</w:t>
          </w:r>
          <w:r w:rsidR="009C33A1">
            <w:rPr>
              <w:rFonts w:ascii="Sto Frutiger 47 Light Cond" w:hAnsi="Sto Frutiger 47 Light Cond"/>
            </w:rPr>
            <w:t xml:space="preserve"> </w:t>
          </w:r>
          <w:r w:rsidRPr="00DA1BE7">
            <w:rPr>
              <w:rFonts w:ascii="Sto Frutiger 47 Light Cond" w:hAnsi="Sto Frutiger 47 Light Cond"/>
            </w:rPr>
            <w:t>and 14001</w:t>
          </w:r>
          <w:r w:rsidR="009C33A1">
            <w:rPr>
              <w:rFonts w:ascii="Sto Frutiger 47 Light Cond" w:hAnsi="Sto Frutiger 47 Light Cond"/>
            </w:rPr>
            <w:t xml:space="preserve"> </w:t>
          </w:r>
          <w:r w:rsidRPr="00DA1BE7">
            <w:rPr>
              <w:rFonts w:ascii="Sto Frutiger 47 Light Cond" w:hAnsi="Sto Frutiger 47 Light Cond"/>
            </w:rPr>
            <w:t>Registered Company</w:t>
          </w:r>
        </w:p>
      </w:tc>
      <w:tc>
        <w:tcPr>
          <w:tcW w:w="1792" w:type="dxa"/>
          <w:shd w:val="clear" w:color="auto" w:fill="auto"/>
        </w:tcPr>
        <w:p w14:paraId="0F60BBF9" w14:textId="77777777" w:rsidR="003B3B19" w:rsidRPr="00DA1BE7" w:rsidRDefault="003B3B19" w:rsidP="00F4133A">
          <w:pPr>
            <w:pStyle w:val="Footer"/>
            <w:jc w:val="right"/>
            <w:rPr>
              <w:rFonts w:ascii="Sto Frutiger 47 Light Cond" w:hAnsi="Sto Frutiger 47 Light Cond"/>
              <w:i/>
            </w:rPr>
          </w:pPr>
          <w:r w:rsidRPr="00DA1BE7">
            <w:rPr>
              <w:rStyle w:val="PageNumber"/>
              <w:rFonts w:ascii="Sto Frutiger 47 Light Cond" w:hAnsi="Sto Frutiger 47 Light Cond"/>
            </w:rPr>
            <w:fldChar w:fldCharType="begin"/>
          </w:r>
          <w:r w:rsidRPr="00DA1BE7">
            <w:rPr>
              <w:rStyle w:val="PageNumber"/>
              <w:rFonts w:ascii="Sto Frutiger 47 Light Cond" w:hAnsi="Sto Frutiger 47 Light Cond"/>
            </w:rPr>
            <w:instrText xml:space="preserve"> PAGE </w:instrText>
          </w:r>
          <w:r w:rsidRPr="00DA1BE7">
            <w:rPr>
              <w:rStyle w:val="PageNumber"/>
              <w:rFonts w:ascii="Sto Frutiger 47 Light Cond" w:hAnsi="Sto Frutiger 47 Light Cond"/>
            </w:rPr>
            <w:fldChar w:fldCharType="separate"/>
          </w:r>
          <w:r w:rsidRPr="00DA1BE7">
            <w:rPr>
              <w:rStyle w:val="PageNumber"/>
              <w:rFonts w:ascii="Sto Frutiger 47 Light Cond" w:hAnsi="Sto Frutiger 47 Light Cond"/>
              <w:noProof/>
            </w:rPr>
            <w:t>24</w:t>
          </w:r>
          <w:r w:rsidRPr="00DA1BE7">
            <w:rPr>
              <w:rStyle w:val="PageNumber"/>
              <w:rFonts w:ascii="Sto Frutiger 47 Light Cond" w:hAnsi="Sto Frutiger 47 Light Cond"/>
            </w:rPr>
            <w:fldChar w:fldCharType="end"/>
          </w:r>
        </w:p>
      </w:tc>
    </w:tr>
    <w:tr w:rsidR="003B3B19" w:rsidRPr="00DA1BE7" w14:paraId="5F1BB9E4" w14:textId="77777777" w:rsidTr="00F4133A">
      <w:tc>
        <w:tcPr>
          <w:tcW w:w="2448" w:type="dxa"/>
          <w:shd w:val="clear" w:color="auto" w:fill="auto"/>
        </w:tcPr>
        <w:p w14:paraId="6DB52B21" w14:textId="77777777" w:rsidR="003B3B19" w:rsidRPr="00DA1BE7" w:rsidRDefault="003B3B19" w:rsidP="00F4133A">
          <w:pPr>
            <w:pStyle w:val="Footer"/>
            <w:rPr>
              <w:rFonts w:ascii="Sto Frutiger 47 Light Cond" w:hAnsi="Sto Frutiger 47 Light Cond"/>
            </w:rPr>
          </w:pPr>
          <w:r w:rsidRPr="00DA1BE7">
            <w:rPr>
              <w:rFonts w:ascii="Sto Frutiger 47 Light Cond" w:hAnsi="Sto Frutiger 47 Light Cond"/>
            </w:rPr>
            <w:t>Created: September, 2016</w:t>
          </w:r>
        </w:p>
      </w:tc>
      <w:tc>
        <w:tcPr>
          <w:tcW w:w="5940" w:type="dxa"/>
          <w:shd w:val="clear" w:color="auto" w:fill="auto"/>
        </w:tcPr>
        <w:p w14:paraId="5A447551" w14:textId="77777777" w:rsidR="003B3B19" w:rsidRPr="00DA1BE7" w:rsidRDefault="003B3B19" w:rsidP="00F4133A">
          <w:pPr>
            <w:pStyle w:val="Footer"/>
            <w:rPr>
              <w:rFonts w:ascii="Sto Frutiger 47 Light Cond" w:hAnsi="Sto Frutiger 47 Light Cond"/>
            </w:rPr>
          </w:pPr>
        </w:p>
      </w:tc>
      <w:tc>
        <w:tcPr>
          <w:tcW w:w="1792" w:type="dxa"/>
          <w:shd w:val="clear" w:color="auto" w:fill="auto"/>
        </w:tcPr>
        <w:p w14:paraId="0F5586A9" w14:textId="77777777" w:rsidR="003B3B19" w:rsidRPr="00DA1BE7" w:rsidRDefault="003B3B19" w:rsidP="00F4133A">
          <w:pPr>
            <w:pStyle w:val="Footer"/>
            <w:rPr>
              <w:rFonts w:ascii="Sto Frutiger 47 Light Cond" w:hAnsi="Sto Frutiger 47 Light Cond"/>
            </w:rPr>
          </w:pPr>
        </w:p>
      </w:tc>
    </w:tr>
    <w:tr w:rsidR="003B3B19" w:rsidRPr="00DA1BE7" w14:paraId="1B310F7B" w14:textId="77777777" w:rsidTr="00F4133A">
      <w:tc>
        <w:tcPr>
          <w:tcW w:w="2448" w:type="dxa"/>
          <w:shd w:val="clear" w:color="auto" w:fill="auto"/>
        </w:tcPr>
        <w:p w14:paraId="45B73805" w14:textId="4ACF48DF" w:rsidR="003B3B19" w:rsidRPr="00DA1BE7" w:rsidRDefault="003B3B19" w:rsidP="00F4133A">
          <w:pPr>
            <w:pStyle w:val="Footer"/>
            <w:rPr>
              <w:rFonts w:ascii="Sto Frutiger 47 Light Cond" w:hAnsi="Sto Frutiger 47 Light Cond"/>
            </w:rPr>
          </w:pPr>
          <w:r w:rsidRPr="00DA1BE7">
            <w:rPr>
              <w:rFonts w:ascii="Sto Frutiger 47 Light Cond" w:hAnsi="Sto Frutiger 47 Light Cond"/>
            </w:rPr>
            <w:t>Rev No. 00</w:t>
          </w:r>
          <w:r w:rsidR="005F3F13">
            <w:rPr>
              <w:rFonts w:ascii="Sto Frutiger 47 Light Cond" w:hAnsi="Sto Frutiger 47 Light Cond"/>
            </w:rPr>
            <w:t>6</w:t>
          </w:r>
          <w:r w:rsidRPr="00DA1BE7">
            <w:rPr>
              <w:rFonts w:ascii="Sto Frutiger 47 Light Cond" w:hAnsi="Sto Frutiger 47 Light Cond"/>
            </w:rPr>
            <w:t xml:space="preserve">: </w:t>
          </w:r>
          <w:r w:rsidR="005F3F13">
            <w:rPr>
              <w:rFonts w:ascii="Sto Frutiger 47 Light Cond" w:hAnsi="Sto Frutiger 47 Light Cond"/>
            </w:rPr>
            <w:t>June</w:t>
          </w:r>
          <w:r w:rsidR="0025190B">
            <w:rPr>
              <w:rFonts w:ascii="Sto Frutiger 47 Light Cond" w:hAnsi="Sto Frutiger 47 Light Cond"/>
            </w:rPr>
            <w:t xml:space="preserve"> 2023</w:t>
          </w:r>
          <w:r w:rsidRPr="00DA1BE7">
            <w:rPr>
              <w:rFonts w:ascii="Sto Frutiger 47 Light Cond" w:hAnsi="Sto Frutiger 47 Light Cond"/>
            </w:rPr>
            <w:t xml:space="preserve">  </w:t>
          </w:r>
        </w:p>
      </w:tc>
      <w:tc>
        <w:tcPr>
          <w:tcW w:w="5940" w:type="dxa"/>
          <w:shd w:val="clear" w:color="auto" w:fill="auto"/>
        </w:tcPr>
        <w:p w14:paraId="20ECE9A4" w14:textId="77777777" w:rsidR="003B3B19" w:rsidRPr="00DA1BE7" w:rsidRDefault="003B3B19" w:rsidP="00F4133A">
          <w:pPr>
            <w:pStyle w:val="Footer"/>
            <w:rPr>
              <w:rFonts w:ascii="Sto Frutiger 47 Light Cond" w:hAnsi="Sto Frutiger 47 Light Cond"/>
            </w:rPr>
          </w:pPr>
        </w:p>
      </w:tc>
      <w:tc>
        <w:tcPr>
          <w:tcW w:w="1792" w:type="dxa"/>
          <w:shd w:val="clear" w:color="auto" w:fill="auto"/>
        </w:tcPr>
        <w:p w14:paraId="3BCBF98B" w14:textId="77777777" w:rsidR="003B3B19" w:rsidRPr="00DA1BE7" w:rsidRDefault="003B3B19" w:rsidP="00F4133A">
          <w:pPr>
            <w:pStyle w:val="Footer"/>
            <w:rPr>
              <w:rFonts w:ascii="Sto Frutiger 47 Light Cond" w:hAnsi="Sto Frutiger 47 Light Cond"/>
            </w:rPr>
          </w:pPr>
        </w:p>
      </w:tc>
    </w:tr>
  </w:tbl>
  <w:p w14:paraId="442BAE2F" w14:textId="77777777" w:rsidR="003B3B19" w:rsidRPr="00DA1BE7" w:rsidRDefault="003B3B19" w:rsidP="00175DE0">
    <w:pPr>
      <w:pStyle w:val="Footer"/>
      <w:rPr>
        <w:rFonts w:ascii="Sto Frutiger 47 Light Cond" w:hAnsi="Sto Frutiger 47 Light Con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31377" w14:textId="77777777" w:rsidR="003B3B19" w:rsidRPr="00881600" w:rsidRDefault="003B3B19" w:rsidP="009055BF">
    <w:pPr>
      <w:tabs>
        <w:tab w:val="center" w:pos="4320"/>
        <w:tab w:val="right" w:pos="8640"/>
      </w:tabs>
      <w:rPr>
        <w:rFonts w:cs="Arial"/>
        <w:sz w:val="16"/>
        <w:szCs w:val="16"/>
      </w:rPr>
    </w:pPr>
    <w:r w:rsidRPr="00881600">
      <w:rPr>
        <w:rFonts w:cs="Arial"/>
        <w:sz w:val="16"/>
        <w:szCs w:val="16"/>
      </w:rPr>
      <w:t>Sto Guide Sp</w:t>
    </w:r>
    <w:r>
      <w:rPr>
        <w:rFonts w:cs="Arial"/>
        <w:sz w:val="16"/>
        <w:szCs w:val="16"/>
      </w:rPr>
      <w:t xml:space="preserve">ecification L100X                       </w:t>
    </w:r>
    <w:r w:rsidRPr="00881600">
      <w:rPr>
        <w:rFonts w:cs="Arial"/>
        <w:sz w:val="16"/>
        <w:szCs w:val="16"/>
      </w:rPr>
      <w:t xml:space="preserve">Sto Corp. is an ISO 9001:2008 and 14001:2004 Registered Company </w:t>
    </w:r>
    <w:r>
      <w:rPr>
        <w:rFonts w:cs="Arial"/>
        <w:sz w:val="16"/>
        <w:szCs w:val="16"/>
      </w:rPr>
      <w:tab/>
      <w:t xml:space="preserve">                      </w:t>
    </w:r>
    <w:r w:rsidRPr="00881600">
      <w:rPr>
        <w:rFonts w:cs="Arial"/>
        <w:sz w:val="16"/>
        <w:szCs w:val="16"/>
      </w:rPr>
      <w:t xml:space="preserve">Page </w:t>
    </w:r>
    <w:r w:rsidRPr="00881600">
      <w:rPr>
        <w:rFonts w:cs="Arial"/>
        <w:sz w:val="16"/>
        <w:szCs w:val="16"/>
      </w:rPr>
      <w:fldChar w:fldCharType="begin"/>
    </w:r>
    <w:r w:rsidRPr="00881600">
      <w:rPr>
        <w:rFonts w:cs="Arial"/>
        <w:sz w:val="16"/>
        <w:szCs w:val="16"/>
      </w:rPr>
      <w:instrText xml:space="preserve"> PAGE </w:instrText>
    </w:r>
    <w:r w:rsidRPr="00881600">
      <w:rPr>
        <w:rFonts w:cs="Arial"/>
        <w:sz w:val="16"/>
        <w:szCs w:val="16"/>
      </w:rPr>
      <w:fldChar w:fldCharType="separate"/>
    </w:r>
    <w:r>
      <w:rPr>
        <w:rFonts w:cs="Arial"/>
        <w:noProof/>
        <w:sz w:val="16"/>
        <w:szCs w:val="16"/>
      </w:rPr>
      <w:t>1</w:t>
    </w:r>
    <w:r w:rsidRPr="00881600">
      <w:rPr>
        <w:rFonts w:cs="Arial"/>
        <w:sz w:val="16"/>
        <w:szCs w:val="16"/>
      </w:rPr>
      <w:fldChar w:fldCharType="end"/>
    </w:r>
    <w:r w:rsidRPr="00881600">
      <w:rPr>
        <w:rFonts w:cs="Arial"/>
        <w:sz w:val="16"/>
        <w:szCs w:val="16"/>
      </w:rPr>
      <w:t xml:space="preserve"> of </w:t>
    </w:r>
    <w:r w:rsidRPr="00881600">
      <w:rPr>
        <w:rFonts w:cs="Arial"/>
        <w:sz w:val="16"/>
        <w:szCs w:val="16"/>
      </w:rPr>
      <w:fldChar w:fldCharType="begin"/>
    </w:r>
    <w:r w:rsidRPr="00881600">
      <w:rPr>
        <w:rFonts w:cs="Arial"/>
        <w:sz w:val="16"/>
        <w:szCs w:val="16"/>
      </w:rPr>
      <w:instrText xml:space="preserve"> NUMPAGES </w:instrText>
    </w:r>
    <w:r w:rsidRPr="00881600">
      <w:rPr>
        <w:rFonts w:cs="Arial"/>
        <w:sz w:val="16"/>
        <w:szCs w:val="16"/>
      </w:rPr>
      <w:fldChar w:fldCharType="separate"/>
    </w:r>
    <w:r>
      <w:rPr>
        <w:rFonts w:cs="Arial"/>
        <w:noProof/>
        <w:sz w:val="16"/>
        <w:szCs w:val="16"/>
      </w:rPr>
      <w:t>26</w:t>
    </w:r>
    <w:r w:rsidRPr="00881600">
      <w:rPr>
        <w:rFonts w:cs="Arial"/>
        <w:sz w:val="16"/>
        <w:szCs w:val="16"/>
      </w:rPr>
      <w:fldChar w:fldCharType="end"/>
    </w:r>
  </w:p>
  <w:p w14:paraId="6E8EB3BD" w14:textId="77777777" w:rsidR="003B3B19" w:rsidRPr="00881600" w:rsidRDefault="003B3B19" w:rsidP="009055BF">
    <w:pPr>
      <w:tabs>
        <w:tab w:val="center" w:pos="4320"/>
        <w:tab w:val="right" w:pos="8640"/>
      </w:tabs>
      <w:rPr>
        <w:rFonts w:cs="Arial"/>
        <w:sz w:val="16"/>
        <w:szCs w:val="16"/>
      </w:rPr>
    </w:pPr>
    <w:r>
      <w:rPr>
        <w:rFonts w:cs="Arial"/>
        <w:sz w:val="16"/>
        <w:szCs w:val="16"/>
      </w:rPr>
      <w:t xml:space="preserve">Created: </w:t>
    </w:r>
    <w:proofErr w:type="gramStart"/>
    <w:r>
      <w:rPr>
        <w:rFonts w:cs="Arial"/>
        <w:sz w:val="16"/>
        <w:szCs w:val="16"/>
      </w:rPr>
      <w:t>October</w:t>
    </w:r>
    <w:r w:rsidRPr="00881600">
      <w:rPr>
        <w:rFonts w:cs="Arial"/>
        <w:sz w:val="16"/>
        <w:szCs w:val="16"/>
      </w:rPr>
      <w:t>,</w:t>
    </w:r>
    <w:proofErr w:type="gramEnd"/>
    <w:r w:rsidRPr="00881600">
      <w:rPr>
        <w:rFonts w:cs="Arial"/>
        <w:sz w:val="16"/>
        <w:szCs w:val="16"/>
      </w:rPr>
      <w:t xml:space="preserve"> 2014</w:t>
    </w:r>
  </w:p>
  <w:p w14:paraId="73924F12" w14:textId="77777777" w:rsidR="003B3B19" w:rsidRPr="00881600" w:rsidRDefault="003B3B19" w:rsidP="009055BF">
    <w:pPr>
      <w:tabs>
        <w:tab w:val="center" w:pos="4320"/>
        <w:tab w:val="right" w:pos="8640"/>
      </w:tabs>
      <w:rPr>
        <w:rFonts w:cs="Arial"/>
        <w:sz w:val="16"/>
        <w:szCs w:val="16"/>
      </w:rPr>
    </w:pPr>
    <w:r>
      <w:rPr>
        <w:rFonts w:cs="Arial"/>
        <w:sz w:val="16"/>
        <w:szCs w:val="16"/>
      </w:rPr>
      <w:t xml:space="preserve">Rev No. 000: </w:t>
    </w:r>
    <w:proofErr w:type="gramStart"/>
    <w:r>
      <w:rPr>
        <w:rFonts w:cs="Arial"/>
        <w:sz w:val="16"/>
        <w:szCs w:val="16"/>
      </w:rPr>
      <w:t>October</w:t>
    </w:r>
    <w:r w:rsidRPr="00881600">
      <w:rPr>
        <w:rFonts w:cs="Arial"/>
        <w:sz w:val="16"/>
        <w:szCs w:val="16"/>
      </w:rPr>
      <w:t>,</w:t>
    </w:r>
    <w:proofErr w:type="gramEnd"/>
    <w:r w:rsidRPr="00881600">
      <w:rPr>
        <w:rFonts w:cs="Arial"/>
        <w:sz w:val="16"/>
        <w:szCs w:val="16"/>
      </w:rPr>
      <w:t xml:space="preserve"> 2014 </w:t>
    </w:r>
  </w:p>
  <w:p w14:paraId="4EF057A7" w14:textId="77777777" w:rsidR="003B3B19" w:rsidRDefault="003B3B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89158" w14:textId="77777777" w:rsidR="00324F55" w:rsidRDefault="00324F55">
      <w:r>
        <w:separator/>
      </w:r>
    </w:p>
  </w:footnote>
  <w:footnote w:type="continuationSeparator" w:id="0">
    <w:p w14:paraId="5834BDEC" w14:textId="77777777" w:rsidR="00324F55" w:rsidRDefault="00324F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6833"/>
      <w:gridCol w:w="3131"/>
    </w:tblGrid>
    <w:tr w:rsidR="003B3B19" w:rsidRPr="00BB5784" w14:paraId="4D4F2560" w14:textId="77777777" w:rsidTr="00BB5784">
      <w:tc>
        <w:tcPr>
          <w:tcW w:w="7043" w:type="dxa"/>
          <w:shd w:val="clear" w:color="auto" w:fill="auto"/>
          <w:vAlign w:val="center"/>
        </w:tcPr>
        <w:p w14:paraId="65197762" w14:textId="31FECECA" w:rsidR="003B3B19" w:rsidRPr="00DA1BE7" w:rsidRDefault="003B3B19" w:rsidP="00A66CC6">
          <w:pPr>
            <w:rPr>
              <w:rFonts w:ascii="Sto Frutiger 67 Bold Cond" w:hAnsi="Sto Frutiger 67 Bold Cond" w:cs="Arial"/>
              <w:bCs/>
              <w:szCs w:val="20"/>
            </w:rPr>
          </w:pPr>
          <w:r w:rsidRPr="00DA1BE7">
            <w:rPr>
              <w:rFonts w:ascii="Sto Frutiger 67 Bold Cond" w:hAnsi="Sto Frutiger 67 Bold Cond" w:cs="Arial"/>
              <w:bCs/>
              <w:szCs w:val="20"/>
            </w:rPr>
            <w:t>STO GUIDE SPECIFICATION 5000 –</w:t>
          </w:r>
          <w:r w:rsidRPr="00FB135D">
            <w:rPr>
              <w:rFonts w:ascii="Sto Frutiger 67 Bold Cond" w:hAnsi="Sto Frutiger 67 Bold Cond" w:cs="Arial"/>
              <w:bCs/>
              <w:szCs w:val="20"/>
            </w:rPr>
            <w:t xml:space="preserve"> </w:t>
          </w:r>
          <w:r w:rsidRPr="00FB135D">
            <w:rPr>
              <w:rFonts w:ascii="Sto Frutiger 67 Bold Cond" w:hAnsi="Sto Frutiger 67 Bold Cond" w:cs="Arial"/>
              <w:bCs/>
              <w:sz w:val="24"/>
            </w:rPr>
            <w:t>StoLite</w:t>
          </w:r>
          <w:r w:rsidR="00D1408C" w:rsidRPr="00FB135D">
            <w:rPr>
              <w:rFonts w:ascii="Sto Frutiger 67 Bold Cond" w:hAnsi="Sto Frutiger 67 Bold Cond" w:cs="Arial"/>
              <w:bCs/>
              <w:sz w:val="24"/>
              <w:vertAlign w:val="superscript"/>
            </w:rPr>
            <w:t>®</w:t>
          </w:r>
          <w:r w:rsidRPr="00FB135D">
            <w:rPr>
              <w:rFonts w:ascii="Sto Frutiger 67 Bold Cond" w:hAnsi="Sto Frutiger 67 Bold Cond" w:cs="Arial"/>
              <w:bCs/>
              <w:szCs w:val="20"/>
              <w:vertAlign w:val="superscript"/>
            </w:rPr>
            <w:t xml:space="preserve"> </w:t>
          </w:r>
          <w:r w:rsidRPr="00FB135D">
            <w:rPr>
              <w:rFonts w:ascii="Sto Frutiger 67 Bold Cond" w:hAnsi="Sto Frutiger 67 Bold Cond" w:cs="Arial"/>
              <w:bCs/>
              <w:sz w:val="24"/>
            </w:rPr>
            <w:t>Panel with StoGuard Air and</w:t>
          </w:r>
          <w:r w:rsidR="0025190B" w:rsidRPr="00FB135D">
            <w:rPr>
              <w:rFonts w:ascii="Sto Frutiger 67 Bold Cond" w:hAnsi="Sto Frutiger 67 Bold Cond" w:cs="Arial"/>
              <w:bCs/>
              <w:sz w:val="24"/>
            </w:rPr>
            <w:t xml:space="preserve"> Water-Resistive </w:t>
          </w:r>
          <w:r w:rsidRPr="00FB135D">
            <w:rPr>
              <w:rFonts w:ascii="Sto Frutiger 67 Bold Cond" w:hAnsi="Sto Frutiger 67 Bold Cond" w:cs="Arial"/>
              <w:bCs/>
              <w:sz w:val="24"/>
            </w:rPr>
            <w:t>Barrier</w:t>
          </w:r>
        </w:p>
      </w:tc>
      <w:tc>
        <w:tcPr>
          <w:tcW w:w="3137" w:type="dxa"/>
          <w:shd w:val="clear" w:color="auto" w:fill="auto"/>
          <w:vAlign w:val="center"/>
        </w:tcPr>
        <w:p w14:paraId="1D05D54D" w14:textId="735544AF" w:rsidR="003B3B19" w:rsidRPr="00BB5784" w:rsidRDefault="003B3B19" w:rsidP="00BB5784">
          <w:pPr>
            <w:jc w:val="right"/>
            <w:rPr>
              <w:rFonts w:cs="Arial"/>
              <w:b/>
            </w:rPr>
          </w:pPr>
          <w:r>
            <w:rPr>
              <w:noProof/>
            </w:rPr>
            <w:drawing>
              <wp:inline distT="0" distB="0" distL="0" distR="0" wp14:anchorId="4FA49B91" wp14:editId="5E941E24">
                <wp:extent cx="175260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600" cy="533400"/>
                        </a:xfrm>
                        <a:prstGeom prst="rect">
                          <a:avLst/>
                        </a:prstGeom>
                        <a:noFill/>
                        <a:ln>
                          <a:noFill/>
                        </a:ln>
                      </pic:spPr>
                    </pic:pic>
                  </a:graphicData>
                </a:graphic>
              </wp:inline>
            </w:drawing>
          </w:r>
        </w:p>
      </w:tc>
    </w:tr>
  </w:tbl>
  <w:p w14:paraId="7059A013" w14:textId="77777777" w:rsidR="003B3B19" w:rsidRPr="00FC7A6D" w:rsidRDefault="003B3B19" w:rsidP="00FC7A6D">
    <w:pPr>
      <w:pStyle w:val="Header"/>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60E15" w14:textId="5CFD274C" w:rsidR="003B3B19" w:rsidRDefault="003B3B19">
    <w:pPr>
      <w:pStyle w:val="Header"/>
    </w:pPr>
    <w:r>
      <w:rPr>
        <w:noProof/>
      </w:rPr>
      <w:drawing>
        <wp:anchor distT="0" distB="0" distL="114300" distR="114300" simplePos="0" relativeHeight="251657728" behindDoc="1" locked="0" layoutInCell="1" allowOverlap="1" wp14:anchorId="3926EDD5" wp14:editId="7C8387C9">
          <wp:simplePos x="0" y="0"/>
          <wp:positionH relativeFrom="column">
            <wp:posOffset>4600575</wp:posOffset>
          </wp:positionH>
          <wp:positionV relativeFrom="paragraph">
            <wp:posOffset>-104775</wp:posOffset>
          </wp:positionV>
          <wp:extent cx="1847850" cy="466725"/>
          <wp:effectExtent l="0" t="0" r="0" b="0"/>
          <wp:wrapNone/>
          <wp:docPr id="3" name="Picture 11" descr="Logo New Sto Logo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New Sto Logo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466725"/>
                  </a:xfrm>
                  <a:prstGeom prst="rect">
                    <a:avLst/>
                  </a:prstGeom>
                  <a:noFill/>
                </pic:spPr>
              </pic:pic>
            </a:graphicData>
          </a:graphic>
          <wp14:sizeRelH relativeFrom="page">
            <wp14:pctWidth>0</wp14:pctWidth>
          </wp14:sizeRelH>
          <wp14:sizeRelV relativeFrom="page">
            <wp14:pctHeight>0</wp14:pctHeight>
          </wp14:sizeRelV>
        </wp:anchor>
      </w:drawing>
    </w:r>
  </w:p>
  <w:p w14:paraId="0D652FEF" w14:textId="77777777" w:rsidR="003B3B19" w:rsidRDefault="003B3B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4405"/>
    <w:multiLevelType w:val="hybridMultilevel"/>
    <w:tmpl w:val="773E21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441C45"/>
    <w:multiLevelType w:val="multilevel"/>
    <w:tmpl w:val="9760BB94"/>
    <w:styleLink w:val="Style1"/>
    <w:lvl w:ilvl="0">
      <w:start w:val="1"/>
      <w:numFmt w:val="none"/>
      <w:lvlText w:val="2.07"/>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 w15:restartNumberingAfterBreak="0">
    <w:nsid w:val="04402F26"/>
    <w:multiLevelType w:val="singleLevel"/>
    <w:tmpl w:val="3DBE254E"/>
    <w:lvl w:ilvl="0">
      <w:start w:val="1"/>
      <w:numFmt w:val="bullet"/>
      <w:pStyle w:val="bulleted-Level1"/>
      <w:lvlText w:val=""/>
      <w:lvlJc w:val="left"/>
      <w:pPr>
        <w:tabs>
          <w:tab w:val="num" w:pos="1080"/>
        </w:tabs>
        <w:ind w:left="1080" w:hanging="360"/>
      </w:pPr>
      <w:rPr>
        <w:rFonts w:ascii="Symbol" w:hAnsi="Symbol" w:hint="default"/>
      </w:rPr>
    </w:lvl>
  </w:abstractNum>
  <w:abstractNum w:abstractNumId="3" w15:restartNumberingAfterBreak="0">
    <w:nsid w:val="37707F35"/>
    <w:multiLevelType w:val="multilevel"/>
    <w:tmpl w:val="32FA0A5E"/>
    <w:lvl w:ilvl="0">
      <w:start w:val="1"/>
      <w:numFmt w:val="decimal"/>
      <w:lvlText w:val="%1"/>
      <w:lvlJc w:val="left"/>
      <w:pPr>
        <w:tabs>
          <w:tab w:val="num" w:pos="720"/>
        </w:tabs>
        <w:ind w:left="720" w:hanging="720"/>
      </w:pPr>
      <w:rPr>
        <w:rFonts w:cs="Times New Roman" w:hint="default"/>
      </w:rPr>
    </w:lvl>
    <w:lvl w:ilvl="1">
      <w:start w:val="1"/>
      <w:numFmt w:val="decimalZero"/>
      <w:pStyle w:val="X2"/>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 w15:restartNumberingAfterBreak="0">
    <w:nsid w:val="3FE901FC"/>
    <w:multiLevelType w:val="singleLevel"/>
    <w:tmpl w:val="2490F56E"/>
    <w:lvl w:ilvl="0">
      <w:start w:val="1"/>
      <w:numFmt w:val="bullet"/>
      <w:pStyle w:val="bulleted-Level2"/>
      <w:lvlText w:val=""/>
      <w:lvlJc w:val="left"/>
      <w:pPr>
        <w:tabs>
          <w:tab w:val="num" w:pos="1440"/>
        </w:tabs>
        <w:ind w:left="1440" w:hanging="360"/>
      </w:pPr>
      <w:rPr>
        <w:rFonts w:ascii="Symbol" w:hAnsi="Symbol" w:hint="default"/>
        <w:sz w:val="20"/>
      </w:rPr>
    </w:lvl>
  </w:abstractNum>
  <w:abstractNum w:abstractNumId="5" w15:restartNumberingAfterBreak="0">
    <w:nsid w:val="4F2E5521"/>
    <w:multiLevelType w:val="singleLevel"/>
    <w:tmpl w:val="4FF85188"/>
    <w:lvl w:ilvl="0">
      <w:start w:val="1"/>
      <w:numFmt w:val="bullet"/>
      <w:pStyle w:val="bulleted-Level3"/>
      <w:lvlText w:val=""/>
      <w:lvlJc w:val="left"/>
      <w:pPr>
        <w:tabs>
          <w:tab w:val="num" w:pos="1800"/>
        </w:tabs>
        <w:ind w:left="1800" w:hanging="360"/>
      </w:pPr>
      <w:rPr>
        <w:rFonts w:ascii="Symbol" w:hAnsi="Symbol" w:hint="default"/>
      </w:rPr>
    </w:lvl>
  </w:abstractNum>
  <w:abstractNum w:abstractNumId="6" w15:restartNumberingAfterBreak="0">
    <w:nsid w:val="50965D66"/>
    <w:multiLevelType w:val="multilevel"/>
    <w:tmpl w:val="DD9C3252"/>
    <w:lvl w:ilvl="0">
      <w:start w:val="1"/>
      <w:numFmt w:val="decimal"/>
      <w:pStyle w:val="Heading1"/>
      <w:lvlText w:val="PART %1"/>
      <w:lvlJc w:val="left"/>
      <w:pPr>
        <w:tabs>
          <w:tab w:val="num" w:pos="2277"/>
        </w:tabs>
        <w:ind w:left="2277" w:hanging="567"/>
      </w:pPr>
      <w:rPr>
        <w:rFonts w:hint="default"/>
      </w:rPr>
    </w:lvl>
    <w:lvl w:ilvl="1">
      <w:start w:val="1"/>
      <w:numFmt w:val="decimal"/>
      <w:pStyle w:val="Heading2"/>
      <w:lvlText w:val="%1.%2"/>
      <w:lvlJc w:val="left"/>
      <w:pPr>
        <w:tabs>
          <w:tab w:val="num" w:pos="1134"/>
        </w:tabs>
        <w:ind w:left="1134" w:hanging="1134"/>
      </w:pPr>
      <w:rPr>
        <w:rFonts w:ascii="Sto Frutiger 67 Bold Cond" w:hAnsi="Sto Frutiger 67 Bold Cond" w:hint="default"/>
        <w:b w:val="0"/>
        <w:bCs/>
        <w:i w:val="0"/>
        <w:caps w:val="0"/>
        <w:smallCaps w:val="0"/>
        <w:strike w:val="0"/>
        <w:dstrike w:val="0"/>
        <w:vanish w:val="0"/>
        <w:color w:val="000000"/>
        <w:spacing w:val="0"/>
        <w:kern w:val="0"/>
        <w:position w:val="0"/>
        <w:sz w:val="22"/>
        <w:szCs w:val="22"/>
        <w:u w:val="none"/>
        <w:effect w:val="none"/>
        <w:vertAlign w:val="baseline"/>
        <w:em w:val="none"/>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upperLetter"/>
      <w:pStyle w:val="Heading5"/>
      <w:lvlText w:val="%5."/>
      <w:lvlJc w:val="left"/>
      <w:pPr>
        <w:tabs>
          <w:tab w:val="num" w:pos="1714"/>
        </w:tabs>
        <w:ind w:left="1714" w:hanging="454"/>
      </w:pPr>
      <w:rPr>
        <w:rFonts w:ascii="Sto Frutiger 47 Light Cond" w:hAnsi="Sto Frutiger 47 Light Cond" w:hint="default"/>
        <w:b w:val="0"/>
        <w:i w:val="0"/>
        <w:color w:val="auto"/>
        <w:sz w:val="18"/>
      </w:rPr>
    </w:lvl>
    <w:lvl w:ilvl="5">
      <w:start w:val="1"/>
      <w:numFmt w:val="decimal"/>
      <w:pStyle w:val="Heading6"/>
      <w:lvlText w:val="%6."/>
      <w:lvlJc w:val="left"/>
      <w:pPr>
        <w:tabs>
          <w:tab w:val="num" w:pos="2433"/>
        </w:tabs>
        <w:ind w:left="2433" w:hanging="453"/>
      </w:pPr>
      <w:rPr>
        <w:rFonts w:ascii="Sto Frutiger 47 Light Cond" w:hAnsi="Sto Frutiger 47 Light Cond" w:hint="default"/>
        <w:i w:val="0"/>
        <w:color w:val="auto"/>
        <w:sz w:val="18"/>
        <w:szCs w:val="18"/>
      </w:rPr>
    </w:lvl>
    <w:lvl w:ilvl="6">
      <w:start w:val="1"/>
      <w:numFmt w:val="lowerLetter"/>
      <w:pStyle w:val="Heading7"/>
      <w:lvlText w:val="%7."/>
      <w:lvlJc w:val="left"/>
      <w:pPr>
        <w:tabs>
          <w:tab w:val="num" w:pos="2495"/>
        </w:tabs>
        <w:ind w:left="2495" w:hanging="454"/>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53E70776"/>
    <w:multiLevelType w:val="hybridMultilevel"/>
    <w:tmpl w:val="F62EFB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A3E3335"/>
    <w:multiLevelType w:val="multilevel"/>
    <w:tmpl w:val="26421976"/>
    <w:lvl w:ilvl="0">
      <w:start w:val="1"/>
      <w:numFmt w:val="lowerLetter"/>
      <w:pStyle w:val="outlineindent-Level2"/>
      <w:lvlText w:val="%1)"/>
      <w:lvlJc w:val="left"/>
      <w:pPr>
        <w:tabs>
          <w:tab w:val="num" w:pos="1152"/>
        </w:tabs>
        <w:ind w:left="1152" w:hanging="360"/>
      </w:pPr>
      <w:rPr>
        <w:rFonts w:hint="default"/>
      </w:rPr>
    </w:lvl>
    <w:lvl w:ilvl="1">
      <w:start w:val="1"/>
      <w:numFmt w:val="decimal"/>
      <w:lvlText w:val="%2."/>
      <w:lvlJc w:val="left"/>
      <w:pPr>
        <w:tabs>
          <w:tab w:val="num" w:pos="1512"/>
        </w:tabs>
        <w:ind w:left="1512" w:hanging="360"/>
      </w:pPr>
      <w:rPr>
        <w:rFonts w:hint="default"/>
      </w:rPr>
    </w:lvl>
    <w:lvl w:ilvl="2">
      <w:start w:val="1"/>
      <w:numFmt w:val="lowerRoman"/>
      <w:lvlText w:val="%3."/>
      <w:lvlJc w:val="right"/>
      <w:pPr>
        <w:tabs>
          <w:tab w:val="num" w:pos="1728"/>
        </w:tabs>
        <w:ind w:left="1728" w:hanging="216"/>
      </w:pPr>
      <w:rPr>
        <w:rFonts w:hint="default"/>
      </w:rPr>
    </w:lvl>
    <w:lvl w:ilvl="3">
      <w:start w:val="1"/>
      <w:numFmt w:val="decimal"/>
      <w:lvlText w:val="(%4)"/>
      <w:lvlJc w:val="left"/>
      <w:pPr>
        <w:tabs>
          <w:tab w:val="num" w:pos="2232"/>
        </w:tabs>
        <w:ind w:left="2232" w:hanging="360"/>
      </w:pPr>
      <w:rPr>
        <w:rFonts w:hint="default"/>
      </w:rPr>
    </w:lvl>
    <w:lvl w:ilvl="4">
      <w:start w:val="1"/>
      <w:numFmt w:val="lowerLetter"/>
      <w:lvlText w:val="(%5)"/>
      <w:lvlJc w:val="left"/>
      <w:pPr>
        <w:tabs>
          <w:tab w:val="num" w:pos="2592"/>
        </w:tabs>
        <w:ind w:left="2592" w:hanging="360"/>
      </w:pPr>
      <w:rPr>
        <w:rFonts w:hint="default"/>
      </w:rPr>
    </w:lvl>
    <w:lvl w:ilvl="5">
      <w:start w:val="1"/>
      <w:numFmt w:val="lowerRoman"/>
      <w:lvlText w:val="(%6)"/>
      <w:lvlJc w:val="left"/>
      <w:pPr>
        <w:tabs>
          <w:tab w:val="num" w:pos="3312"/>
        </w:tabs>
        <w:ind w:left="2952" w:hanging="360"/>
      </w:pPr>
      <w:rPr>
        <w:rFonts w:hint="default"/>
      </w:rPr>
    </w:lvl>
    <w:lvl w:ilvl="6">
      <w:start w:val="1"/>
      <w:numFmt w:val="decimal"/>
      <w:lvlText w:val="%7."/>
      <w:lvlJc w:val="left"/>
      <w:pPr>
        <w:tabs>
          <w:tab w:val="num" w:pos="3312"/>
        </w:tabs>
        <w:ind w:left="3312" w:hanging="360"/>
      </w:pPr>
      <w:rPr>
        <w:rFonts w:hint="default"/>
      </w:rPr>
    </w:lvl>
    <w:lvl w:ilvl="7">
      <w:start w:val="1"/>
      <w:numFmt w:val="lowerLetter"/>
      <w:lvlText w:val="%8."/>
      <w:lvlJc w:val="left"/>
      <w:pPr>
        <w:tabs>
          <w:tab w:val="num" w:pos="3672"/>
        </w:tabs>
        <w:ind w:left="3672" w:hanging="360"/>
      </w:pPr>
      <w:rPr>
        <w:rFonts w:hint="default"/>
      </w:rPr>
    </w:lvl>
    <w:lvl w:ilvl="8">
      <w:start w:val="1"/>
      <w:numFmt w:val="lowerRoman"/>
      <w:lvlText w:val="%9."/>
      <w:lvlJc w:val="left"/>
      <w:pPr>
        <w:tabs>
          <w:tab w:val="num" w:pos="4032"/>
        </w:tabs>
        <w:ind w:left="4032" w:hanging="360"/>
      </w:pPr>
      <w:rPr>
        <w:rFonts w:hint="default"/>
      </w:rPr>
    </w:lvl>
  </w:abstractNum>
  <w:abstractNum w:abstractNumId="9" w15:restartNumberingAfterBreak="0">
    <w:nsid w:val="5C380A55"/>
    <w:multiLevelType w:val="hybridMultilevel"/>
    <w:tmpl w:val="5416478E"/>
    <w:lvl w:ilvl="0" w:tplc="D8AA7E62">
      <w:start w:val="1"/>
      <w:numFmt w:val="bullet"/>
      <w:pStyle w:val="Bull2"/>
      <w:lvlText w:val=""/>
      <w:lvlJc w:val="left"/>
      <w:pPr>
        <w:tabs>
          <w:tab w:val="num" w:pos="720"/>
        </w:tabs>
        <w:ind w:left="720" w:hanging="360"/>
      </w:pPr>
      <w:rPr>
        <w:rFonts w:ascii="Symbol" w:hAnsi="Symbol" w:hint="default"/>
        <w:color w:val="auto"/>
      </w:rPr>
    </w:lvl>
    <w:lvl w:ilvl="1" w:tplc="02ACD408">
      <w:start w:val="1"/>
      <w:numFmt w:val="decimal"/>
      <w:pStyle w:val="Bull3"/>
      <w:lvlText w:val="%2."/>
      <w:lvlJc w:val="left"/>
      <w:pPr>
        <w:tabs>
          <w:tab w:val="num" w:pos="1440"/>
        </w:tabs>
        <w:ind w:left="1440" w:hanging="360"/>
      </w:pPr>
      <w:rPr>
        <w:rFonts w:hint="default"/>
        <w:color w:val="auto"/>
      </w:rPr>
    </w:lvl>
    <w:lvl w:ilvl="2" w:tplc="C6CE4B28" w:tentative="1">
      <w:start w:val="1"/>
      <w:numFmt w:val="bullet"/>
      <w:lvlText w:val=""/>
      <w:lvlJc w:val="left"/>
      <w:pPr>
        <w:tabs>
          <w:tab w:val="num" w:pos="2160"/>
        </w:tabs>
        <w:ind w:left="2160" w:hanging="360"/>
      </w:pPr>
      <w:rPr>
        <w:rFonts w:ascii="Wingdings" w:hAnsi="Wingdings" w:hint="default"/>
      </w:rPr>
    </w:lvl>
    <w:lvl w:ilvl="3" w:tplc="CF220428" w:tentative="1">
      <w:start w:val="1"/>
      <w:numFmt w:val="bullet"/>
      <w:lvlText w:val=""/>
      <w:lvlJc w:val="left"/>
      <w:pPr>
        <w:tabs>
          <w:tab w:val="num" w:pos="2880"/>
        </w:tabs>
        <w:ind w:left="2880" w:hanging="360"/>
      </w:pPr>
      <w:rPr>
        <w:rFonts w:ascii="Symbol" w:hAnsi="Symbol" w:hint="default"/>
      </w:rPr>
    </w:lvl>
    <w:lvl w:ilvl="4" w:tplc="DD98BAE8" w:tentative="1">
      <w:start w:val="1"/>
      <w:numFmt w:val="bullet"/>
      <w:lvlText w:val="o"/>
      <w:lvlJc w:val="left"/>
      <w:pPr>
        <w:tabs>
          <w:tab w:val="num" w:pos="3600"/>
        </w:tabs>
        <w:ind w:left="3600" w:hanging="360"/>
      </w:pPr>
      <w:rPr>
        <w:rFonts w:ascii="Courier New" w:hAnsi="Courier New" w:hint="default"/>
      </w:rPr>
    </w:lvl>
    <w:lvl w:ilvl="5" w:tplc="E038707A" w:tentative="1">
      <w:start w:val="1"/>
      <w:numFmt w:val="bullet"/>
      <w:lvlText w:val=""/>
      <w:lvlJc w:val="left"/>
      <w:pPr>
        <w:tabs>
          <w:tab w:val="num" w:pos="4320"/>
        </w:tabs>
        <w:ind w:left="4320" w:hanging="360"/>
      </w:pPr>
      <w:rPr>
        <w:rFonts w:ascii="Wingdings" w:hAnsi="Wingdings" w:hint="default"/>
      </w:rPr>
    </w:lvl>
    <w:lvl w:ilvl="6" w:tplc="924CD5EA" w:tentative="1">
      <w:start w:val="1"/>
      <w:numFmt w:val="bullet"/>
      <w:lvlText w:val=""/>
      <w:lvlJc w:val="left"/>
      <w:pPr>
        <w:tabs>
          <w:tab w:val="num" w:pos="5040"/>
        </w:tabs>
        <w:ind w:left="5040" w:hanging="360"/>
      </w:pPr>
      <w:rPr>
        <w:rFonts w:ascii="Symbol" w:hAnsi="Symbol" w:hint="default"/>
      </w:rPr>
    </w:lvl>
    <w:lvl w:ilvl="7" w:tplc="EA08B868" w:tentative="1">
      <w:start w:val="1"/>
      <w:numFmt w:val="bullet"/>
      <w:lvlText w:val="o"/>
      <w:lvlJc w:val="left"/>
      <w:pPr>
        <w:tabs>
          <w:tab w:val="num" w:pos="5760"/>
        </w:tabs>
        <w:ind w:left="5760" w:hanging="360"/>
      </w:pPr>
      <w:rPr>
        <w:rFonts w:ascii="Courier New" w:hAnsi="Courier New" w:hint="default"/>
      </w:rPr>
    </w:lvl>
    <w:lvl w:ilvl="8" w:tplc="FDE6289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006F2F"/>
    <w:multiLevelType w:val="multilevel"/>
    <w:tmpl w:val="AB3476EA"/>
    <w:styleLink w:val="Style2"/>
    <w:lvl w:ilvl="0">
      <w:start w:val="1"/>
      <w:numFmt w:val="decimal"/>
      <w:lvlText w:val="%1.02"/>
      <w:lvlJc w:val="left"/>
      <w:pPr>
        <w:tabs>
          <w:tab w:val="num" w:pos="720"/>
        </w:tabs>
        <w:ind w:left="720" w:hanging="720"/>
      </w:pPr>
      <w:rPr>
        <w:rFonts w:ascii="Arial" w:hAnsi="Arial" w:cs="Times New Roman" w:hint="default"/>
        <w:b w:val="0"/>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15:restartNumberingAfterBreak="0">
    <w:nsid w:val="651356B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668D776B"/>
    <w:multiLevelType w:val="multilevel"/>
    <w:tmpl w:val="2932D024"/>
    <w:lvl w:ilvl="0">
      <w:start w:val="1"/>
      <w:numFmt w:val="decimal"/>
      <w:lvlText w:val="PART %1"/>
      <w:lvlJc w:val="left"/>
      <w:pPr>
        <w:tabs>
          <w:tab w:val="num" w:pos="2277"/>
        </w:tabs>
        <w:ind w:left="2277" w:hanging="567"/>
      </w:pPr>
      <w:rPr>
        <w:rFonts w:hint="default"/>
      </w:rPr>
    </w:lvl>
    <w:lvl w:ilvl="1">
      <w:start w:val="1"/>
      <w:numFmt w:val="decimal"/>
      <w:lvlText w:val="%1.%2"/>
      <w:lvlJc w:val="left"/>
      <w:pPr>
        <w:tabs>
          <w:tab w:val="num" w:pos="1134"/>
        </w:tabs>
        <w:ind w:left="1134" w:hanging="1134"/>
      </w:pPr>
      <w:rPr>
        <w:rFonts w:ascii="Sto Frutiger 67 Bold Cond" w:hAnsi="Sto Frutiger 67 Bold Cond" w:hint="default"/>
        <w:b w:val="0"/>
        <w:bCs/>
        <w:i w:val="0"/>
        <w:caps w:val="0"/>
        <w:smallCaps w:val="0"/>
        <w:strike w:val="0"/>
        <w:dstrike w:val="0"/>
        <w:vanish w:val="0"/>
        <w:color w:val="000000"/>
        <w:spacing w:val="0"/>
        <w:kern w:val="0"/>
        <w:position w:val="0"/>
        <w:sz w:val="22"/>
        <w:szCs w:val="22"/>
        <w:u w:val="none"/>
        <w:effect w:val="none"/>
        <w:vertAlign w:val="baseline"/>
        <w:em w:val="none"/>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upperLetter"/>
      <w:lvlText w:val="%5."/>
      <w:lvlJc w:val="left"/>
      <w:pPr>
        <w:tabs>
          <w:tab w:val="num" w:pos="1714"/>
        </w:tabs>
        <w:ind w:left="1714" w:hanging="454"/>
      </w:pPr>
      <w:rPr>
        <w:rFonts w:ascii="Sto Frutiger 47 Light Cond" w:hAnsi="Sto Frutiger 47 Light Cond" w:hint="default"/>
        <w:b w:val="0"/>
        <w:i w:val="0"/>
        <w:color w:val="auto"/>
        <w:sz w:val="18"/>
      </w:rPr>
    </w:lvl>
    <w:lvl w:ilvl="5">
      <w:start w:val="1"/>
      <w:numFmt w:val="decimal"/>
      <w:lvlText w:val="%6."/>
      <w:lvlJc w:val="left"/>
      <w:pPr>
        <w:tabs>
          <w:tab w:val="num" w:pos="2433"/>
        </w:tabs>
        <w:ind w:left="2433" w:hanging="453"/>
      </w:pPr>
      <w:rPr>
        <w:rFonts w:ascii="Sto Frutiger 47 Light Cond" w:hAnsi="Sto Frutiger 47 Light Cond" w:hint="default"/>
        <w:i w:val="0"/>
        <w:color w:val="auto"/>
        <w:sz w:val="18"/>
        <w:szCs w:val="18"/>
      </w:rPr>
    </w:lvl>
    <w:lvl w:ilvl="6">
      <w:start w:val="1"/>
      <w:numFmt w:val="bullet"/>
      <w:lvlText w:val=""/>
      <w:lvlJc w:val="left"/>
      <w:pPr>
        <w:ind w:left="2401" w:hanging="360"/>
      </w:pPr>
      <w:rPr>
        <w:rFonts w:ascii="Symbol" w:hAnsi="Symbol"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6FC64922"/>
    <w:multiLevelType w:val="multilevel"/>
    <w:tmpl w:val="A87ADDB6"/>
    <w:lvl w:ilvl="0">
      <w:start w:val="1"/>
      <w:numFmt w:val="lowerLetter"/>
      <w:pStyle w:val="outlineindent-Level1"/>
      <w:lvlText w:val="%1)"/>
      <w:lvlJc w:val="left"/>
      <w:pPr>
        <w:tabs>
          <w:tab w:val="num" w:pos="936"/>
        </w:tabs>
        <w:ind w:left="936" w:hanging="360"/>
      </w:pPr>
      <w:rPr>
        <w:rFonts w:hint="default"/>
      </w:rPr>
    </w:lvl>
    <w:lvl w:ilvl="1">
      <w:start w:val="1"/>
      <w:numFmt w:val="decimal"/>
      <w:lvlText w:val="%2."/>
      <w:lvlJc w:val="left"/>
      <w:pPr>
        <w:tabs>
          <w:tab w:val="num" w:pos="1296"/>
        </w:tabs>
        <w:ind w:left="1296" w:hanging="360"/>
      </w:pPr>
      <w:rPr>
        <w:rFonts w:hint="default"/>
      </w:rPr>
    </w:lvl>
    <w:lvl w:ilvl="2">
      <w:start w:val="1"/>
      <w:numFmt w:val="lowerRoman"/>
      <w:lvlText w:val="%3."/>
      <w:lvlJc w:val="right"/>
      <w:pPr>
        <w:tabs>
          <w:tab w:val="num" w:pos="1512"/>
        </w:tabs>
        <w:ind w:left="1512" w:hanging="216"/>
      </w:pPr>
      <w:rPr>
        <w:rFonts w:hint="default"/>
      </w:rPr>
    </w:lvl>
    <w:lvl w:ilvl="3">
      <w:start w:val="1"/>
      <w:numFmt w:val="decimal"/>
      <w:lvlText w:val="%4."/>
      <w:lvlJc w:val="left"/>
      <w:pPr>
        <w:tabs>
          <w:tab w:val="num" w:pos="3096"/>
        </w:tabs>
        <w:ind w:left="3096" w:hanging="360"/>
      </w:pPr>
      <w:rPr>
        <w:rFonts w:hint="default"/>
      </w:rPr>
    </w:lvl>
    <w:lvl w:ilvl="4">
      <w:start w:val="1"/>
      <w:numFmt w:val="lowerLetter"/>
      <w:lvlText w:val="%5."/>
      <w:lvlJc w:val="left"/>
      <w:pPr>
        <w:tabs>
          <w:tab w:val="num" w:pos="3816"/>
        </w:tabs>
        <w:ind w:left="3816" w:hanging="360"/>
      </w:pPr>
      <w:rPr>
        <w:rFonts w:hint="default"/>
      </w:rPr>
    </w:lvl>
    <w:lvl w:ilvl="5">
      <w:start w:val="1"/>
      <w:numFmt w:val="lowerRoman"/>
      <w:lvlText w:val="%6."/>
      <w:lvlJc w:val="right"/>
      <w:pPr>
        <w:tabs>
          <w:tab w:val="num" w:pos="4536"/>
        </w:tabs>
        <w:ind w:left="4536" w:hanging="180"/>
      </w:pPr>
      <w:rPr>
        <w:rFonts w:hint="default"/>
      </w:rPr>
    </w:lvl>
    <w:lvl w:ilvl="6">
      <w:start w:val="1"/>
      <w:numFmt w:val="decimal"/>
      <w:lvlText w:val="%7."/>
      <w:lvlJc w:val="left"/>
      <w:pPr>
        <w:tabs>
          <w:tab w:val="num" w:pos="5256"/>
        </w:tabs>
        <w:ind w:left="5256" w:hanging="360"/>
      </w:pPr>
      <w:rPr>
        <w:rFonts w:hint="default"/>
      </w:rPr>
    </w:lvl>
    <w:lvl w:ilvl="7">
      <w:start w:val="1"/>
      <w:numFmt w:val="lowerLetter"/>
      <w:lvlText w:val="%8."/>
      <w:lvlJc w:val="left"/>
      <w:pPr>
        <w:tabs>
          <w:tab w:val="num" w:pos="5976"/>
        </w:tabs>
        <w:ind w:left="5976" w:hanging="360"/>
      </w:pPr>
      <w:rPr>
        <w:rFonts w:hint="default"/>
      </w:rPr>
    </w:lvl>
    <w:lvl w:ilvl="8">
      <w:start w:val="1"/>
      <w:numFmt w:val="lowerRoman"/>
      <w:lvlText w:val="%9."/>
      <w:lvlJc w:val="right"/>
      <w:pPr>
        <w:tabs>
          <w:tab w:val="num" w:pos="6696"/>
        </w:tabs>
        <w:ind w:left="6696" w:hanging="180"/>
      </w:pPr>
      <w:rPr>
        <w:rFonts w:hint="default"/>
      </w:rPr>
    </w:lvl>
  </w:abstractNum>
  <w:abstractNum w:abstractNumId="14" w15:restartNumberingAfterBreak="0">
    <w:nsid w:val="76377FFE"/>
    <w:multiLevelType w:val="multilevel"/>
    <w:tmpl w:val="1BB416CC"/>
    <w:lvl w:ilvl="0">
      <w:start w:val="1"/>
      <w:numFmt w:val="lowerLetter"/>
      <w:pStyle w:val="outlineindent-Level3"/>
      <w:lvlText w:val="%1)"/>
      <w:lvlJc w:val="left"/>
      <w:pPr>
        <w:tabs>
          <w:tab w:val="num" w:pos="1584"/>
        </w:tabs>
        <w:ind w:left="1584" w:hanging="360"/>
      </w:pPr>
      <w:rPr>
        <w:rFonts w:hint="default"/>
      </w:rPr>
    </w:lvl>
    <w:lvl w:ilvl="1">
      <w:start w:val="1"/>
      <w:numFmt w:val="decimal"/>
      <w:lvlText w:val="%2."/>
      <w:lvlJc w:val="left"/>
      <w:pPr>
        <w:tabs>
          <w:tab w:val="num" w:pos="1944"/>
        </w:tabs>
        <w:ind w:left="1944" w:hanging="360"/>
      </w:pPr>
      <w:rPr>
        <w:rFonts w:hint="default"/>
      </w:rPr>
    </w:lvl>
    <w:lvl w:ilvl="2">
      <w:start w:val="1"/>
      <w:numFmt w:val="lowerRoman"/>
      <w:lvlText w:val="%3."/>
      <w:lvlJc w:val="right"/>
      <w:pPr>
        <w:tabs>
          <w:tab w:val="num" w:pos="2160"/>
        </w:tabs>
        <w:ind w:left="2160" w:hanging="216"/>
      </w:pPr>
      <w:rPr>
        <w:rFonts w:hint="default"/>
      </w:rPr>
    </w:lvl>
    <w:lvl w:ilvl="3">
      <w:start w:val="1"/>
      <w:numFmt w:val="decimal"/>
      <w:lvlText w:val="%4."/>
      <w:lvlJc w:val="left"/>
      <w:pPr>
        <w:tabs>
          <w:tab w:val="num" w:pos="3024"/>
        </w:tabs>
        <w:ind w:left="3024" w:hanging="360"/>
      </w:pPr>
      <w:rPr>
        <w:rFonts w:hint="default"/>
      </w:rPr>
    </w:lvl>
    <w:lvl w:ilvl="4">
      <w:start w:val="1"/>
      <w:numFmt w:val="lowerLetter"/>
      <w:lvlText w:val="%5."/>
      <w:lvlJc w:val="left"/>
      <w:pPr>
        <w:tabs>
          <w:tab w:val="num" w:pos="3744"/>
        </w:tabs>
        <w:ind w:left="3744" w:hanging="360"/>
      </w:pPr>
      <w:rPr>
        <w:rFonts w:hint="default"/>
      </w:rPr>
    </w:lvl>
    <w:lvl w:ilvl="5">
      <w:start w:val="1"/>
      <w:numFmt w:val="lowerRoman"/>
      <w:lvlText w:val="%6."/>
      <w:lvlJc w:val="right"/>
      <w:pPr>
        <w:tabs>
          <w:tab w:val="num" w:pos="4464"/>
        </w:tabs>
        <w:ind w:left="4464" w:hanging="180"/>
      </w:pPr>
      <w:rPr>
        <w:rFonts w:hint="default"/>
      </w:rPr>
    </w:lvl>
    <w:lvl w:ilvl="6">
      <w:start w:val="1"/>
      <w:numFmt w:val="decimal"/>
      <w:lvlText w:val="%7."/>
      <w:lvlJc w:val="left"/>
      <w:pPr>
        <w:tabs>
          <w:tab w:val="num" w:pos="5184"/>
        </w:tabs>
        <w:ind w:left="5184" w:hanging="360"/>
      </w:pPr>
      <w:rPr>
        <w:rFonts w:hint="default"/>
      </w:rPr>
    </w:lvl>
    <w:lvl w:ilvl="7">
      <w:start w:val="1"/>
      <w:numFmt w:val="lowerLetter"/>
      <w:lvlText w:val="%8."/>
      <w:lvlJc w:val="left"/>
      <w:pPr>
        <w:tabs>
          <w:tab w:val="num" w:pos="5904"/>
        </w:tabs>
        <w:ind w:left="5904" w:hanging="360"/>
      </w:pPr>
      <w:rPr>
        <w:rFonts w:hint="default"/>
      </w:rPr>
    </w:lvl>
    <w:lvl w:ilvl="8">
      <w:start w:val="1"/>
      <w:numFmt w:val="lowerRoman"/>
      <w:lvlText w:val="%9."/>
      <w:lvlJc w:val="right"/>
      <w:pPr>
        <w:tabs>
          <w:tab w:val="num" w:pos="6624"/>
        </w:tabs>
        <w:ind w:left="6624" w:hanging="180"/>
      </w:pPr>
      <w:rPr>
        <w:rFonts w:hint="default"/>
      </w:rPr>
    </w:lvl>
  </w:abstractNum>
  <w:abstractNum w:abstractNumId="15" w15:restartNumberingAfterBreak="0">
    <w:nsid w:val="7DFC0936"/>
    <w:multiLevelType w:val="multilevel"/>
    <w:tmpl w:val="D0ACD68C"/>
    <w:lvl w:ilvl="0">
      <w:start w:val="1"/>
      <w:numFmt w:val="decimal"/>
      <w:pStyle w:val="X-List-Heading6"/>
      <w:lvlText w:val="%1."/>
      <w:lvlJc w:val="left"/>
      <w:pPr>
        <w:tabs>
          <w:tab w:val="num" w:pos="-1391"/>
        </w:tabs>
        <w:ind w:left="-1391" w:hanging="360"/>
      </w:pPr>
      <w:rPr>
        <w:rFonts w:hint="default"/>
      </w:rPr>
    </w:lvl>
    <w:lvl w:ilvl="1">
      <w:start w:val="1"/>
      <w:numFmt w:val="lowerLetter"/>
      <w:lvlText w:val="%2)"/>
      <w:lvlJc w:val="left"/>
      <w:pPr>
        <w:tabs>
          <w:tab w:val="num" w:pos="-1031"/>
        </w:tabs>
        <w:ind w:left="-1031" w:hanging="360"/>
      </w:pPr>
      <w:rPr>
        <w:rFonts w:hint="default"/>
      </w:rPr>
    </w:lvl>
    <w:lvl w:ilvl="2">
      <w:start w:val="1"/>
      <w:numFmt w:val="lowerRoman"/>
      <w:lvlText w:val="%3)"/>
      <w:lvlJc w:val="left"/>
      <w:pPr>
        <w:tabs>
          <w:tab w:val="num" w:pos="-671"/>
        </w:tabs>
        <w:ind w:left="-671" w:hanging="360"/>
      </w:pPr>
      <w:rPr>
        <w:rFonts w:hint="default"/>
      </w:rPr>
    </w:lvl>
    <w:lvl w:ilvl="3">
      <w:start w:val="1"/>
      <w:numFmt w:val="decimal"/>
      <w:lvlText w:val="(%4)"/>
      <w:lvlJc w:val="left"/>
      <w:pPr>
        <w:tabs>
          <w:tab w:val="num" w:pos="-311"/>
        </w:tabs>
        <w:ind w:left="-311" w:hanging="360"/>
      </w:pPr>
      <w:rPr>
        <w:rFonts w:hint="default"/>
      </w:rPr>
    </w:lvl>
    <w:lvl w:ilvl="4">
      <w:start w:val="1"/>
      <w:numFmt w:val="lowerLetter"/>
      <w:lvlText w:val="(%5)"/>
      <w:lvlJc w:val="left"/>
      <w:pPr>
        <w:tabs>
          <w:tab w:val="num" w:pos="49"/>
        </w:tabs>
        <w:ind w:left="49" w:hanging="360"/>
      </w:pPr>
      <w:rPr>
        <w:rFonts w:hint="default"/>
      </w:rPr>
    </w:lvl>
    <w:lvl w:ilvl="5">
      <w:start w:val="1"/>
      <w:numFmt w:val="lowerRoman"/>
      <w:lvlText w:val="(%6)"/>
      <w:lvlJc w:val="left"/>
      <w:pPr>
        <w:tabs>
          <w:tab w:val="num" w:pos="409"/>
        </w:tabs>
        <w:ind w:left="409" w:hanging="360"/>
      </w:pPr>
      <w:rPr>
        <w:rFonts w:hint="default"/>
      </w:rPr>
    </w:lvl>
    <w:lvl w:ilvl="6">
      <w:start w:val="1"/>
      <w:numFmt w:val="decimal"/>
      <w:lvlText w:val="%7."/>
      <w:lvlJc w:val="left"/>
      <w:pPr>
        <w:tabs>
          <w:tab w:val="num" w:pos="769"/>
        </w:tabs>
        <w:ind w:left="769" w:hanging="360"/>
      </w:pPr>
      <w:rPr>
        <w:rFonts w:hint="default"/>
      </w:rPr>
    </w:lvl>
    <w:lvl w:ilvl="7">
      <w:start w:val="1"/>
      <w:numFmt w:val="lowerLetter"/>
      <w:lvlText w:val="%8."/>
      <w:lvlJc w:val="left"/>
      <w:pPr>
        <w:tabs>
          <w:tab w:val="num" w:pos="1129"/>
        </w:tabs>
        <w:ind w:left="1129" w:hanging="360"/>
      </w:pPr>
      <w:rPr>
        <w:rFonts w:hint="default"/>
      </w:rPr>
    </w:lvl>
    <w:lvl w:ilvl="8">
      <w:start w:val="1"/>
      <w:numFmt w:val="lowerRoman"/>
      <w:lvlText w:val="%9."/>
      <w:lvlJc w:val="left"/>
      <w:pPr>
        <w:tabs>
          <w:tab w:val="num" w:pos="1489"/>
        </w:tabs>
        <w:ind w:left="1489" w:hanging="360"/>
      </w:pPr>
      <w:rPr>
        <w:rFonts w:hint="default"/>
      </w:rPr>
    </w:lvl>
  </w:abstractNum>
  <w:num w:numId="1" w16cid:durableId="1256593034">
    <w:abstractNumId w:val="15"/>
  </w:num>
  <w:num w:numId="2" w16cid:durableId="1715109482">
    <w:abstractNumId w:val="5"/>
  </w:num>
  <w:num w:numId="3" w16cid:durableId="745955216">
    <w:abstractNumId w:val="2"/>
  </w:num>
  <w:num w:numId="4" w16cid:durableId="1637493083">
    <w:abstractNumId w:val="14"/>
  </w:num>
  <w:num w:numId="5" w16cid:durableId="1959680112">
    <w:abstractNumId w:val="13"/>
  </w:num>
  <w:num w:numId="6" w16cid:durableId="1130125748">
    <w:abstractNumId w:val="4"/>
  </w:num>
  <w:num w:numId="7" w16cid:durableId="1954705495">
    <w:abstractNumId w:val="8"/>
  </w:num>
  <w:num w:numId="8" w16cid:durableId="1390035516">
    <w:abstractNumId w:val="9"/>
  </w:num>
  <w:num w:numId="9" w16cid:durableId="1770544483">
    <w:abstractNumId w:val="11"/>
  </w:num>
  <w:num w:numId="10" w16cid:durableId="1842307793">
    <w:abstractNumId w:val="3"/>
  </w:num>
  <w:num w:numId="11" w16cid:durableId="615406472">
    <w:abstractNumId w:val="1"/>
  </w:num>
  <w:num w:numId="12" w16cid:durableId="1728139750">
    <w:abstractNumId w:val="10"/>
  </w:num>
  <w:num w:numId="13" w16cid:durableId="985934438">
    <w:abstractNumId w:val="6"/>
  </w:num>
  <w:num w:numId="14" w16cid:durableId="20543024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58902124">
    <w:abstractNumId w:val="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63334805">
    <w:abstractNumId w:val="0"/>
  </w:num>
  <w:num w:numId="17" w16cid:durableId="699866914">
    <w:abstractNumId w:val="7"/>
  </w:num>
  <w:num w:numId="18" w16cid:durableId="440338222">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562"/>
  <w:clickAndTypeStyle w:val="TOC1"/>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FA5"/>
    <w:rsid w:val="000009DC"/>
    <w:rsid w:val="000114D2"/>
    <w:rsid w:val="00012DF2"/>
    <w:rsid w:val="00013014"/>
    <w:rsid w:val="00022A0D"/>
    <w:rsid w:val="00035878"/>
    <w:rsid w:val="00037B90"/>
    <w:rsid w:val="0004121C"/>
    <w:rsid w:val="00063843"/>
    <w:rsid w:val="000656D4"/>
    <w:rsid w:val="00071B48"/>
    <w:rsid w:val="00071EFB"/>
    <w:rsid w:val="00076FDF"/>
    <w:rsid w:val="00083DDF"/>
    <w:rsid w:val="000844B2"/>
    <w:rsid w:val="00093925"/>
    <w:rsid w:val="000A0F4A"/>
    <w:rsid w:val="000B1C03"/>
    <w:rsid w:val="000B7272"/>
    <w:rsid w:val="000C20DA"/>
    <w:rsid w:val="000C5E80"/>
    <w:rsid w:val="000C6A5A"/>
    <w:rsid w:val="000D2C94"/>
    <w:rsid w:val="000D3556"/>
    <w:rsid w:val="000D67D9"/>
    <w:rsid w:val="000E069B"/>
    <w:rsid w:val="000E3B65"/>
    <w:rsid w:val="000E5186"/>
    <w:rsid w:val="000F4C02"/>
    <w:rsid w:val="000F6E91"/>
    <w:rsid w:val="00123116"/>
    <w:rsid w:val="0012568D"/>
    <w:rsid w:val="0013425F"/>
    <w:rsid w:val="00147855"/>
    <w:rsid w:val="0015694A"/>
    <w:rsid w:val="00160325"/>
    <w:rsid w:val="00172A16"/>
    <w:rsid w:val="00175DE0"/>
    <w:rsid w:val="00192ED0"/>
    <w:rsid w:val="001930B2"/>
    <w:rsid w:val="00194AB0"/>
    <w:rsid w:val="001A02BE"/>
    <w:rsid w:val="001A360C"/>
    <w:rsid w:val="001A7BBA"/>
    <w:rsid w:val="001B7984"/>
    <w:rsid w:val="001C6380"/>
    <w:rsid w:val="001D5DD6"/>
    <w:rsid w:val="001D7179"/>
    <w:rsid w:val="001D7523"/>
    <w:rsid w:val="001E0014"/>
    <w:rsid w:val="001E0B53"/>
    <w:rsid w:val="001E3E14"/>
    <w:rsid w:val="001E52BB"/>
    <w:rsid w:val="001E7575"/>
    <w:rsid w:val="001F1136"/>
    <w:rsid w:val="001F76E6"/>
    <w:rsid w:val="00207657"/>
    <w:rsid w:val="00207673"/>
    <w:rsid w:val="0021138E"/>
    <w:rsid w:val="0022553D"/>
    <w:rsid w:val="00227E70"/>
    <w:rsid w:val="00237058"/>
    <w:rsid w:val="002431D4"/>
    <w:rsid w:val="00247297"/>
    <w:rsid w:val="0025190B"/>
    <w:rsid w:val="00251BCA"/>
    <w:rsid w:val="00263454"/>
    <w:rsid w:val="00265B4C"/>
    <w:rsid w:val="00282E4A"/>
    <w:rsid w:val="002859A2"/>
    <w:rsid w:val="002910B9"/>
    <w:rsid w:val="002923EF"/>
    <w:rsid w:val="00296281"/>
    <w:rsid w:val="002B6AB0"/>
    <w:rsid w:val="002C7C31"/>
    <w:rsid w:val="002D222A"/>
    <w:rsid w:val="002F0DA0"/>
    <w:rsid w:val="002F680B"/>
    <w:rsid w:val="003045F3"/>
    <w:rsid w:val="00307499"/>
    <w:rsid w:val="00310304"/>
    <w:rsid w:val="0031394D"/>
    <w:rsid w:val="00321DF0"/>
    <w:rsid w:val="00324F55"/>
    <w:rsid w:val="00330702"/>
    <w:rsid w:val="00330EE2"/>
    <w:rsid w:val="0035379D"/>
    <w:rsid w:val="00356561"/>
    <w:rsid w:val="0036063C"/>
    <w:rsid w:val="00360A93"/>
    <w:rsid w:val="0036207D"/>
    <w:rsid w:val="00364EDB"/>
    <w:rsid w:val="00383BA3"/>
    <w:rsid w:val="00386476"/>
    <w:rsid w:val="00390C09"/>
    <w:rsid w:val="0039614E"/>
    <w:rsid w:val="003A1D99"/>
    <w:rsid w:val="003B3B19"/>
    <w:rsid w:val="003F2C14"/>
    <w:rsid w:val="003F31B7"/>
    <w:rsid w:val="003F5F06"/>
    <w:rsid w:val="00415AC6"/>
    <w:rsid w:val="004360EF"/>
    <w:rsid w:val="00443F21"/>
    <w:rsid w:val="00444C63"/>
    <w:rsid w:val="0044516E"/>
    <w:rsid w:val="00451BD3"/>
    <w:rsid w:val="00453ABD"/>
    <w:rsid w:val="004560AA"/>
    <w:rsid w:val="00463622"/>
    <w:rsid w:val="00471A39"/>
    <w:rsid w:val="00475EBB"/>
    <w:rsid w:val="00480468"/>
    <w:rsid w:val="004877CA"/>
    <w:rsid w:val="00495F16"/>
    <w:rsid w:val="004A1DE9"/>
    <w:rsid w:val="004A39FB"/>
    <w:rsid w:val="004C0B20"/>
    <w:rsid w:val="004C3EAB"/>
    <w:rsid w:val="004C4045"/>
    <w:rsid w:val="004C50E5"/>
    <w:rsid w:val="004D4C2E"/>
    <w:rsid w:val="004E16E0"/>
    <w:rsid w:val="004E2031"/>
    <w:rsid w:val="004F0D3E"/>
    <w:rsid w:val="004F6253"/>
    <w:rsid w:val="005034D8"/>
    <w:rsid w:val="00513453"/>
    <w:rsid w:val="00514277"/>
    <w:rsid w:val="00523528"/>
    <w:rsid w:val="0053144B"/>
    <w:rsid w:val="00532567"/>
    <w:rsid w:val="00543D4E"/>
    <w:rsid w:val="00544D5A"/>
    <w:rsid w:val="00546316"/>
    <w:rsid w:val="005473FA"/>
    <w:rsid w:val="0055467B"/>
    <w:rsid w:val="00556219"/>
    <w:rsid w:val="00557278"/>
    <w:rsid w:val="005602DD"/>
    <w:rsid w:val="0056255D"/>
    <w:rsid w:val="005711BD"/>
    <w:rsid w:val="00571AF7"/>
    <w:rsid w:val="00571D50"/>
    <w:rsid w:val="00585942"/>
    <w:rsid w:val="005914AA"/>
    <w:rsid w:val="005B6970"/>
    <w:rsid w:val="005C0835"/>
    <w:rsid w:val="005C1DED"/>
    <w:rsid w:val="005C766D"/>
    <w:rsid w:val="005C7C20"/>
    <w:rsid w:val="005D15EF"/>
    <w:rsid w:val="005E5334"/>
    <w:rsid w:val="005E7394"/>
    <w:rsid w:val="005F1EB6"/>
    <w:rsid w:val="005F3F13"/>
    <w:rsid w:val="00602F36"/>
    <w:rsid w:val="00603233"/>
    <w:rsid w:val="00614542"/>
    <w:rsid w:val="00616CD5"/>
    <w:rsid w:val="00630A7E"/>
    <w:rsid w:val="00633D2D"/>
    <w:rsid w:val="00661E7D"/>
    <w:rsid w:val="00663C57"/>
    <w:rsid w:val="0066482E"/>
    <w:rsid w:val="00665DC7"/>
    <w:rsid w:val="006662B8"/>
    <w:rsid w:val="00667C21"/>
    <w:rsid w:val="00674A64"/>
    <w:rsid w:val="0067580D"/>
    <w:rsid w:val="00682BC5"/>
    <w:rsid w:val="00687664"/>
    <w:rsid w:val="006A1244"/>
    <w:rsid w:val="006A6DF1"/>
    <w:rsid w:val="006C39BB"/>
    <w:rsid w:val="006C47DE"/>
    <w:rsid w:val="006C6DDF"/>
    <w:rsid w:val="006C75E8"/>
    <w:rsid w:val="006D099B"/>
    <w:rsid w:val="006D6171"/>
    <w:rsid w:val="006E5A2E"/>
    <w:rsid w:val="006F154C"/>
    <w:rsid w:val="00701401"/>
    <w:rsid w:val="007020E3"/>
    <w:rsid w:val="007150F9"/>
    <w:rsid w:val="0073639F"/>
    <w:rsid w:val="00744886"/>
    <w:rsid w:val="0075657D"/>
    <w:rsid w:val="00762F47"/>
    <w:rsid w:val="00764CCB"/>
    <w:rsid w:val="007737B9"/>
    <w:rsid w:val="00780F76"/>
    <w:rsid w:val="007A1B7F"/>
    <w:rsid w:val="007A5DD2"/>
    <w:rsid w:val="007A6223"/>
    <w:rsid w:val="007B6149"/>
    <w:rsid w:val="007B6606"/>
    <w:rsid w:val="007C321B"/>
    <w:rsid w:val="007D0509"/>
    <w:rsid w:val="007D630C"/>
    <w:rsid w:val="00802C57"/>
    <w:rsid w:val="00805A69"/>
    <w:rsid w:val="00810B25"/>
    <w:rsid w:val="00811752"/>
    <w:rsid w:val="008205CB"/>
    <w:rsid w:val="0082366F"/>
    <w:rsid w:val="00825F86"/>
    <w:rsid w:val="00831127"/>
    <w:rsid w:val="0083361C"/>
    <w:rsid w:val="0084176C"/>
    <w:rsid w:val="00845D1A"/>
    <w:rsid w:val="008473E6"/>
    <w:rsid w:val="00847CE2"/>
    <w:rsid w:val="00853EA3"/>
    <w:rsid w:val="008568EF"/>
    <w:rsid w:val="00861810"/>
    <w:rsid w:val="00861CC6"/>
    <w:rsid w:val="008623AC"/>
    <w:rsid w:val="00867BD3"/>
    <w:rsid w:val="0087030B"/>
    <w:rsid w:val="00876A6B"/>
    <w:rsid w:val="008816F2"/>
    <w:rsid w:val="00882451"/>
    <w:rsid w:val="00891E40"/>
    <w:rsid w:val="008930E8"/>
    <w:rsid w:val="0089428E"/>
    <w:rsid w:val="00897C9F"/>
    <w:rsid w:val="008A3BCC"/>
    <w:rsid w:val="008A5139"/>
    <w:rsid w:val="008A5F50"/>
    <w:rsid w:val="008B59AA"/>
    <w:rsid w:val="008B6C8A"/>
    <w:rsid w:val="008B6FA5"/>
    <w:rsid w:val="008C43B0"/>
    <w:rsid w:val="008D036D"/>
    <w:rsid w:val="008D4B4A"/>
    <w:rsid w:val="008D521E"/>
    <w:rsid w:val="008D61C7"/>
    <w:rsid w:val="008E5B8B"/>
    <w:rsid w:val="008F1150"/>
    <w:rsid w:val="008F43CF"/>
    <w:rsid w:val="008F4FD9"/>
    <w:rsid w:val="009035A3"/>
    <w:rsid w:val="00903C00"/>
    <w:rsid w:val="0090462B"/>
    <w:rsid w:val="009051C1"/>
    <w:rsid w:val="0090534D"/>
    <w:rsid w:val="009055BF"/>
    <w:rsid w:val="0091701C"/>
    <w:rsid w:val="00920BD9"/>
    <w:rsid w:val="009223E6"/>
    <w:rsid w:val="0092445A"/>
    <w:rsid w:val="009324B7"/>
    <w:rsid w:val="009341AC"/>
    <w:rsid w:val="00934F78"/>
    <w:rsid w:val="00950611"/>
    <w:rsid w:val="009570BA"/>
    <w:rsid w:val="009643BA"/>
    <w:rsid w:val="009654F3"/>
    <w:rsid w:val="00970792"/>
    <w:rsid w:val="00983248"/>
    <w:rsid w:val="0098745B"/>
    <w:rsid w:val="00992561"/>
    <w:rsid w:val="009A2B94"/>
    <w:rsid w:val="009A4406"/>
    <w:rsid w:val="009A5081"/>
    <w:rsid w:val="009C33A1"/>
    <w:rsid w:val="009C6B00"/>
    <w:rsid w:val="009E76B9"/>
    <w:rsid w:val="00A0113D"/>
    <w:rsid w:val="00A01BC6"/>
    <w:rsid w:val="00A042DB"/>
    <w:rsid w:val="00A10386"/>
    <w:rsid w:val="00A17C0F"/>
    <w:rsid w:val="00A2144B"/>
    <w:rsid w:val="00A2460D"/>
    <w:rsid w:val="00A32587"/>
    <w:rsid w:val="00A32E75"/>
    <w:rsid w:val="00A36688"/>
    <w:rsid w:val="00A42C8B"/>
    <w:rsid w:val="00A477AE"/>
    <w:rsid w:val="00A62F75"/>
    <w:rsid w:val="00A66CC6"/>
    <w:rsid w:val="00A72601"/>
    <w:rsid w:val="00A80496"/>
    <w:rsid w:val="00A82352"/>
    <w:rsid w:val="00A84A33"/>
    <w:rsid w:val="00A972DE"/>
    <w:rsid w:val="00AA1657"/>
    <w:rsid w:val="00AA2FD9"/>
    <w:rsid w:val="00AB31CC"/>
    <w:rsid w:val="00AC2AB1"/>
    <w:rsid w:val="00AD2B10"/>
    <w:rsid w:val="00AE0298"/>
    <w:rsid w:val="00AE5A42"/>
    <w:rsid w:val="00AF1C66"/>
    <w:rsid w:val="00AF20A1"/>
    <w:rsid w:val="00AF5574"/>
    <w:rsid w:val="00AF6EB9"/>
    <w:rsid w:val="00B06B52"/>
    <w:rsid w:val="00B271B5"/>
    <w:rsid w:val="00B33D44"/>
    <w:rsid w:val="00B42C8E"/>
    <w:rsid w:val="00B4510F"/>
    <w:rsid w:val="00B50867"/>
    <w:rsid w:val="00B53CEE"/>
    <w:rsid w:val="00B548DE"/>
    <w:rsid w:val="00B55457"/>
    <w:rsid w:val="00B60454"/>
    <w:rsid w:val="00B66ADF"/>
    <w:rsid w:val="00B67182"/>
    <w:rsid w:val="00B749E7"/>
    <w:rsid w:val="00B75163"/>
    <w:rsid w:val="00B83775"/>
    <w:rsid w:val="00B83BCA"/>
    <w:rsid w:val="00B83CE2"/>
    <w:rsid w:val="00BA02DB"/>
    <w:rsid w:val="00BA7CAE"/>
    <w:rsid w:val="00BB08FE"/>
    <w:rsid w:val="00BB5784"/>
    <w:rsid w:val="00BC1675"/>
    <w:rsid w:val="00BC3322"/>
    <w:rsid w:val="00BD105B"/>
    <w:rsid w:val="00BD15D2"/>
    <w:rsid w:val="00BE0097"/>
    <w:rsid w:val="00BE7741"/>
    <w:rsid w:val="00BF1C71"/>
    <w:rsid w:val="00BF2D7C"/>
    <w:rsid w:val="00C0650A"/>
    <w:rsid w:val="00C31139"/>
    <w:rsid w:val="00C33E50"/>
    <w:rsid w:val="00C459AE"/>
    <w:rsid w:val="00C51C9E"/>
    <w:rsid w:val="00C5324D"/>
    <w:rsid w:val="00C538CF"/>
    <w:rsid w:val="00C55BFF"/>
    <w:rsid w:val="00C57197"/>
    <w:rsid w:val="00C63ED9"/>
    <w:rsid w:val="00C72BDF"/>
    <w:rsid w:val="00C741A9"/>
    <w:rsid w:val="00C7466C"/>
    <w:rsid w:val="00C96E5A"/>
    <w:rsid w:val="00CB3574"/>
    <w:rsid w:val="00CB368D"/>
    <w:rsid w:val="00CB4134"/>
    <w:rsid w:val="00CB415A"/>
    <w:rsid w:val="00CB72FD"/>
    <w:rsid w:val="00CC4318"/>
    <w:rsid w:val="00CC4C4E"/>
    <w:rsid w:val="00CE57BC"/>
    <w:rsid w:val="00CF0E09"/>
    <w:rsid w:val="00D00A87"/>
    <w:rsid w:val="00D1408C"/>
    <w:rsid w:val="00D268F1"/>
    <w:rsid w:val="00D2713E"/>
    <w:rsid w:val="00D272FB"/>
    <w:rsid w:val="00D310C0"/>
    <w:rsid w:val="00D316D9"/>
    <w:rsid w:val="00D359EE"/>
    <w:rsid w:val="00D4259E"/>
    <w:rsid w:val="00D45F4F"/>
    <w:rsid w:val="00D46D97"/>
    <w:rsid w:val="00D476A5"/>
    <w:rsid w:val="00D520F5"/>
    <w:rsid w:val="00D55138"/>
    <w:rsid w:val="00D55499"/>
    <w:rsid w:val="00D5649A"/>
    <w:rsid w:val="00D638D8"/>
    <w:rsid w:val="00D751C3"/>
    <w:rsid w:val="00D837FF"/>
    <w:rsid w:val="00D87D9F"/>
    <w:rsid w:val="00D9399E"/>
    <w:rsid w:val="00DA1BE7"/>
    <w:rsid w:val="00DA23BF"/>
    <w:rsid w:val="00DA333A"/>
    <w:rsid w:val="00DA48BB"/>
    <w:rsid w:val="00DC4730"/>
    <w:rsid w:val="00DC51B7"/>
    <w:rsid w:val="00DD17B6"/>
    <w:rsid w:val="00DE124F"/>
    <w:rsid w:val="00DE2491"/>
    <w:rsid w:val="00DE4FA9"/>
    <w:rsid w:val="00DE5C7E"/>
    <w:rsid w:val="00DF57E0"/>
    <w:rsid w:val="00DF739C"/>
    <w:rsid w:val="00E00B51"/>
    <w:rsid w:val="00E02136"/>
    <w:rsid w:val="00E024EB"/>
    <w:rsid w:val="00E17C5F"/>
    <w:rsid w:val="00E22D96"/>
    <w:rsid w:val="00E24153"/>
    <w:rsid w:val="00E31086"/>
    <w:rsid w:val="00E36001"/>
    <w:rsid w:val="00E42BDB"/>
    <w:rsid w:val="00E538CE"/>
    <w:rsid w:val="00E70493"/>
    <w:rsid w:val="00E779E0"/>
    <w:rsid w:val="00E816CF"/>
    <w:rsid w:val="00E914BD"/>
    <w:rsid w:val="00E91F1E"/>
    <w:rsid w:val="00E931B6"/>
    <w:rsid w:val="00E94E44"/>
    <w:rsid w:val="00E95074"/>
    <w:rsid w:val="00EA207C"/>
    <w:rsid w:val="00EA5574"/>
    <w:rsid w:val="00EB21FE"/>
    <w:rsid w:val="00EB3352"/>
    <w:rsid w:val="00EB610E"/>
    <w:rsid w:val="00EC7A11"/>
    <w:rsid w:val="00EC7D7A"/>
    <w:rsid w:val="00ED2561"/>
    <w:rsid w:val="00EE0614"/>
    <w:rsid w:val="00EE0F82"/>
    <w:rsid w:val="00EE43AA"/>
    <w:rsid w:val="00EE7AE4"/>
    <w:rsid w:val="00EF56B6"/>
    <w:rsid w:val="00F05C4E"/>
    <w:rsid w:val="00F064D8"/>
    <w:rsid w:val="00F1264D"/>
    <w:rsid w:val="00F37F1B"/>
    <w:rsid w:val="00F4133A"/>
    <w:rsid w:val="00F56ACB"/>
    <w:rsid w:val="00F632D7"/>
    <w:rsid w:val="00F737F5"/>
    <w:rsid w:val="00F73C27"/>
    <w:rsid w:val="00F8378F"/>
    <w:rsid w:val="00F860F3"/>
    <w:rsid w:val="00FB135D"/>
    <w:rsid w:val="00FB252E"/>
    <w:rsid w:val="00FB4400"/>
    <w:rsid w:val="00FB5B39"/>
    <w:rsid w:val="00FC2C6B"/>
    <w:rsid w:val="00FC4671"/>
    <w:rsid w:val="00FC7A6D"/>
    <w:rsid w:val="00FD3E0B"/>
    <w:rsid w:val="00FE2380"/>
    <w:rsid w:val="00FF2C08"/>
    <w:rsid w:val="00FF440E"/>
    <w:rsid w:val="00FF4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7FEBEE"/>
  <w15:chartTrackingRefBased/>
  <w15:docId w15:val="{D65EF27E-21C8-4002-B35D-42EE0EC7B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2C57"/>
    <w:pPr>
      <w:spacing w:before="200"/>
    </w:pPr>
    <w:rPr>
      <w:rFonts w:ascii="Arial" w:hAnsi="Arial"/>
      <w:szCs w:val="24"/>
      <w:lang w:val="en-GB"/>
    </w:rPr>
  </w:style>
  <w:style w:type="paragraph" w:styleId="Heading1">
    <w:name w:val="heading 1"/>
    <w:next w:val="TextSection"/>
    <w:link w:val="Heading1Char1"/>
    <w:qFormat/>
    <w:rsid w:val="0036207D"/>
    <w:pPr>
      <w:keepNext/>
      <w:keepLines/>
      <w:numPr>
        <w:numId w:val="13"/>
      </w:numPr>
      <w:suppressAutoHyphens/>
      <w:spacing w:before="360" w:after="240"/>
      <w:outlineLvl w:val="0"/>
    </w:pPr>
    <w:rPr>
      <w:rFonts w:ascii="Arial" w:hAnsi="Arial" w:cs="Arial"/>
      <w:b/>
      <w:bCs/>
      <w:sz w:val="24"/>
      <w:szCs w:val="24"/>
      <w:lang w:val="en-GB"/>
    </w:rPr>
  </w:style>
  <w:style w:type="paragraph" w:styleId="Heading2">
    <w:name w:val="heading 2"/>
    <w:basedOn w:val="Heading1"/>
    <w:next w:val="TextBody"/>
    <w:link w:val="Heading2Char1"/>
    <w:qFormat/>
    <w:rsid w:val="0036207D"/>
    <w:pPr>
      <w:numPr>
        <w:ilvl w:val="1"/>
      </w:numPr>
      <w:tabs>
        <w:tab w:val="clear" w:pos="1134"/>
        <w:tab w:val="num" w:pos="3024"/>
      </w:tabs>
      <w:spacing w:before="240" w:after="120"/>
      <w:ind w:left="3024"/>
      <w:outlineLvl w:val="1"/>
    </w:pPr>
    <w:rPr>
      <w:bCs w:val="0"/>
      <w:iCs/>
      <w:sz w:val="22"/>
      <w:szCs w:val="28"/>
    </w:rPr>
  </w:style>
  <w:style w:type="paragraph" w:styleId="Heading3">
    <w:name w:val="heading 3"/>
    <w:basedOn w:val="Heading2"/>
    <w:next w:val="TextBody"/>
    <w:link w:val="Heading3Char1"/>
    <w:qFormat/>
    <w:rsid w:val="0036207D"/>
    <w:pPr>
      <w:numPr>
        <w:ilvl w:val="2"/>
      </w:numPr>
      <w:outlineLvl w:val="2"/>
    </w:pPr>
    <w:rPr>
      <w:bCs/>
      <w:sz w:val="20"/>
      <w:szCs w:val="26"/>
    </w:rPr>
  </w:style>
  <w:style w:type="paragraph" w:styleId="Heading4">
    <w:name w:val="heading 4"/>
    <w:basedOn w:val="Heading3"/>
    <w:next w:val="TextBody"/>
    <w:link w:val="Heading4Char1"/>
    <w:qFormat/>
    <w:rsid w:val="0036207D"/>
    <w:pPr>
      <w:numPr>
        <w:ilvl w:val="3"/>
      </w:numPr>
      <w:outlineLvl w:val="3"/>
    </w:pPr>
    <w:rPr>
      <w:bCs w:val="0"/>
      <w:szCs w:val="28"/>
    </w:rPr>
  </w:style>
  <w:style w:type="paragraph" w:styleId="Heading5">
    <w:name w:val="heading 5"/>
    <w:link w:val="Heading5Char1"/>
    <w:qFormat/>
    <w:rsid w:val="0036207D"/>
    <w:pPr>
      <w:numPr>
        <w:ilvl w:val="4"/>
        <w:numId w:val="13"/>
      </w:numPr>
      <w:spacing w:before="200"/>
      <w:outlineLvl w:val="4"/>
    </w:pPr>
    <w:rPr>
      <w:rFonts w:ascii="Arial" w:hAnsi="Arial" w:cs="Arial"/>
      <w:lang w:val="en-GB"/>
    </w:rPr>
  </w:style>
  <w:style w:type="paragraph" w:styleId="Heading6">
    <w:name w:val="heading 6"/>
    <w:link w:val="Heading6Char1"/>
    <w:qFormat/>
    <w:rsid w:val="0036207D"/>
    <w:pPr>
      <w:numPr>
        <w:ilvl w:val="5"/>
        <w:numId w:val="13"/>
      </w:numPr>
      <w:spacing w:before="120"/>
      <w:outlineLvl w:val="5"/>
    </w:pPr>
    <w:rPr>
      <w:rFonts w:ascii="Arial" w:hAnsi="Arial" w:cs="Arial"/>
      <w:lang w:val="en-GB"/>
    </w:rPr>
  </w:style>
  <w:style w:type="paragraph" w:styleId="Heading7">
    <w:name w:val="heading 7"/>
    <w:link w:val="Heading7Char1"/>
    <w:qFormat/>
    <w:rsid w:val="0036207D"/>
    <w:pPr>
      <w:numPr>
        <w:ilvl w:val="6"/>
        <w:numId w:val="13"/>
      </w:numPr>
      <w:spacing w:before="120"/>
      <w:outlineLvl w:val="6"/>
    </w:pPr>
    <w:rPr>
      <w:rFonts w:ascii="Arial" w:hAnsi="Arial"/>
      <w:szCs w:val="24"/>
      <w:lang w:val="en-GB"/>
    </w:rPr>
  </w:style>
  <w:style w:type="paragraph" w:styleId="Heading8">
    <w:name w:val="heading 8"/>
    <w:basedOn w:val="Normal-BP"/>
    <w:next w:val="Normal-BP"/>
    <w:link w:val="Heading8Char1"/>
    <w:qFormat/>
    <w:rsid w:val="006C39BB"/>
    <w:pPr>
      <w:spacing w:before="120" w:after="120"/>
      <w:ind w:left="2880" w:hanging="360"/>
      <w:outlineLvl w:val="7"/>
    </w:pPr>
    <w:rPr>
      <w:iCs/>
    </w:rPr>
  </w:style>
  <w:style w:type="paragraph" w:styleId="Heading9">
    <w:name w:val="heading 9"/>
    <w:basedOn w:val="Normal-BP"/>
    <w:next w:val="Normal-BP"/>
    <w:link w:val="Heading9Char1"/>
    <w:qFormat/>
    <w:rsid w:val="0036207D"/>
    <w:pPr>
      <w:numPr>
        <w:ilvl w:val="8"/>
        <w:numId w:val="13"/>
      </w:num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Section">
    <w:name w:val="Text Section"/>
    <w:basedOn w:val="Normal-BP"/>
    <w:link w:val="TextSectionChar"/>
    <w:rsid w:val="00175DE0"/>
    <w:pPr>
      <w:spacing w:before="240"/>
      <w:ind w:left="720"/>
    </w:pPr>
    <w:rPr>
      <w:sz w:val="24"/>
    </w:rPr>
  </w:style>
  <w:style w:type="paragraph" w:customStyle="1" w:styleId="Normal-BP">
    <w:name w:val="Normal-BP"/>
    <w:link w:val="Normal-BPChar"/>
    <w:rPr>
      <w:sz w:val="22"/>
      <w:lang w:val="en-GB"/>
    </w:rPr>
  </w:style>
  <w:style w:type="paragraph" w:customStyle="1" w:styleId="TextBody">
    <w:name w:val="Text Body"/>
    <w:basedOn w:val="Normal-BP"/>
    <w:link w:val="TextBodyChar"/>
    <w:rsid w:val="0036207D"/>
    <w:pPr>
      <w:spacing w:before="200"/>
      <w:ind w:left="1138"/>
    </w:pPr>
    <w:rPr>
      <w:rFonts w:ascii="Arial" w:hAnsi="Arial" w:cs="Arial"/>
      <w:sz w:val="20"/>
    </w:rPr>
  </w:style>
  <w:style w:type="paragraph" w:styleId="TOC1">
    <w:name w:val="toc 1"/>
    <w:next w:val="Normal-BP"/>
    <w:autoRedefine/>
    <w:uiPriority w:val="39"/>
    <w:rsid w:val="00FB135D"/>
    <w:pPr>
      <w:tabs>
        <w:tab w:val="left" w:pos="1239"/>
        <w:tab w:val="right" w:leader="dot" w:pos="9900"/>
      </w:tabs>
      <w:spacing w:before="120"/>
      <w:ind w:left="562" w:hanging="562"/>
    </w:pPr>
    <w:rPr>
      <w:rFonts w:ascii="Sto Frutiger 67 Bold Cond" w:hAnsi="Sto Frutiger 67 Bold Cond"/>
      <w:b/>
      <w:caps/>
      <w:noProof/>
      <w:sz w:val="22"/>
      <w:szCs w:val="28"/>
    </w:rPr>
  </w:style>
  <w:style w:type="paragraph" w:styleId="Header">
    <w:name w:val="header"/>
    <w:basedOn w:val="Normal"/>
    <w:link w:val="HeaderChar1"/>
    <w:rsid w:val="00802C57"/>
    <w:pPr>
      <w:tabs>
        <w:tab w:val="center" w:pos="4320"/>
        <w:tab w:val="right" w:pos="8640"/>
      </w:tabs>
      <w:spacing w:before="0"/>
    </w:pPr>
    <w:rPr>
      <w:b/>
    </w:rPr>
  </w:style>
  <w:style w:type="paragraph" w:customStyle="1" w:styleId="Tabletitle">
    <w:name w:val="Table title"/>
    <w:rsid w:val="00DA23BF"/>
    <w:pPr>
      <w:keepNext/>
      <w:keepLines/>
      <w:suppressAutoHyphens/>
      <w:spacing w:before="240" w:after="60"/>
      <w:jc w:val="center"/>
    </w:pPr>
    <w:rPr>
      <w:rFonts w:ascii="Arial" w:hAnsi="Arial"/>
      <w:b/>
      <w:lang w:val="en-GB"/>
    </w:rPr>
  </w:style>
  <w:style w:type="paragraph" w:customStyle="1" w:styleId="Wherelist">
    <w:name w:val="Where list"/>
    <w:pPr>
      <w:tabs>
        <w:tab w:val="left" w:pos="1814"/>
        <w:tab w:val="left" w:pos="2155"/>
      </w:tabs>
      <w:spacing w:before="60" w:after="120"/>
      <w:ind w:left="1134"/>
    </w:pPr>
    <w:rPr>
      <w:lang w:val="en-GB"/>
    </w:rPr>
  </w:style>
  <w:style w:type="paragraph" w:styleId="TOC3">
    <w:name w:val="toc 3"/>
    <w:basedOn w:val="Normal"/>
    <w:next w:val="Normal"/>
    <w:autoRedefine/>
    <w:uiPriority w:val="39"/>
    <w:rsid w:val="00175DE0"/>
    <w:pPr>
      <w:tabs>
        <w:tab w:val="right" w:leader="dot" w:pos="9900"/>
      </w:tabs>
      <w:spacing w:before="120"/>
      <w:ind w:left="1260"/>
    </w:pPr>
  </w:style>
  <w:style w:type="paragraph" w:styleId="TOC2">
    <w:name w:val="toc 2"/>
    <w:basedOn w:val="TOC1"/>
    <w:next w:val="Normal-BP"/>
    <w:autoRedefine/>
    <w:uiPriority w:val="39"/>
    <w:rsid w:val="00175DE0"/>
    <w:pPr>
      <w:ind w:left="1239" w:hanging="677"/>
    </w:pPr>
    <w:rPr>
      <w:b w:val="0"/>
      <w:szCs w:val="22"/>
    </w:r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BP"/>
    <w:next w:val="Normal-BP"/>
    <w:autoRedefine/>
    <w:semiHidden/>
    <w:pPr>
      <w:ind w:left="1540"/>
    </w:pPr>
  </w:style>
  <w:style w:type="paragraph" w:styleId="TOC9">
    <w:name w:val="toc 9"/>
    <w:basedOn w:val="Normal-BP"/>
    <w:next w:val="Normal-BP"/>
    <w:autoRedefine/>
    <w:semiHidden/>
    <w:pPr>
      <w:ind w:left="1760"/>
    </w:pPr>
  </w:style>
  <w:style w:type="character" w:styleId="Hyperlink">
    <w:name w:val="Hyperlink"/>
    <w:uiPriority w:val="99"/>
    <w:rPr>
      <w:color w:val="0000FF"/>
      <w:u w:val="single"/>
    </w:rPr>
  </w:style>
  <w:style w:type="paragraph" w:customStyle="1" w:styleId="TOCTitle">
    <w:name w:val="TOC Title"/>
    <w:pPr>
      <w:keepNext/>
      <w:keepLines/>
      <w:suppressAutoHyphens/>
      <w:spacing w:before="360" w:after="240"/>
      <w:jc w:val="center"/>
    </w:pPr>
    <w:rPr>
      <w:rFonts w:ascii="Arial" w:hAnsi="Arial"/>
      <w:b/>
      <w:sz w:val="24"/>
      <w:lang w:val="en-GB"/>
    </w:rPr>
  </w:style>
  <w:style w:type="paragraph" w:customStyle="1" w:styleId="Tabletext">
    <w:name w:val="Table text"/>
    <w:rsid w:val="00207657"/>
    <w:pPr>
      <w:keepLines/>
      <w:spacing w:before="40" w:after="40"/>
    </w:pPr>
    <w:rPr>
      <w:rFonts w:ascii="Arial" w:hAnsi="Arial"/>
      <w:sz w:val="18"/>
      <w:lang w:val="en-GB"/>
    </w:rPr>
  </w:style>
  <w:style w:type="paragraph" w:customStyle="1" w:styleId="Tabletextlast">
    <w:name w:val="Table text last"/>
    <w:basedOn w:val="Tabletext"/>
  </w:style>
  <w:style w:type="character" w:customStyle="1" w:styleId="Bold">
    <w:name w:val="Bold"/>
    <w:rPr>
      <w:b/>
    </w:rPr>
  </w:style>
  <w:style w:type="paragraph" w:customStyle="1" w:styleId="Tabletextcenter">
    <w:name w:val="Table text center"/>
    <w:basedOn w:val="Tabletext"/>
    <w:pPr>
      <w:jc w:val="center"/>
    </w:pPr>
  </w:style>
  <w:style w:type="paragraph" w:customStyle="1" w:styleId="Tabletextlastcenter">
    <w:name w:val="Table text last center"/>
    <w:basedOn w:val="Tabletextlast"/>
    <w:pPr>
      <w:jc w:val="center"/>
    </w:pPr>
  </w:style>
  <w:style w:type="character" w:customStyle="1" w:styleId="Italic">
    <w:name w:val="Italic"/>
    <w:rPr>
      <w:i/>
    </w:rPr>
  </w:style>
  <w:style w:type="character" w:customStyle="1" w:styleId="Bolditalic">
    <w:name w:val="Bold italic"/>
    <w:rPr>
      <w:b/>
      <w:i/>
    </w:rPr>
  </w:style>
  <w:style w:type="paragraph" w:customStyle="1" w:styleId="Figuretitle">
    <w:name w:val="Figure title"/>
    <w:link w:val="FiguretitleChar"/>
    <w:pPr>
      <w:keepNext/>
      <w:keepLines/>
      <w:suppressAutoHyphens/>
      <w:spacing w:before="240" w:after="240"/>
      <w:jc w:val="center"/>
    </w:pPr>
    <w:rPr>
      <w:rFonts w:ascii="Arial" w:hAnsi="Arial"/>
      <w:b/>
      <w:lang w:val="en-GB"/>
    </w:rPr>
  </w:style>
  <w:style w:type="paragraph" w:customStyle="1" w:styleId="Textcomment">
    <w:name w:val="Text comment"/>
    <w:link w:val="TextcommentChar"/>
    <w:pPr>
      <w:spacing w:before="120" w:after="120"/>
      <w:ind w:left="2155"/>
    </w:pPr>
    <w:rPr>
      <w:i/>
      <w:color w:val="0000FF"/>
      <w:sz w:val="22"/>
      <w:lang w:val="en-GB"/>
    </w:rPr>
  </w:style>
  <w:style w:type="paragraph" w:customStyle="1" w:styleId="Section">
    <w:name w:val="Section"/>
    <w:link w:val="SectionChar"/>
    <w:rsid w:val="00E70493"/>
    <w:pPr>
      <w:keepNext/>
      <w:keepLines/>
      <w:suppressAutoHyphens/>
      <w:spacing w:before="360" w:after="240"/>
    </w:pPr>
    <w:rPr>
      <w:rFonts w:ascii="Arial" w:hAnsi="Arial" w:cs="Arial"/>
      <w:b/>
      <w:caps/>
      <w:sz w:val="28"/>
      <w:lang w:val="en-GB"/>
    </w:rPr>
  </w:style>
  <w:style w:type="paragraph" w:customStyle="1" w:styleId="Header-Footertext">
    <w:name w:val="Header-Footer text"/>
    <w:pPr>
      <w:tabs>
        <w:tab w:val="right" w:pos="9639"/>
      </w:tabs>
    </w:pPr>
    <w:rPr>
      <w:rFonts w:ascii="Arial" w:hAnsi="Arial"/>
      <w:bCs/>
      <w:i/>
      <w:iCs/>
      <w:sz w:val="18"/>
      <w:lang w:val="en-GB"/>
    </w:rPr>
  </w:style>
  <w:style w:type="paragraph" w:styleId="Footer">
    <w:name w:val="footer"/>
    <w:basedOn w:val="Normal"/>
    <w:link w:val="FooterChar1"/>
    <w:rsid w:val="00802C57"/>
    <w:pPr>
      <w:tabs>
        <w:tab w:val="center" w:pos="4320"/>
        <w:tab w:val="right" w:pos="8640"/>
      </w:tabs>
      <w:spacing w:before="0"/>
    </w:pPr>
    <w:rPr>
      <w:sz w:val="16"/>
    </w:rPr>
  </w:style>
  <w:style w:type="paragraph" w:customStyle="1" w:styleId="AnnexHeading2">
    <w:name w:val="Annex Heading 2"/>
    <w:basedOn w:val="AnnexHeading1"/>
    <w:rsid w:val="00175DE0"/>
    <w:pPr>
      <w:tabs>
        <w:tab w:val="left" w:pos="0"/>
      </w:tabs>
      <w:spacing w:before="240" w:after="120"/>
      <w:ind w:left="0" w:firstLine="0"/>
      <w:jc w:val="center"/>
    </w:pPr>
    <w:rPr>
      <w:rFonts w:ascii="Arial" w:hAnsi="Arial"/>
    </w:rPr>
  </w:style>
  <w:style w:type="paragraph" w:customStyle="1" w:styleId="AnnexHeading1">
    <w:name w:val="Annex Heading 1"/>
    <w:basedOn w:val="Heading1"/>
    <w:next w:val="TextSection"/>
    <w:rsid w:val="00B33D44"/>
    <w:pPr>
      <w:numPr>
        <w:numId w:val="0"/>
      </w:numPr>
      <w:ind w:left="720" w:hanging="720"/>
    </w:pPr>
    <w:rPr>
      <w:rFonts w:ascii="Arial Bold" w:hAnsi="Arial Bold"/>
      <w:caps/>
    </w:rPr>
  </w:style>
  <w:style w:type="paragraph" w:customStyle="1" w:styleId="AnnexHeading3">
    <w:name w:val="Annex Heading 3"/>
    <w:basedOn w:val="AnnexHeading2"/>
    <w:rPr>
      <w:sz w:val="20"/>
    </w:rPr>
  </w:style>
  <w:style w:type="paragraph" w:customStyle="1" w:styleId="AnnexHeading4">
    <w:name w:val="Annex Heading 4"/>
    <w:basedOn w:val="AnnexHeading3"/>
  </w:style>
  <w:style w:type="paragraph" w:customStyle="1" w:styleId="Textcommentbullet">
    <w:name w:val="Text comment bullet"/>
    <w:basedOn w:val="Textcomment"/>
    <w:pPr>
      <w:tabs>
        <w:tab w:val="num" w:pos="2495"/>
      </w:tabs>
      <w:spacing w:before="60" w:after="60"/>
      <w:ind w:left="2495" w:hanging="340"/>
    </w:pPr>
  </w:style>
  <w:style w:type="paragraph" w:customStyle="1" w:styleId="Titles">
    <w:name w:val="Titles"/>
    <w:rsid w:val="00EC7A11"/>
    <w:pPr>
      <w:spacing w:before="1200" w:after="480"/>
      <w:jc w:val="center"/>
    </w:pPr>
    <w:rPr>
      <w:rFonts w:ascii="Arial" w:hAnsi="Arial"/>
      <w:b/>
      <w:sz w:val="32"/>
      <w:lang w:val="en-GB"/>
    </w:rPr>
  </w:style>
  <w:style w:type="paragraph" w:customStyle="1" w:styleId="Titleblock">
    <w:name w:val="Title block"/>
    <w:pPr>
      <w:spacing w:before="60" w:after="60"/>
    </w:pPr>
    <w:rPr>
      <w:rFonts w:ascii="Arial" w:hAnsi="Arial"/>
      <w:b/>
      <w:bCs/>
      <w:lang w:val="en-GB"/>
    </w:rPr>
  </w:style>
  <w:style w:type="paragraph" w:customStyle="1" w:styleId="X-Heading2">
    <w:name w:val="X-Heading 2"/>
    <w:basedOn w:val="X-Heading1"/>
    <w:link w:val="X-Heading2Char"/>
    <w:pPr>
      <w:tabs>
        <w:tab w:val="left" w:pos="1134"/>
      </w:tabs>
      <w:spacing w:before="240" w:after="120"/>
    </w:pPr>
    <w:rPr>
      <w:sz w:val="22"/>
    </w:rPr>
  </w:style>
  <w:style w:type="paragraph" w:customStyle="1" w:styleId="X-Heading1">
    <w:name w:val="X-Heading 1"/>
    <w:basedOn w:val="Heading1"/>
    <w:next w:val="TextSection"/>
    <w:pPr>
      <w:numPr>
        <w:numId w:val="0"/>
      </w:numPr>
      <w:ind w:left="1134" w:hanging="1134"/>
    </w:pPr>
  </w:style>
  <w:style w:type="paragraph" w:customStyle="1" w:styleId="RefDoc">
    <w:name w:val="RefDoc"/>
    <w:basedOn w:val="Normal-BP"/>
    <w:rsid w:val="00D751C3"/>
    <w:pPr>
      <w:tabs>
        <w:tab w:val="left" w:pos="2880"/>
      </w:tabs>
      <w:spacing w:before="60" w:after="60"/>
      <w:ind w:left="2880" w:hanging="1260"/>
    </w:pPr>
    <w:rPr>
      <w:rFonts w:ascii="Arial" w:hAnsi="Arial" w:cs="Arial"/>
      <w:bCs/>
      <w:sz w:val="20"/>
    </w:rPr>
  </w:style>
  <w:style w:type="paragraph" w:customStyle="1" w:styleId="Formula">
    <w:name w:val="Formula"/>
    <w:pPr>
      <w:spacing w:before="360" w:after="120"/>
      <w:ind w:left="1134"/>
    </w:pPr>
    <w:rPr>
      <w:rFonts w:ascii="Arial" w:hAnsi="Arial"/>
      <w:lang w:val="en-GB"/>
    </w:rPr>
  </w:style>
  <w:style w:type="paragraph" w:customStyle="1" w:styleId="DefTerms">
    <w:name w:val="DefTerms"/>
    <w:basedOn w:val="Normal-BP"/>
    <w:pPr>
      <w:keepNext/>
      <w:keepLines/>
      <w:spacing w:before="240" w:after="60"/>
      <w:ind w:left="567"/>
    </w:pPr>
    <w:rPr>
      <w:b/>
    </w:rPr>
  </w:style>
  <w:style w:type="paragraph" w:customStyle="1" w:styleId="RefOrg">
    <w:name w:val="RefOrg"/>
    <w:basedOn w:val="Normal-BP"/>
    <w:pPr>
      <w:keepNext/>
      <w:spacing w:before="240" w:after="120"/>
      <w:ind w:left="567"/>
    </w:pPr>
    <w:rPr>
      <w:b/>
      <w:sz w:val="24"/>
    </w:rPr>
  </w:style>
  <w:style w:type="character" w:customStyle="1" w:styleId="Heading1Char">
    <w:name w:val="Heading 1 Char"/>
    <w:locked/>
    <w:rsid w:val="009055BF"/>
    <w:rPr>
      <w:rFonts w:ascii="Times New Roman" w:hAnsi="Times New Roman" w:cs="Times New Roman"/>
      <w:b/>
      <w:sz w:val="20"/>
      <w:szCs w:val="20"/>
    </w:rPr>
  </w:style>
  <w:style w:type="paragraph" w:customStyle="1" w:styleId="Special">
    <w:name w:val="Special"/>
    <w:rPr>
      <w:rFonts w:ascii="Arial" w:hAnsi="Arial" w:cs="Arial"/>
      <w:b/>
      <w:bCs/>
      <w:i/>
      <w:iCs/>
      <w:lang w:val="en-GB"/>
    </w:rPr>
  </w:style>
  <w:style w:type="character" w:customStyle="1" w:styleId="Heading2Char">
    <w:name w:val="Heading 2 Char"/>
    <w:locked/>
    <w:rsid w:val="009055BF"/>
    <w:rPr>
      <w:rFonts w:ascii="Times New Roman" w:hAnsi="Times New Roman" w:cs="Times New Roman"/>
      <w:b/>
      <w:color w:val="FFFFFF"/>
      <w:sz w:val="20"/>
      <w:szCs w:val="20"/>
    </w:rPr>
  </w:style>
  <w:style w:type="paragraph" w:customStyle="1" w:styleId="AnnexTitle">
    <w:name w:val="Annex Title"/>
    <w:basedOn w:val="Section"/>
    <w:next w:val="AnnexHeading1"/>
    <w:rsid w:val="00263454"/>
    <w:pPr>
      <w:keepNext w:val="0"/>
      <w:spacing w:before="60" w:after="360"/>
    </w:pPr>
    <w:rPr>
      <w:rFonts w:ascii="Arial Bold" w:hAnsi="Arial Bold"/>
      <w:caps w:val="0"/>
      <w:sz w:val="32"/>
    </w:rPr>
  </w:style>
  <w:style w:type="paragraph" w:customStyle="1" w:styleId="TOCPage">
    <w:name w:val="TOC Page"/>
    <w:basedOn w:val="TOC1"/>
    <w:next w:val="TOC1"/>
    <w:pPr>
      <w:tabs>
        <w:tab w:val="right" w:pos="9639"/>
      </w:tabs>
    </w:pPr>
  </w:style>
  <w:style w:type="paragraph" w:customStyle="1" w:styleId="Titleblocktext">
    <w:name w:val="Title block text"/>
    <w:basedOn w:val="Titleblock"/>
    <w:pPr>
      <w:ind w:left="113"/>
    </w:pPr>
    <w:rPr>
      <w:b w:val="0"/>
      <w:bCs w:val="0"/>
    </w:rPr>
  </w:style>
  <w:style w:type="paragraph" w:customStyle="1" w:styleId="Tableheadercenter">
    <w:name w:val="Table header center"/>
    <w:basedOn w:val="Tableheader"/>
    <w:pPr>
      <w:keepNext/>
      <w:jc w:val="center"/>
    </w:pPr>
  </w:style>
  <w:style w:type="paragraph" w:customStyle="1" w:styleId="Tableheader">
    <w:name w:val="Table header"/>
    <w:basedOn w:val="Tabletext"/>
    <w:rsid w:val="00D87D9F"/>
    <w:rPr>
      <w:b/>
      <w:color w:val="FFFFFF"/>
      <w:lang w:val="en-US"/>
    </w:rPr>
  </w:style>
  <w:style w:type="paragraph" w:customStyle="1" w:styleId="Contents">
    <w:name w:val="Contents"/>
    <w:next w:val="Normal"/>
    <w:pPr>
      <w:keepNext/>
      <w:keepLines/>
      <w:pageBreakBefore/>
      <w:spacing w:before="840" w:after="240"/>
      <w:jc w:val="center"/>
    </w:pPr>
    <w:rPr>
      <w:rFonts w:ascii="Arial" w:hAnsi="Arial"/>
      <w:b/>
      <w:sz w:val="28"/>
      <w:lang w:val="en-GB"/>
    </w:rPr>
  </w:style>
  <w:style w:type="character" w:customStyle="1" w:styleId="AnnexType">
    <w:name w:val="Annex Type"/>
    <w:rPr>
      <w:sz w:val="24"/>
    </w:rPr>
  </w:style>
  <w:style w:type="paragraph" w:customStyle="1" w:styleId="Note">
    <w:name w:val="Note"/>
    <w:basedOn w:val="Normal-BP"/>
    <w:next w:val="TextBody"/>
    <w:rsid w:val="00D751C3"/>
    <w:pPr>
      <w:spacing w:before="200"/>
      <w:ind w:left="3067" w:right="677" w:hanging="1627"/>
    </w:pPr>
    <w:rPr>
      <w:rFonts w:ascii="Arial" w:hAnsi="Arial" w:cs="Arial"/>
      <w:i/>
      <w:color w:val="0000FF"/>
      <w:sz w:val="20"/>
    </w:rPr>
  </w:style>
  <w:style w:type="paragraph" w:customStyle="1" w:styleId="Docnumber">
    <w:name w:val="Doc number"/>
    <w:basedOn w:val="Normal-BP"/>
    <w:next w:val="Normal-BP"/>
    <w:pPr>
      <w:spacing w:before="60" w:after="60"/>
      <w:jc w:val="center"/>
    </w:pPr>
    <w:rPr>
      <w:b/>
      <w:sz w:val="32"/>
    </w:rPr>
  </w:style>
  <w:style w:type="paragraph" w:customStyle="1" w:styleId="X-Heading3">
    <w:name w:val="X-Heading 3"/>
    <w:basedOn w:val="X-Heading2"/>
    <w:rPr>
      <w:sz w:val="20"/>
    </w:rPr>
  </w:style>
  <w:style w:type="paragraph" w:customStyle="1" w:styleId="TableNote">
    <w:name w:val="Table Note"/>
    <w:rsid w:val="00DA23BF"/>
    <w:pPr>
      <w:keepNext/>
      <w:keepLines/>
      <w:spacing w:before="40"/>
      <w:ind w:left="720" w:hanging="360"/>
    </w:pPr>
    <w:rPr>
      <w:rFonts w:ascii="Arial" w:hAnsi="Arial" w:cs="Arial"/>
      <w:sz w:val="16"/>
      <w:szCs w:val="16"/>
      <w:lang w:val="en-GB"/>
    </w:rPr>
  </w:style>
  <w:style w:type="paragraph" w:customStyle="1" w:styleId="Textcommentbullet2">
    <w:name w:val="Text comment bullet 2"/>
    <w:basedOn w:val="Textcomment"/>
    <w:pPr>
      <w:tabs>
        <w:tab w:val="left" w:pos="2835"/>
      </w:tabs>
      <w:ind w:left="2835" w:hanging="340"/>
    </w:pPr>
    <w:rPr>
      <w:iCs/>
    </w:rPr>
  </w:style>
  <w:style w:type="paragraph" w:customStyle="1" w:styleId="TableNotelast">
    <w:name w:val="Table Note last"/>
    <w:basedOn w:val="TableNote"/>
    <w:next w:val="TextBody"/>
    <w:pPr>
      <w:keepNext w:val="0"/>
      <w:tabs>
        <w:tab w:val="left" w:pos="284"/>
      </w:tabs>
      <w:ind w:left="284" w:hanging="284"/>
    </w:pPr>
  </w:style>
  <w:style w:type="paragraph" w:customStyle="1" w:styleId="Copyright">
    <w:name w:val="Copyright"/>
    <w:rPr>
      <w:sz w:val="16"/>
      <w:lang w:val="en-GB"/>
    </w:rPr>
  </w:style>
  <w:style w:type="paragraph" w:styleId="Bibliography">
    <w:name w:val="Bibliography"/>
    <w:basedOn w:val="Normal-BP"/>
    <w:pPr>
      <w:tabs>
        <w:tab w:val="left" w:pos="680"/>
      </w:tabs>
      <w:spacing w:before="60" w:after="240"/>
      <w:ind w:left="680" w:hanging="680"/>
    </w:pPr>
    <w:rPr>
      <w:rFonts w:ascii="Arial" w:hAnsi="Arial" w:cs="Arial"/>
      <w:sz w:val="20"/>
    </w:rPr>
  </w:style>
  <w:style w:type="paragraph" w:customStyle="1" w:styleId="X-Headingsub">
    <w:name w:val="X-Heading sub"/>
    <w:basedOn w:val="X-Heading3"/>
  </w:style>
  <w:style w:type="paragraph" w:customStyle="1" w:styleId="X-Hdng-Nmbrd-Text">
    <w:name w:val="X-Hdng-Nmbrd-Text"/>
    <w:pPr>
      <w:tabs>
        <w:tab w:val="left" w:pos="1134"/>
      </w:tabs>
      <w:spacing w:before="120" w:after="120"/>
      <w:ind w:left="1134" w:hanging="1134"/>
    </w:pPr>
    <w:rPr>
      <w:sz w:val="22"/>
      <w:lang w:val="en-GB"/>
    </w:rPr>
  </w:style>
  <w:style w:type="paragraph" w:styleId="BalloonText">
    <w:name w:val="Balloon Text"/>
    <w:basedOn w:val="Normal"/>
    <w:link w:val="BalloonTextChar1"/>
    <w:semiHidden/>
    <w:rsid w:val="00C31139"/>
    <w:rPr>
      <w:rFonts w:ascii="Tahoma" w:hAnsi="Tahoma" w:cs="Tahoma"/>
      <w:sz w:val="16"/>
      <w:szCs w:val="16"/>
    </w:rPr>
  </w:style>
  <w:style w:type="paragraph" w:customStyle="1" w:styleId="X-List-Heading5">
    <w:name w:val="X-List-Heading 5"/>
    <w:pPr>
      <w:tabs>
        <w:tab w:val="left" w:pos="1588"/>
      </w:tabs>
      <w:spacing w:before="120" w:after="120"/>
      <w:ind w:left="1588" w:hanging="454"/>
    </w:pPr>
    <w:rPr>
      <w:sz w:val="22"/>
      <w:lang w:val="en-GB"/>
    </w:rPr>
  </w:style>
  <w:style w:type="paragraph" w:customStyle="1" w:styleId="X-List-Heading6">
    <w:name w:val="X-List-Heading 6"/>
    <w:rsid w:val="00B66ADF"/>
    <w:pPr>
      <w:numPr>
        <w:numId w:val="1"/>
      </w:numPr>
      <w:tabs>
        <w:tab w:val="left" w:pos="2041"/>
      </w:tabs>
      <w:spacing w:before="120" w:after="120"/>
      <w:ind w:left="1944"/>
    </w:pPr>
    <w:rPr>
      <w:sz w:val="22"/>
      <w:lang w:val="en-GB"/>
    </w:rPr>
  </w:style>
  <w:style w:type="paragraph" w:customStyle="1" w:styleId="X-Heading5WithList">
    <w:name w:val="X-Heading5WithList"/>
    <w:pPr>
      <w:tabs>
        <w:tab w:val="left" w:pos="1134"/>
      </w:tabs>
      <w:ind w:left="1588" w:hanging="1588"/>
    </w:pPr>
    <w:rPr>
      <w:sz w:val="22"/>
      <w:lang w:val="en-GB"/>
    </w:rPr>
  </w:style>
  <w:style w:type="paragraph" w:customStyle="1" w:styleId="X-Existing">
    <w:name w:val="X-Existing"/>
    <w:next w:val="X-List-Heading5"/>
    <w:pPr>
      <w:keepNext/>
      <w:tabs>
        <w:tab w:val="left" w:pos="1134"/>
      </w:tabs>
      <w:spacing w:before="120" w:after="120"/>
      <w:ind w:left="1134" w:hanging="1134"/>
    </w:pPr>
    <w:rPr>
      <w:rFonts w:ascii="Arial" w:hAnsi="Arial"/>
      <w:bCs/>
      <w:iCs/>
      <w:sz w:val="22"/>
      <w:lang w:val="en-GB"/>
    </w:rPr>
  </w:style>
  <w:style w:type="paragraph" w:customStyle="1" w:styleId="X-AddNew">
    <w:name w:val="X-Add New"/>
    <w:pPr>
      <w:keepNext/>
      <w:tabs>
        <w:tab w:val="left" w:pos="1134"/>
      </w:tabs>
      <w:spacing w:before="240"/>
    </w:pPr>
    <w:rPr>
      <w:rFonts w:ascii="Arial" w:hAnsi="Arial"/>
      <w:iCs/>
      <w:sz w:val="22"/>
      <w:u w:val="single"/>
      <w:lang w:val="en-GB"/>
    </w:rPr>
  </w:style>
  <w:style w:type="paragraph" w:customStyle="1" w:styleId="X-Add-Heading">
    <w:name w:val="X-Add-Heading"/>
    <w:pPr>
      <w:keepNext/>
      <w:tabs>
        <w:tab w:val="left" w:pos="1134"/>
      </w:tabs>
      <w:spacing w:before="120"/>
      <w:ind w:left="1134" w:hanging="1134"/>
    </w:pPr>
    <w:rPr>
      <w:rFonts w:ascii="Arial" w:hAnsi="Arial"/>
      <w:sz w:val="22"/>
      <w:lang w:val="en-GB"/>
    </w:rPr>
  </w:style>
  <w:style w:type="paragraph" w:customStyle="1" w:styleId="X-TextBody">
    <w:name w:val="X-Text Body"/>
    <w:basedOn w:val="TextBody"/>
  </w:style>
  <w:style w:type="paragraph" w:customStyle="1" w:styleId="X-Textcomment">
    <w:name w:val="X-Text comment"/>
    <w:basedOn w:val="Textcomment"/>
    <w:link w:val="X-TextcommentChar"/>
  </w:style>
  <w:style w:type="paragraph" w:customStyle="1" w:styleId="X-Textcommentbullet">
    <w:name w:val="X-Text comment bullet"/>
    <w:basedOn w:val="Textcommentbullet"/>
  </w:style>
  <w:style w:type="paragraph" w:customStyle="1" w:styleId="X-Textcommentbullet2">
    <w:name w:val="X-Text comment bullet 2"/>
    <w:basedOn w:val="Textcommentbullet2"/>
  </w:style>
  <w:style w:type="paragraph" w:customStyle="1" w:styleId="X-List-Heading7">
    <w:name w:val="X-List-Heading 7"/>
    <w:pPr>
      <w:tabs>
        <w:tab w:val="left" w:pos="2495"/>
      </w:tabs>
      <w:spacing w:before="120" w:after="120"/>
      <w:ind w:left="2520" w:hanging="479"/>
    </w:pPr>
    <w:rPr>
      <w:sz w:val="22"/>
      <w:lang w:val="en-GB"/>
    </w:rPr>
  </w:style>
  <w:style w:type="character" w:styleId="FollowedHyperlink">
    <w:name w:val="FollowedHyperlink"/>
    <w:rPr>
      <w:color w:val="800080"/>
      <w:u w:val="single"/>
    </w:rPr>
  </w:style>
  <w:style w:type="table" w:styleId="TableGrid">
    <w:name w:val="Table Grid"/>
    <w:basedOn w:val="TableNormal"/>
    <w:rsid w:val="000130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Level3">
    <w:name w:val="indent - Level 3"/>
    <w:basedOn w:val="Normal"/>
    <w:rsid w:val="00D638D8"/>
    <w:pPr>
      <w:spacing w:after="120"/>
      <w:ind w:left="1224"/>
    </w:pPr>
    <w:rPr>
      <w:rFonts w:ascii="Univers 45 Light" w:hAnsi="Univers 45 Light"/>
      <w:szCs w:val="20"/>
      <w:lang w:val="en-US"/>
    </w:rPr>
  </w:style>
  <w:style w:type="paragraph" w:customStyle="1" w:styleId="indent-Level2">
    <w:name w:val="indent - Level 2"/>
    <w:basedOn w:val="Normal"/>
    <w:rsid w:val="00D638D8"/>
    <w:pPr>
      <w:spacing w:after="120"/>
      <w:ind w:left="792"/>
    </w:pPr>
    <w:rPr>
      <w:rFonts w:ascii="Univers 45 Light" w:hAnsi="Univers 45 Light"/>
      <w:szCs w:val="20"/>
      <w:lang w:val="en-US"/>
    </w:rPr>
  </w:style>
  <w:style w:type="paragraph" w:customStyle="1" w:styleId="indent-Level1">
    <w:name w:val="indent - Level 1"/>
    <w:basedOn w:val="Normal"/>
    <w:rsid w:val="00D638D8"/>
    <w:pPr>
      <w:spacing w:after="120"/>
      <w:ind w:left="576"/>
    </w:pPr>
    <w:rPr>
      <w:rFonts w:ascii="Univers 45 Light" w:hAnsi="Univers 45 Light"/>
      <w:szCs w:val="20"/>
      <w:lang w:val="en-US"/>
    </w:rPr>
  </w:style>
  <w:style w:type="paragraph" w:customStyle="1" w:styleId="bulleted-Level3">
    <w:name w:val="bulleted - Level 3"/>
    <w:basedOn w:val="Normal"/>
    <w:rsid w:val="00D638D8"/>
    <w:pPr>
      <w:numPr>
        <w:numId w:val="2"/>
      </w:numPr>
      <w:tabs>
        <w:tab w:val="clear" w:pos="1800"/>
        <w:tab w:val="left" w:pos="1584"/>
      </w:tabs>
      <w:spacing w:after="120"/>
      <w:ind w:left="1584"/>
    </w:pPr>
    <w:rPr>
      <w:rFonts w:ascii="Univers 45 Light" w:hAnsi="Univers 45 Light"/>
      <w:szCs w:val="20"/>
      <w:lang w:val="en-US"/>
    </w:rPr>
  </w:style>
  <w:style w:type="paragraph" w:customStyle="1" w:styleId="bulleted-Level2">
    <w:name w:val="bulleted - Level 2"/>
    <w:basedOn w:val="Normal"/>
    <w:rsid w:val="00D638D8"/>
    <w:pPr>
      <w:numPr>
        <w:numId w:val="6"/>
      </w:numPr>
      <w:tabs>
        <w:tab w:val="clear" w:pos="1440"/>
        <w:tab w:val="left" w:pos="1152"/>
      </w:tabs>
      <w:spacing w:after="80"/>
      <w:ind w:left="1152"/>
    </w:pPr>
    <w:rPr>
      <w:rFonts w:ascii="Univers 45 Light" w:hAnsi="Univers 45 Light"/>
      <w:szCs w:val="20"/>
      <w:lang w:val="en-US"/>
    </w:rPr>
  </w:style>
  <w:style w:type="paragraph" w:customStyle="1" w:styleId="bulleted-Level1">
    <w:name w:val="bulleted - Level 1"/>
    <w:basedOn w:val="Normal"/>
    <w:rsid w:val="00D638D8"/>
    <w:pPr>
      <w:numPr>
        <w:numId w:val="3"/>
      </w:numPr>
      <w:tabs>
        <w:tab w:val="clear" w:pos="1080"/>
        <w:tab w:val="left" w:pos="936"/>
      </w:tabs>
      <w:spacing w:after="80"/>
      <w:ind w:left="936"/>
    </w:pPr>
    <w:rPr>
      <w:rFonts w:ascii="Univers 45 Light" w:hAnsi="Univers 45 Light"/>
      <w:szCs w:val="20"/>
      <w:lang w:val="en-US"/>
    </w:rPr>
  </w:style>
  <w:style w:type="paragraph" w:customStyle="1" w:styleId="outlineindent-Level3">
    <w:name w:val="outline indent - Level 3"/>
    <w:basedOn w:val="Normal"/>
    <w:rsid w:val="00D638D8"/>
    <w:pPr>
      <w:numPr>
        <w:numId w:val="4"/>
      </w:numPr>
      <w:spacing w:after="120"/>
    </w:pPr>
    <w:rPr>
      <w:rFonts w:ascii="Univers 45 Light" w:hAnsi="Univers 45 Light"/>
      <w:szCs w:val="20"/>
      <w:lang w:val="en-US"/>
    </w:rPr>
  </w:style>
  <w:style w:type="paragraph" w:customStyle="1" w:styleId="outlineindent-Level2">
    <w:name w:val="outline indent - Level 2"/>
    <w:basedOn w:val="indent-Level2"/>
    <w:rsid w:val="00D638D8"/>
    <w:pPr>
      <w:numPr>
        <w:numId w:val="7"/>
      </w:numPr>
      <w:tabs>
        <w:tab w:val="left" w:pos="1728"/>
      </w:tabs>
    </w:pPr>
  </w:style>
  <w:style w:type="paragraph" w:customStyle="1" w:styleId="outlineindent-Level1">
    <w:name w:val="outline indent - Level 1"/>
    <w:basedOn w:val="Normal"/>
    <w:rsid w:val="00D638D8"/>
    <w:pPr>
      <w:numPr>
        <w:numId w:val="5"/>
      </w:numPr>
      <w:spacing w:after="120"/>
    </w:pPr>
    <w:rPr>
      <w:rFonts w:ascii="Univers 45 Light" w:hAnsi="Univers 45 Light"/>
      <w:szCs w:val="20"/>
      <w:lang w:val="en-US"/>
    </w:rPr>
  </w:style>
  <w:style w:type="paragraph" w:styleId="DocumentMap">
    <w:name w:val="Document Map"/>
    <w:basedOn w:val="Normal"/>
    <w:semiHidden/>
    <w:rsid w:val="00D638D8"/>
    <w:pPr>
      <w:shd w:val="clear" w:color="auto" w:fill="000080"/>
      <w:spacing w:after="120"/>
    </w:pPr>
    <w:rPr>
      <w:rFonts w:ascii="Tahoma" w:hAnsi="Tahoma" w:cs="Tahoma"/>
      <w:szCs w:val="20"/>
      <w:lang w:val="en-US"/>
    </w:rPr>
  </w:style>
  <w:style w:type="paragraph" w:customStyle="1" w:styleId="Appendix">
    <w:name w:val="Appendix"/>
    <w:basedOn w:val="Normal"/>
    <w:next w:val="Normal"/>
    <w:rsid w:val="00D638D8"/>
    <w:pPr>
      <w:tabs>
        <w:tab w:val="left" w:pos="720"/>
        <w:tab w:val="left" w:pos="2520"/>
        <w:tab w:val="left" w:pos="3960"/>
      </w:tabs>
      <w:spacing w:after="120"/>
    </w:pPr>
    <w:rPr>
      <w:rFonts w:ascii="Univers 45 Light" w:hAnsi="Univers 45 Light"/>
      <w:b/>
      <w:szCs w:val="20"/>
      <w:lang w:val="en-US"/>
    </w:rPr>
  </w:style>
  <w:style w:type="paragraph" w:styleId="Title">
    <w:name w:val="Title"/>
    <w:basedOn w:val="Normal"/>
    <w:link w:val="TitleChar1"/>
    <w:qFormat/>
    <w:rsid w:val="00D638D8"/>
    <w:pPr>
      <w:spacing w:after="120"/>
      <w:jc w:val="center"/>
    </w:pPr>
    <w:rPr>
      <w:rFonts w:ascii="Univers 45 Light" w:hAnsi="Univers 45 Light"/>
      <w:b/>
      <w:bCs/>
      <w:caps/>
      <w:szCs w:val="20"/>
      <w:lang w:val="en-US"/>
    </w:rPr>
  </w:style>
  <w:style w:type="paragraph" w:customStyle="1" w:styleId="12ptindent">
    <w:name w:val="12 pt. indent"/>
    <w:basedOn w:val="Normal"/>
    <w:rsid w:val="00D638D8"/>
    <w:pPr>
      <w:spacing w:after="120"/>
      <w:ind w:left="1080"/>
    </w:pPr>
    <w:rPr>
      <w:rFonts w:ascii="Univers 45 Light" w:hAnsi="Univers 45 Light"/>
      <w:sz w:val="24"/>
      <w:szCs w:val="20"/>
      <w:lang w:val="en-US"/>
    </w:rPr>
  </w:style>
  <w:style w:type="paragraph" w:styleId="BodyText">
    <w:name w:val="Body Text"/>
    <w:basedOn w:val="Normal"/>
    <w:link w:val="BodyTextChar1"/>
    <w:rsid w:val="00D638D8"/>
    <w:pPr>
      <w:spacing w:after="120"/>
    </w:pPr>
    <w:rPr>
      <w:rFonts w:ascii="Univers 45 Light" w:hAnsi="Univers 45 Light"/>
      <w:sz w:val="24"/>
      <w:szCs w:val="20"/>
      <w:lang w:val="en-US"/>
    </w:rPr>
  </w:style>
  <w:style w:type="paragraph" w:customStyle="1" w:styleId="Bullet">
    <w:name w:val="Bullet"/>
    <w:basedOn w:val="BodyText"/>
    <w:rsid w:val="00D638D8"/>
    <w:pPr>
      <w:overflowPunct w:val="0"/>
      <w:autoSpaceDE w:val="0"/>
      <w:autoSpaceDN w:val="0"/>
      <w:adjustRightInd w:val="0"/>
      <w:spacing w:after="0" w:line="300" w:lineRule="atLeast"/>
      <w:ind w:left="1080" w:hanging="360"/>
      <w:textAlignment w:val="baseline"/>
    </w:pPr>
    <w:rPr>
      <w:rFonts w:ascii="Times New Roman" w:hAnsi="Times New Roman"/>
    </w:rPr>
  </w:style>
  <w:style w:type="paragraph" w:styleId="Caption">
    <w:name w:val="caption"/>
    <w:basedOn w:val="Normal"/>
    <w:next w:val="Normal"/>
    <w:qFormat/>
    <w:rsid w:val="00802C57"/>
    <w:pPr>
      <w:keepNext/>
      <w:spacing w:before="120" w:after="60"/>
      <w:ind w:left="1440" w:hanging="1440"/>
      <w:jc w:val="center"/>
    </w:pPr>
    <w:rPr>
      <w:b/>
      <w:szCs w:val="20"/>
      <w:lang w:val="en-US"/>
    </w:rPr>
  </w:style>
  <w:style w:type="paragraph" w:customStyle="1" w:styleId="12pttext">
    <w:name w:val="12 pt. text"/>
    <w:basedOn w:val="Normal"/>
    <w:rsid w:val="00D638D8"/>
    <w:pPr>
      <w:spacing w:after="120"/>
      <w:ind w:left="720"/>
    </w:pPr>
    <w:rPr>
      <w:rFonts w:ascii="Univers 45 Light" w:hAnsi="Univers 45 Light"/>
      <w:sz w:val="24"/>
      <w:szCs w:val="20"/>
      <w:lang w:val="en-US"/>
    </w:rPr>
  </w:style>
  <w:style w:type="paragraph" w:customStyle="1" w:styleId="outlineindent-11pt">
    <w:name w:val="outline indent-11 pt."/>
    <w:basedOn w:val="Normal"/>
    <w:rsid w:val="00D638D8"/>
    <w:pPr>
      <w:tabs>
        <w:tab w:val="num" w:pos="1800"/>
      </w:tabs>
      <w:spacing w:after="120"/>
      <w:ind w:left="1800" w:hanging="360"/>
    </w:pPr>
    <w:rPr>
      <w:rFonts w:ascii="Univers 45 Light" w:hAnsi="Univers 45 Light"/>
      <w:szCs w:val="20"/>
      <w:lang w:val="en-US"/>
    </w:rPr>
  </w:style>
  <w:style w:type="paragraph" w:styleId="BodyTextIndent">
    <w:name w:val="Body Text Indent"/>
    <w:basedOn w:val="Normal"/>
    <w:link w:val="BodyTextIndentChar1"/>
    <w:rsid w:val="00D638D8"/>
    <w:pPr>
      <w:spacing w:after="120"/>
      <w:ind w:left="900"/>
    </w:pPr>
    <w:rPr>
      <w:rFonts w:ascii="Univers 45 Light" w:hAnsi="Univers 45 Light"/>
      <w:sz w:val="24"/>
      <w:szCs w:val="20"/>
      <w:lang w:val="en-US"/>
    </w:rPr>
  </w:style>
  <w:style w:type="character" w:styleId="CommentReference">
    <w:name w:val="annotation reference"/>
    <w:semiHidden/>
    <w:rsid w:val="00D638D8"/>
    <w:rPr>
      <w:sz w:val="16"/>
      <w:szCs w:val="16"/>
    </w:rPr>
  </w:style>
  <w:style w:type="numbering" w:styleId="111111">
    <w:name w:val="Outline List 2"/>
    <w:aliases w:val="1.1 / 1.1.1"/>
    <w:basedOn w:val="NoList"/>
    <w:rsid w:val="00D638D8"/>
    <w:pPr>
      <w:numPr>
        <w:numId w:val="9"/>
      </w:numPr>
    </w:pPr>
  </w:style>
  <w:style w:type="paragraph" w:styleId="CommentText">
    <w:name w:val="annotation text"/>
    <w:basedOn w:val="Normal"/>
    <w:link w:val="CommentTextChar1"/>
    <w:semiHidden/>
    <w:rsid w:val="00D638D8"/>
    <w:pPr>
      <w:spacing w:after="120"/>
    </w:pPr>
    <w:rPr>
      <w:rFonts w:ascii="Univers 45 Light" w:hAnsi="Univers 45 Light"/>
      <w:szCs w:val="20"/>
      <w:lang w:val="en-US"/>
    </w:rPr>
  </w:style>
  <w:style w:type="paragraph" w:styleId="CommentSubject">
    <w:name w:val="annotation subject"/>
    <w:basedOn w:val="CommentText"/>
    <w:next w:val="CommentText"/>
    <w:link w:val="CommentSubjectChar1"/>
    <w:semiHidden/>
    <w:rsid w:val="00D638D8"/>
    <w:rPr>
      <w:b/>
      <w:bCs/>
    </w:rPr>
  </w:style>
  <w:style w:type="paragraph" w:customStyle="1" w:styleId="Bull2">
    <w:name w:val="Bull2"/>
    <w:basedOn w:val="BodyText"/>
    <w:rsid w:val="00D638D8"/>
    <w:pPr>
      <w:numPr>
        <w:numId w:val="8"/>
      </w:numPr>
      <w:tabs>
        <w:tab w:val="clear" w:pos="720"/>
        <w:tab w:val="num" w:pos="1080"/>
      </w:tabs>
      <w:ind w:left="1440"/>
    </w:pPr>
    <w:rPr>
      <w:rFonts w:ascii="Times New Roman" w:hAnsi="Times New Roman"/>
      <w:szCs w:val="24"/>
    </w:rPr>
  </w:style>
  <w:style w:type="paragraph" w:customStyle="1" w:styleId="Bull3">
    <w:name w:val="Bull3"/>
    <w:basedOn w:val="BodyTextIndent"/>
    <w:rsid w:val="00D638D8"/>
    <w:pPr>
      <w:numPr>
        <w:ilvl w:val="1"/>
        <w:numId w:val="8"/>
      </w:numPr>
    </w:pPr>
    <w:rPr>
      <w:rFonts w:ascii="Times New Roman" w:hAnsi="Times New Roman"/>
    </w:rPr>
  </w:style>
  <w:style w:type="paragraph" w:styleId="TableofFigures">
    <w:name w:val="table of figures"/>
    <w:basedOn w:val="Normal"/>
    <w:next w:val="Normal"/>
    <w:semiHidden/>
    <w:rsid w:val="00D638D8"/>
    <w:pPr>
      <w:spacing w:after="120"/>
      <w:ind w:left="1440" w:hanging="1440"/>
    </w:pPr>
    <w:rPr>
      <w:szCs w:val="20"/>
      <w:lang w:val="en-US"/>
    </w:rPr>
  </w:style>
  <w:style w:type="character" w:customStyle="1" w:styleId="Normal-BPChar">
    <w:name w:val="Normal-BP Char"/>
    <w:link w:val="Normal-BP"/>
    <w:rsid w:val="00D638D8"/>
    <w:rPr>
      <w:sz w:val="22"/>
      <w:lang w:val="en-GB" w:eastAsia="en-US" w:bidi="ar-SA"/>
    </w:rPr>
  </w:style>
  <w:style w:type="character" w:customStyle="1" w:styleId="Heading5Char1">
    <w:name w:val="Heading 5 Char1"/>
    <w:link w:val="Heading5"/>
    <w:rsid w:val="0036207D"/>
    <w:rPr>
      <w:rFonts w:ascii="Arial" w:hAnsi="Arial" w:cs="Arial"/>
      <w:lang w:val="en-GB"/>
    </w:rPr>
  </w:style>
  <w:style w:type="character" w:customStyle="1" w:styleId="TextSectionChar">
    <w:name w:val="Text Section Char"/>
    <w:link w:val="TextSection"/>
    <w:rsid w:val="00175DE0"/>
    <w:rPr>
      <w:sz w:val="24"/>
      <w:lang w:val="en-GB" w:eastAsia="en-US" w:bidi="ar-SA"/>
    </w:rPr>
  </w:style>
  <w:style w:type="character" w:styleId="PageNumber">
    <w:name w:val="page number"/>
    <w:basedOn w:val="DefaultParagraphFont"/>
    <w:rsid w:val="00D638D8"/>
  </w:style>
  <w:style w:type="character" w:customStyle="1" w:styleId="TextBodyChar">
    <w:name w:val="Text Body Char"/>
    <w:link w:val="TextBody"/>
    <w:rsid w:val="0036207D"/>
    <w:rPr>
      <w:rFonts w:ascii="Arial" w:hAnsi="Arial" w:cs="Arial"/>
      <w:sz w:val="22"/>
      <w:lang w:val="en-GB" w:eastAsia="en-US" w:bidi="ar-SA"/>
    </w:rPr>
  </w:style>
  <w:style w:type="character" w:customStyle="1" w:styleId="SectionChar">
    <w:name w:val="Section Char"/>
    <w:link w:val="Section"/>
    <w:rsid w:val="00E70493"/>
    <w:rPr>
      <w:rFonts w:ascii="Arial" w:hAnsi="Arial" w:cs="Arial"/>
      <w:b/>
      <w:caps/>
      <w:sz w:val="28"/>
      <w:lang w:val="en-GB" w:eastAsia="en-US" w:bidi="ar-SA"/>
    </w:rPr>
  </w:style>
  <w:style w:type="character" w:customStyle="1" w:styleId="TextcommentChar">
    <w:name w:val="Text comment Char"/>
    <w:link w:val="Textcomment"/>
    <w:rsid w:val="00D638D8"/>
    <w:rPr>
      <w:i/>
      <w:color w:val="0000FF"/>
      <w:sz w:val="22"/>
      <w:lang w:val="en-GB" w:eastAsia="en-US" w:bidi="ar-SA"/>
    </w:rPr>
  </w:style>
  <w:style w:type="character" w:customStyle="1" w:styleId="X-TextcommentChar">
    <w:name w:val="X-Text comment Char"/>
    <w:link w:val="X-Textcomment"/>
    <w:rsid w:val="00D638D8"/>
    <w:rPr>
      <w:i/>
      <w:color w:val="0000FF"/>
      <w:sz w:val="22"/>
      <w:lang w:val="en-GB" w:eastAsia="en-US" w:bidi="ar-SA"/>
    </w:rPr>
  </w:style>
  <w:style w:type="paragraph" w:customStyle="1" w:styleId="Modtext">
    <w:name w:val="Modtext"/>
    <w:basedOn w:val="DefTerms"/>
    <w:link w:val="ModtextChar"/>
    <w:rsid w:val="00D638D8"/>
    <w:pPr>
      <w:keepNext w:val="0"/>
      <w:spacing w:before="40" w:after="0"/>
      <w:ind w:left="0"/>
    </w:pPr>
    <w:rPr>
      <w:b w:val="0"/>
      <w:sz w:val="18"/>
      <w:szCs w:val="18"/>
    </w:rPr>
  </w:style>
  <w:style w:type="character" w:customStyle="1" w:styleId="ModtextChar">
    <w:name w:val="Modtext Char"/>
    <w:link w:val="Modtext"/>
    <w:rsid w:val="00D638D8"/>
    <w:rPr>
      <w:sz w:val="18"/>
      <w:szCs w:val="18"/>
      <w:lang w:val="en-GB" w:eastAsia="en-US" w:bidi="ar-SA"/>
    </w:rPr>
  </w:style>
  <w:style w:type="character" w:customStyle="1" w:styleId="FiguretitleChar">
    <w:name w:val="Figure title Char"/>
    <w:link w:val="Figuretitle"/>
    <w:rsid w:val="00D638D8"/>
    <w:rPr>
      <w:rFonts w:ascii="Arial" w:hAnsi="Arial"/>
      <w:b/>
      <w:lang w:val="en-GB" w:eastAsia="en-US" w:bidi="ar-SA"/>
    </w:rPr>
  </w:style>
  <w:style w:type="character" w:customStyle="1" w:styleId="Heading7Char1">
    <w:name w:val="Heading 7 Char1"/>
    <w:link w:val="Heading7"/>
    <w:rsid w:val="0036207D"/>
    <w:rPr>
      <w:rFonts w:ascii="Arial" w:hAnsi="Arial"/>
      <w:szCs w:val="24"/>
      <w:lang w:val="en-GB"/>
    </w:rPr>
  </w:style>
  <w:style w:type="paragraph" w:styleId="BodyText3">
    <w:name w:val="Body Text 3"/>
    <w:basedOn w:val="Normal"/>
    <w:rsid w:val="00764CCB"/>
    <w:pPr>
      <w:autoSpaceDE w:val="0"/>
      <w:autoSpaceDN w:val="0"/>
      <w:adjustRightInd w:val="0"/>
      <w:jc w:val="both"/>
    </w:pPr>
    <w:rPr>
      <w:szCs w:val="20"/>
      <w:lang w:val="en-US"/>
    </w:rPr>
  </w:style>
  <w:style w:type="paragraph" w:styleId="BodyTextIndent2">
    <w:name w:val="Body Text Indent 2"/>
    <w:basedOn w:val="Normal"/>
    <w:link w:val="BodyTextIndent2Char1"/>
    <w:rsid w:val="00764CCB"/>
    <w:pPr>
      <w:spacing w:after="120" w:line="480" w:lineRule="auto"/>
      <w:ind w:left="360"/>
    </w:pPr>
  </w:style>
  <w:style w:type="paragraph" w:styleId="BodyTextIndent3">
    <w:name w:val="Body Text Indent 3"/>
    <w:basedOn w:val="Normal"/>
    <w:rsid w:val="00764CCB"/>
    <w:pPr>
      <w:spacing w:after="120"/>
      <w:ind w:left="360"/>
    </w:pPr>
    <w:rPr>
      <w:sz w:val="16"/>
      <w:szCs w:val="16"/>
    </w:rPr>
  </w:style>
  <w:style w:type="paragraph" w:customStyle="1" w:styleId="BodyTextJustified">
    <w:name w:val="Body Text + Justified"/>
    <w:basedOn w:val="BodyTextIndent"/>
    <w:rsid w:val="00764CCB"/>
    <w:pPr>
      <w:ind w:left="360"/>
    </w:pPr>
    <w:rPr>
      <w:rFonts w:ascii="Times New Roman" w:hAnsi="Times New Roman"/>
      <w:sz w:val="22"/>
      <w:szCs w:val="24"/>
      <w:lang w:val="en-GB"/>
    </w:rPr>
  </w:style>
  <w:style w:type="paragraph" w:styleId="TOAHeading">
    <w:name w:val="toa heading"/>
    <w:basedOn w:val="Normal"/>
    <w:next w:val="Normal"/>
    <w:semiHidden/>
    <w:rsid w:val="00764CCB"/>
    <w:pPr>
      <w:tabs>
        <w:tab w:val="left" w:pos="9000"/>
        <w:tab w:val="right" w:pos="9360"/>
      </w:tabs>
      <w:jc w:val="both"/>
    </w:pPr>
    <w:rPr>
      <w:szCs w:val="20"/>
      <w:lang w:val="en-US"/>
    </w:rPr>
  </w:style>
  <w:style w:type="character" w:customStyle="1" w:styleId="Heading1Char1">
    <w:name w:val="Heading 1 Char1"/>
    <w:link w:val="Heading1"/>
    <w:rsid w:val="0036207D"/>
    <w:rPr>
      <w:rFonts w:ascii="Arial" w:hAnsi="Arial" w:cs="Arial"/>
      <w:b/>
      <w:bCs/>
      <w:sz w:val="24"/>
      <w:szCs w:val="24"/>
      <w:lang w:val="en-GB"/>
    </w:rPr>
  </w:style>
  <w:style w:type="paragraph" w:customStyle="1" w:styleId="NormalBlue">
    <w:name w:val="Normal + Blue"/>
    <w:basedOn w:val="TextBody"/>
    <w:rsid w:val="00764CCB"/>
    <w:pPr>
      <w:jc w:val="both"/>
    </w:pPr>
    <w:rPr>
      <w:color w:val="0000FF"/>
    </w:rPr>
  </w:style>
  <w:style w:type="character" w:customStyle="1" w:styleId="EquationCaption">
    <w:name w:val="_Equation Caption"/>
    <w:rsid w:val="00764CCB"/>
  </w:style>
  <w:style w:type="paragraph" w:styleId="NormalWeb">
    <w:name w:val="Normal (Web)"/>
    <w:basedOn w:val="Normal"/>
    <w:rsid w:val="00D316D9"/>
    <w:pPr>
      <w:spacing w:before="100" w:beforeAutospacing="1" w:after="100" w:afterAutospacing="1"/>
    </w:pPr>
    <w:rPr>
      <w:sz w:val="24"/>
      <w:lang w:val="en-US"/>
    </w:rPr>
  </w:style>
  <w:style w:type="paragraph" w:customStyle="1" w:styleId="Refo">
    <w:name w:val="Ref o"/>
    <w:basedOn w:val="RefDoc"/>
    <w:rsid w:val="00DF739C"/>
  </w:style>
  <w:style w:type="character" w:customStyle="1" w:styleId="X-Heading2Char">
    <w:name w:val="X-Heading 2 Char"/>
    <w:link w:val="X-Heading2"/>
    <w:rsid w:val="00B83CE2"/>
    <w:rPr>
      <w:rFonts w:ascii="Arial" w:hAnsi="Arial" w:cs="Arial"/>
      <w:b/>
      <w:bCs/>
      <w:sz w:val="22"/>
      <w:szCs w:val="32"/>
      <w:lang w:val="en-GB" w:eastAsia="en-US" w:bidi="ar-SA"/>
    </w:rPr>
  </w:style>
  <w:style w:type="paragraph" w:styleId="Subtitle">
    <w:name w:val="Subtitle"/>
    <w:next w:val="Normal"/>
    <w:link w:val="SubtitleChar"/>
    <w:qFormat/>
    <w:rsid w:val="006C39BB"/>
    <w:pPr>
      <w:spacing w:after="600"/>
    </w:pPr>
    <w:rPr>
      <w:rFonts w:ascii="Calibri" w:hAnsi="Calibri"/>
      <w:smallCaps/>
      <w:color w:val="938953"/>
      <w:spacing w:val="5"/>
      <w:sz w:val="28"/>
      <w:szCs w:val="28"/>
      <w:lang w:bidi="en-US"/>
    </w:rPr>
  </w:style>
  <w:style w:type="paragraph" w:customStyle="1" w:styleId="Subhead1">
    <w:name w:val="Subhead 1"/>
    <w:basedOn w:val="Normal"/>
    <w:rsid w:val="006C39BB"/>
    <w:pPr>
      <w:widowControl w:val="0"/>
      <w:spacing w:after="160" w:line="288" w:lineRule="auto"/>
      <w:ind w:left="2160"/>
    </w:pPr>
    <w:rPr>
      <w:rFonts w:ascii="Times" w:hAnsi="Times"/>
      <w:b/>
      <w:color w:val="5A5A5A"/>
      <w:sz w:val="36"/>
      <w:szCs w:val="20"/>
      <w:lang w:val="en-US" w:bidi="en-US"/>
    </w:rPr>
  </w:style>
  <w:style w:type="character" w:customStyle="1" w:styleId="CharChar13">
    <w:name w:val="Char Char13"/>
    <w:rsid w:val="006C39BB"/>
    <w:rPr>
      <w:rFonts w:ascii="Cambria" w:eastAsia="Times New Roman" w:hAnsi="Cambria" w:cs="Times New Roman"/>
      <w:smallCaps/>
      <w:color w:val="0F243E"/>
      <w:spacing w:val="20"/>
      <w:sz w:val="32"/>
      <w:szCs w:val="32"/>
    </w:rPr>
  </w:style>
  <w:style w:type="character" w:customStyle="1" w:styleId="Heading2Char1">
    <w:name w:val="Heading 2 Char1"/>
    <w:link w:val="Heading2"/>
    <w:rsid w:val="0036207D"/>
    <w:rPr>
      <w:rFonts w:ascii="Arial" w:hAnsi="Arial" w:cs="Arial"/>
      <w:b/>
      <w:iCs/>
      <w:sz w:val="22"/>
      <w:szCs w:val="28"/>
      <w:lang w:val="en-GB"/>
    </w:rPr>
  </w:style>
  <w:style w:type="character" w:customStyle="1" w:styleId="Heading3Char1">
    <w:name w:val="Heading 3 Char1"/>
    <w:link w:val="Heading3"/>
    <w:rsid w:val="0036207D"/>
    <w:rPr>
      <w:rFonts w:ascii="Arial" w:hAnsi="Arial" w:cs="Arial"/>
      <w:b/>
      <w:bCs/>
      <w:iCs/>
      <w:szCs w:val="26"/>
      <w:lang w:val="en-GB"/>
    </w:rPr>
  </w:style>
  <w:style w:type="character" w:customStyle="1" w:styleId="Heading4Char1">
    <w:name w:val="Heading 4 Char1"/>
    <w:link w:val="Heading4"/>
    <w:rsid w:val="0036207D"/>
    <w:rPr>
      <w:rFonts w:ascii="Arial" w:hAnsi="Arial" w:cs="Arial"/>
      <w:b/>
      <w:iCs/>
      <w:szCs w:val="28"/>
      <w:lang w:val="en-GB"/>
    </w:rPr>
  </w:style>
  <w:style w:type="character" w:customStyle="1" w:styleId="CharChar9">
    <w:name w:val="Char Char9"/>
    <w:rsid w:val="006C39BB"/>
    <w:rPr>
      <w:rFonts w:ascii="Cambria" w:eastAsia="Times New Roman" w:hAnsi="Cambria" w:cs="Times New Roman"/>
      <w:smallCaps/>
      <w:color w:val="3071C3"/>
      <w:spacing w:val="20"/>
    </w:rPr>
  </w:style>
  <w:style w:type="character" w:customStyle="1" w:styleId="Heading6Char1">
    <w:name w:val="Heading 6 Char1"/>
    <w:link w:val="Heading6"/>
    <w:rsid w:val="0036207D"/>
    <w:rPr>
      <w:rFonts w:ascii="Arial" w:hAnsi="Arial" w:cs="Arial"/>
      <w:lang w:val="en-GB"/>
    </w:rPr>
  </w:style>
  <w:style w:type="character" w:customStyle="1" w:styleId="CharChar7">
    <w:name w:val="Char Char7"/>
    <w:semiHidden/>
    <w:rsid w:val="006C39BB"/>
    <w:rPr>
      <w:rFonts w:ascii="Cambria" w:eastAsia="Times New Roman" w:hAnsi="Cambria" w:cs="Times New Roman"/>
      <w:b/>
      <w:bCs/>
      <w:smallCaps/>
      <w:color w:val="938953"/>
      <w:spacing w:val="20"/>
      <w:sz w:val="16"/>
      <w:szCs w:val="16"/>
    </w:rPr>
  </w:style>
  <w:style w:type="character" w:customStyle="1" w:styleId="Heading8Char1">
    <w:name w:val="Heading 8 Char1"/>
    <w:link w:val="Heading8"/>
    <w:semiHidden/>
    <w:rsid w:val="006C39BB"/>
    <w:rPr>
      <w:iCs/>
      <w:sz w:val="22"/>
      <w:lang w:val="en-GB" w:eastAsia="en-US" w:bidi="ar-SA"/>
    </w:rPr>
  </w:style>
  <w:style w:type="character" w:customStyle="1" w:styleId="Heading9Char1">
    <w:name w:val="Heading 9 Char1"/>
    <w:link w:val="Heading9"/>
    <w:rsid w:val="0036207D"/>
    <w:rPr>
      <w:rFonts w:cs="Arial"/>
      <w:sz w:val="22"/>
      <w:szCs w:val="22"/>
      <w:lang w:val="en-GB"/>
    </w:rPr>
  </w:style>
  <w:style w:type="character" w:customStyle="1" w:styleId="TitleChar1">
    <w:name w:val="Title Char1"/>
    <w:link w:val="Title"/>
    <w:rsid w:val="006C39BB"/>
    <w:rPr>
      <w:rFonts w:ascii="Univers 45 Light" w:hAnsi="Univers 45 Light"/>
      <w:b/>
      <w:bCs/>
      <w:caps/>
      <w:sz w:val="22"/>
      <w:lang w:val="en-US" w:eastAsia="en-US" w:bidi="ar-SA"/>
    </w:rPr>
  </w:style>
  <w:style w:type="character" w:customStyle="1" w:styleId="SubtitleChar">
    <w:name w:val="Subtitle Char"/>
    <w:link w:val="Subtitle"/>
    <w:rsid w:val="006C39BB"/>
    <w:rPr>
      <w:rFonts w:ascii="Calibri" w:hAnsi="Calibri"/>
      <w:smallCaps/>
      <w:color w:val="938953"/>
      <w:spacing w:val="5"/>
      <w:sz w:val="28"/>
      <w:szCs w:val="28"/>
      <w:lang w:val="en-US" w:eastAsia="en-US" w:bidi="en-US"/>
    </w:rPr>
  </w:style>
  <w:style w:type="character" w:styleId="Strong">
    <w:name w:val="Strong"/>
    <w:qFormat/>
    <w:rsid w:val="006C39BB"/>
    <w:rPr>
      <w:b/>
      <w:bCs/>
      <w:spacing w:val="0"/>
    </w:rPr>
  </w:style>
  <w:style w:type="character" w:styleId="Emphasis">
    <w:name w:val="Emphasis"/>
    <w:qFormat/>
    <w:rsid w:val="006C39BB"/>
    <w:rPr>
      <w:b/>
      <w:bCs/>
      <w:smallCaps/>
      <w:dstrike w:val="0"/>
      <w:color w:val="5A5A5A"/>
      <w:spacing w:val="20"/>
      <w:kern w:val="0"/>
      <w:vertAlign w:val="baseline"/>
    </w:rPr>
  </w:style>
  <w:style w:type="paragraph" w:styleId="NoSpacing">
    <w:name w:val="No Spacing"/>
    <w:basedOn w:val="Normal"/>
    <w:link w:val="NoSpacingChar"/>
    <w:qFormat/>
    <w:rsid w:val="006C39BB"/>
    <w:pPr>
      <w:ind w:left="2160"/>
    </w:pPr>
    <w:rPr>
      <w:rFonts w:ascii="Calibri" w:hAnsi="Calibri"/>
      <w:color w:val="5A5A5A"/>
      <w:szCs w:val="20"/>
      <w:lang w:val="en-US" w:bidi="en-US"/>
    </w:rPr>
  </w:style>
  <w:style w:type="paragraph" w:styleId="ListParagraph">
    <w:name w:val="List Paragraph"/>
    <w:basedOn w:val="Normal"/>
    <w:qFormat/>
    <w:rsid w:val="006C39BB"/>
    <w:pPr>
      <w:spacing w:after="160" w:line="288" w:lineRule="auto"/>
      <w:ind w:left="720"/>
      <w:contextualSpacing/>
    </w:pPr>
    <w:rPr>
      <w:rFonts w:ascii="Calibri" w:hAnsi="Calibri"/>
      <w:color w:val="5A5A5A"/>
      <w:szCs w:val="20"/>
      <w:lang w:val="en-US" w:bidi="en-US"/>
    </w:rPr>
  </w:style>
  <w:style w:type="paragraph" w:styleId="Quote">
    <w:name w:val="Quote"/>
    <w:basedOn w:val="Normal"/>
    <w:next w:val="Normal"/>
    <w:link w:val="QuoteChar"/>
    <w:qFormat/>
    <w:rsid w:val="006C39BB"/>
    <w:pPr>
      <w:spacing w:after="160" w:line="288" w:lineRule="auto"/>
      <w:ind w:left="2160"/>
    </w:pPr>
    <w:rPr>
      <w:rFonts w:ascii="Calibri" w:hAnsi="Calibri"/>
      <w:i/>
      <w:iCs/>
      <w:color w:val="5A5A5A"/>
      <w:szCs w:val="20"/>
      <w:lang w:val="en-US" w:bidi="en-US"/>
    </w:rPr>
  </w:style>
  <w:style w:type="character" w:customStyle="1" w:styleId="QuoteChar">
    <w:name w:val="Quote Char"/>
    <w:link w:val="Quote"/>
    <w:rsid w:val="006C39BB"/>
    <w:rPr>
      <w:rFonts w:ascii="Calibri" w:hAnsi="Calibri"/>
      <w:i/>
      <w:iCs/>
      <w:color w:val="5A5A5A"/>
      <w:lang w:val="en-US" w:eastAsia="en-US" w:bidi="en-US"/>
    </w:rPr>
  </w:style>
  <w:style w:type="paragraph" w:styleId="IntenseQuote">
    <w:name w:val="Intense Quote"/>
    <w:basedOn w:val="Normal"/>
    <w:next w:val="Normal"/>
    <w:link w:val="IntenseQuoteChar"/>
    <w:qFormat/>
    <w:rsid w:val="006C39BB"/>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smallCaps/>
      <w:color w:val="365F91"/>
      <w:szCs w:val="20"/>
      <w:lang w:val="en-US" w:bidi="en-US"/>
    </w:rPr>
  </w:style>
  <w:style w:type="character" w:customStyle="1" w:styleId="IntenseQuoteChar">
    <w:name w:val="Intense Quote Char"/>
    <w:link w:val="IntenseQuote"/>
    <w:rsid w:val="006C39BB"/>
    <w:rPr>
      <w:rFonts w:ascii="Cambria" w:hAnsi="Cambria"/>
      <w:smallCaps/>
      <w:color w:val="365F91"/>
      <w:lang w:val="en-US" w:eastAsia="en-US" w:bidi="en-US"/>
    </w:rPr>
  </w:style>
  <w:style w:type="character" w:styleId="SubtleEmphasis">
    <w:name w:val="Subtle Emphasis"/>
    <w:qFormat/>
    <w:rsid w:val="006C39BB"/>
    <w:rPr>
      <w:smallCaps/>
      <w:dstrike w:val="0"/>
      <w:color w:val="5A5A5A"/>
      <w:vertAlign w:val="baseline"/>
    </w:rPr>
  </w:style>
  <w:style w:type="character" w:styleId="IntenseEmphasis">
    <w:name w:val="Intense Emphasis"/>
    <w:qFormat/>
    <w:rsid w:val="006C39BB"/>
    <w:rPr>
      <w:b/>
      <w:bCs/>
      <w:smallCaps/>
      <w:color w:val="4F81BD"/>
      <w:spacing w:val="40"/>
    </w:rPr>
  </w:style>
  <w:style w:type="character" w:styleId="SubtleReference">
    <w:name w:val="Subtle Reference"/>
    <w:qFormat/>
    <w:rsid w:val="006C39BB"/>
    <w:rPr>
      <w:rFonts w:ascii="Cambria" w:eastAsia="Times New Roman" w:hAnsi="Cambria" w:cs="Times New Roman"/>
      <w:i/>
      <w:iCs/>
      <w:smallCaps/>
      <w:color w:val="5A5A5A"/>
      <w:spacing w:val="20"/>
    </w:rPr>
  </w:style>
  <w:style w:type="character" w:styleId="IntenseReference">
    <w:name w:val="Intense Reference"/>
    <w:qFormat/>
    <w:rsid w:val="006C39BB"/>
    <w:rPr>
      <w:rFonts w:ascii="Cambria" w:eastAsia="Times New Roman" w:hAnsi="Cambria" w:cs="Times New Roman"/>
      <w:b/>
      <w:bCs/>
      <w:i/>
      <w:iCs/>
      <w:smallCaps/>
      <w:color w:val="17365D"/>
      <w:spacing w:val="20"/>
    </w:rPr>
  </w:style>
  <w:style w:type="character" w:styleId="BookTitle">
    <w:name w:val="Book Title"/>
    <w:qFormat/>
    <w:rsid w:val="006C39BB"/>
    <w:rPr>
      <w:rFonts w:ascii="Cambria" w:eastAsia="Times New Roman" w:hAnsi="Cambria" w:cs="Times New Roman"/>
      <w:b/>
      <w:bCs/>
      <w:smallCaps/>
      <w:color w:val="17365D"/>
      <w:spacing w:val="10"/>
      <w:u w:val="single"/>
    </w:rPr>
  </w:style>
  <w:style w:type="paragraph" w:styleId="TOCHeading">
    <w:name w:val="TOC Heading"/>
    <w:basedOn w:val="Heading1"/>
    <w:next w:val="Normal"/>
    <w:uiPriority w:val="39"/>
    <w:qFormat/>
    <w:rsid w:val="006C39BB"/>
    <w:pPr>
      <w:keepLines w:val="0"/>
      <w:numPr>
        <w:numId w:val="0"/>
      </w:numPr>
      <w:suppressAutoHyphens w:val="0"/>
      <w:spacing w:before="400" w:after="60"/>
      <w:ind w:left="2160"/>
      <w:contextualSpacing/>
      <w:outlineLvl w:val="9"/>
    </w:pPr>
    <w:rPr>
      <w:rFonts w:ascii="Cambria" w:hAnsi="Cambria" w:cs="Times New Roman"/>
      <w:b w:val="0"/>
      <w:bCs w:val="0"/>
      <w:smallCaps/>
      <w:color w:val="0F243E"/>
      <w:spacing w:val="20"/>
      <w:sz w:val="32"/>
      <w:lang w:val="en-US" w:bidi="en-US"/>
    </w:rPr>
  </w:style>
  <w:style w:type="character" w:customStyle="1" w:styleId="NoSpacingChar">
    <w:name w:val="No Spacing Char"/>
    <w:link w:val="NoSpacing"/>
    <w:rsid w:val="006C39BB"/>
    <w:rPr>
      <w:rFonts w:ascii="Calibri" w:hAnsi="Calibri"/>
      <w:color w:val="5A5A5A"/>
      <w:lang w:val="en-US" w:eastAsia="en-US" w:bidi="en-US"/>
    </w:rPr>
  </w:style>
  <w:style w:type="character" w:customStyle="1" w:styleId="FooterChar1">
    <w:name w:val="Footer Char1"/>
    <w:link w:val="Footer"/>
    <w:locked/>
    <w:rsid w:val="00802C57"/>
    <w:rPr>
      <w:rFonts w:ascii="Arial" w:hAnsi="Arial"/>
      <w:sz w:val="16"/>
      <w:szCs w:val="24"/>
      <w:lang w:val="en-GB" w:eastAsia="en-US" w:bidi="ar-SA"/>
    </w:rPr>
  </w:style>
  <w:style w:type="character" w:customStyle="1" w:styleId="Heading3Char">
    <w:name w:val="Heading 3 Char"/>
    <w:locked/>
    <w:rsid w:val="009055BF"/>
    <w:rPr>
      <w:rFonts w:ascii="Arial" w:hAnsi="Arial" w:cs="Times New Roman"/>
      <w:sz w:val="20"/>
      <w:szCs w:val="20"/>
    </w:rPr>
  </w:style>
  <w:style w:type="character" w:customStyle="1" w:styleId="Heading4Char">
    <w:name w:val="Heading 4 Char"/>
    <w:locked/>
    <w:rsid w:val="009055BF"/>
    <w:rPr>
      <w:rFonts w:ascii="Arial" w:hAnsi="Arial" w:cs="Times New Roman"/>
      <w:b/>
      <w:sz w:val="20"/>
      <w:szCs w:val="20"/>
    </w:rPr>
  </w:style>
  <w:style w:type="character" w:customStyle="1" w:styleId="Heading5Char">
    <w:name w:val="Heading 5 Char"/>
    <w:locked/>
    <w:rsid w:val="009055BF"/>
    <w:rPr>
      <w:rFonts w:ascii="Times New Roman" w:hAnsi="Times New Roman" w:cs="Times New Roman"/>
      <w:sz w:val="20"/>
      <w:szCs w:val="20"/>
    </w:rPr>
  </w:style>
  <w:style w:type="character" w:customStyle="1" w:styleId="Heading6Char">
    <w:name w:val="Heading 6 Char"/>
    <w:locked/>
    <w:rsid w:val="009055BF"/>
    <w:rPr>
      <w:rFonts w:ascii="Times New Roman" w:hAnsi="Times New Roman" w:cs="Times New Roman"/>
      <w:i/>
      <w:sz w:val="20"/>
      <w:szCs w:val="20"/>
    </w:rPr>
  </w:style>
  <w:style w:type="character" w:customStyle="1" w:styleId="Heading7Char">
    <w:name w:val="Heading 7 Char"/>
    <w:locked/>
    <w:rsid w:val="009055BF"/>
    <w:rPr>
      <w:rFonts w:ascii="Arial" w:hAnsi="Arial" w:cs="Times New Roman"/>
      <w:sz w:val="20"/>
      <w:szCs w:val="20"/>
    </w:rPr>
  </w:style>
  <w:style w:type="character" w:customStyle="1" w:styleId="Heading8Char">
    <w:name w:val="Heading 8 Char"/>
    <w:locked/>
    <w:rsid w:val="009055BF"/>
    <w:rPr>
      <w:rFonts w:ascii="Arial" w:hAnsi="Arial" w:cs="Times New Roman"/>
      <w:i/>
      <w:sz w:val="20"/>
      <w:szCs w:val="20"/>
    </w:rPr>
  </w:style>
  <w:style w:type="character" w:customStyle="1" w:styleId="Heading9Char">
    <w:name w:val="Heading 9 Char"/>
    <w:locked/>
    <w:rsid w:val="009055BF"/>
    <w:rPr>
      <w:rFonts w:ascii="Arial" w:hAnsi="Arial" w:cs="Times New Roman"/>
      <w:b/>
      <w:i/>
      <w:sz w:val="20"/>
      <w:szCs w:val="20"/>
    </w:rPr>
  </w:style>
  <w:style w:type="paragraph" w:customStyle="1" w:styleId="Partheading">
    <w:name w:val="&quot;Part&quot; heading"/>
    <w:basedOn w:val="Normal"/>
    <w:rsid w:val="009055BF"/>
    <w:pPr>
      <w:widowControl w:val="0"/>
      <w:ind w:left="2160" w:hanging="720"/>
    </w:pPr>
    <w:rPr>
      <w:rFonts w:eastAsia="Calibri"/>
      <w:sz w:val="22"/>
      <w:szCs w:val="20"/>
      <w:lang w:val="en-US"/>
    </w:rPr>
  </w:style>
  <w:style w:type="paragraph" w:customStyle="1" w:styleId="a">
    <w:name w:val="#.##"/>
    <w:basedOn w:val="Normal"/>
    <w:rsid w:val="009055BF"/>
    <w:pPr>
      <w:spacing w:line="240" w:lineRule="atLeast"/>
      <w:ind w:left="720" w:hanging="720"/>
    </w:pPr>
    <w:rPr>
      <w:rFonts w:eastAsia="Calibri"/>
      <w:b/>
      <w:szCs w:val="20"/>
      <w:lang w:val="en-US"/>
    </w:rPr>
  </w:style>
  <w:style w:type="paragraph" w:customStyle="1" w:styleId="A0">
    <w:name w:val="#.##.A."/>
    <w:basedOn w:val="Normal"/>
    <w:rsid w:val="009055BF"/>
    <w:pPr>
      <w:spacing w:line="240" w:lineRule="atLeast"/>
      <w:ind w:left="1440" w:hanging="720"/>
    </w:pPr>
    <w:rPr>
      <w:rFonts w:eastAsia="Calibri"/>
      <w:szCs w:val="20"/>
      <w:lang w:val="en-US"/>
    </w:rPr>
  </w:style>
  <w:style w:type="paragraph" w:customStyle="1" w:styleId="Ll">
    <w:name w:val="#.##.L.#.l"/>
    <w:basedOn w:val="Normal"/>
    <w:autoRedefine/>
    <w:rsid w:val="009055BF"/>
    <w:pPr>
      <w:spacing w:line="240" w:lineRule="atLeast"/>
      <w:ind w:left="2160" w:hanging="360"/>
    </w:pPr>
    <w:rPr>
      <w:rFonts w:eastAsia="Calibri"/>
      <w:szCs w:val="20"/>
      <w:lang w:val="en-US"/>
    </w:rPr>
  </w:style>
  <w:style w:type="paragraph" w:customStyle="1" w:styleId="ASTMStand">
    <w:name w:val="ASTM Stand"/>
    <w:basedOn w:val="Normal"/>
    <w:rsid w:val="009055BF"/>
    <w:pPr>
      <w:tabs>
        <w:tab w:val="left" w:pos="1800"/>
      </w:tabs>
      <w:spacing w:line="240" w:lineRule="atLeast"/>
      <w:ind w:left="2520" w:hanging="1080"/>
    </w:pPr>
    <w:rPr>
      <w:rFonts w:eastAsia="Calibri"/>
      <w:szCs w:val="20"/>
      <w:lang w:val="en-US"/>
    </w:rPr>
  </w:style>
  <w:style w:type="paragraph" w:customStyle="1" w:styleId="Non-ASTM">
    <w:name w:val="Non-ASTM"/>
    <w:basedOn w:val="Normal"/>
    <w:autoRedefine/>
    <w:rsid w:val="009055BF"/>
    <w:pPr>
      <w:spacing w:line="240" w:lineRule="atLeast"/>
      <w:ind w:left="1800" w:hanging="360"/>
    </w:pPr>
    <w:rPr>
      <w:rFonts w:eastAsia="Calibri"/>
      <w:szCs w:val="20"/>
      <w:lang w:val="en-US"/>
    </w:rPr>
  </w:style>
  <w:style w:type="paragraph" w:customStyle="1" w:styleId="Prelimsections">
    <w:name w:val="Prelim sections"/>
    <w:basedOn w:val="A0"/>
    <w:rsid w:val="009055BF"/>
  </w:style>
  <w:style w:type="paragraph" w:customStyle="1" w:styleId="Specnotemargin">
    <w:name w:val="Spec note margin"/>
    <w:basedOn w:val="Normal"/>
    <w:autoRedefine/>
    <w:rsid w:val="009055BF"/>
    <w:pPr>
      <w:ind w:left="1800"/>
    </w:pPr>
    <w:rPr>
      <w:rFonts w:eastAsia="Calibri"/>
      <w:i/>
      <w:szCs w:val="20"/>
      <w:lang w:val="en-US"/>
    </w:rPr>
  </w:style>
  <w:style w:type="character" w:customStyle="1" w:styleId="TitleChar">
    <w:name w:val="Title Char"/>
    <w:locked/>
    <w:rsid w:val="009055BF"/>
    <w:rPr>
      <w:rFonts w:ascii="Times New Roman" w:hAnsi="Times New Roman" w:cs="Times New Roman"/>
      <w:b/>
      <w:sz w:val="20"/>
      <w:szCs w:val="20"/>
    </w:rPr>
  </w:style>
  <w:style w:type="character" w:customStyle="1" w:styleId="BodyTextIndentChar1">
    <w:name w:val="Body Text Indent Char1"/>
    <w:link w:val="BodyTextIndent"/>
    <w:locked/>
    <w:rsid w:val="009055BF"/>
    <w:rPr>
      <w:rFonts w:ascii="Univers 45 Light" w:hAnsi="Univers 45 Light"/>
      <w:sz w:val="24"/>
      <w:lang w:val="en-US" w:eastAsia="en-US" w:bidi="ar-SA"/>
    </w:rPr>
  </w:style>
  <w:style w:type="paragraph" w:customStyle="1" w:styleId="A1">
    <w:name w:val="#.##.A.#"/>
    <w:basedOn w:val="Normal"/>
    <w:rsid w:val="009055BF"/>
    <w:pPr>
      <w:tabs>
        <w:tab w:val="left" w:pos="1800"/>
      </w:tabs>
      <w:spacing w:line="240" w:lineRule="atLeast"/>
      <w:ind w:left="2520" w:hanging="1080"/>
    </w:pPr>
    <w:rPr>
      <w:rFonts w:eastAsia="Calibri"/>
      <w:szCs w:val="20"/>
      <w:lang w:val="en-US"/>
    </w:rPr>
  </w:style>
  <w:style w:type="paragraph" w:customStyle="1" w:styleId="L">
    <w:name w:val="#.##.L.#"/>
    <w:basedOn w:val="A1"/>
    <w:rsid w:val="009055BF"/>
    <w:pPr>
      <w:tabs>
        <w:tab w:val="clear" w:pos="1800"/>
      </w:tabs>
      <w:ind w:left="1800" w:hanging="360"/>
    </w:pPr>
  </w:style>
  <w:style w:type="character" w:customStyle="1" w:styleId="HeaderChar1">
    <w:name w:val="Header Char1"/>
    <w:link w:val="Header"/>
    <w:locked/>
    <w:rsid w:val="00802C57"/>
    <w:rPr>
      <w:rFonts w:ascii="Arial" w:hAnsi="Arial"/>
      <w:b/>
      <w:szCs w:val="24"/>
      <w:lang w:val="en-GB" w:eastAsia="en-US" w:bidi="ar-SA"/>
    </w:rPr>
  </w:style>
  <w:style w:type="character" w:customStyle="1" w:styleId="BodyTextChar1">
    <w:name w:val="Body Text Char1"/>
    <w:link w:val="BodyText"/>
    <w:locked/>
    <w:rsid w:val="009055BF"/>
    <w:rPr>
      <w:rFonts w:ascii="Univers 45 Light" w:hAnsi="Univers 45 Light"/>
      <w:sz w:val="24"/>
      <w:lang w:val="en-US" w:eastAsia="en-US" w:bidi="ar-SA"/>
    </w:rPr>
  </w:style>
  <w:style w:type="paragraph" w:customStyle="1" w:styleId="SpecNotes--indented">
    <w:name w:val="Spec Notes--indented"/>
    <w:basedOn w:val="Normal"/>
    <w:rsid w:val="009055BF"/>
    <w:pPr>
      <w:ind w:left="720"/>
    </w:pPr>
    <w:rPr>
      <w:rFonts w:eastAsia="Calibri"/>
      <w:i/>
      <w:szCs w:val="20"/>
      <w:lang w:val="en-US"/>
    </w:rPr>
  </w:style>
  <w:style w:type="paragraph" w:styleId="BlockText">
    <w:name w:val="Block Text"/>
    <w:basedOn w:val="Normal"/>
    <w:rsid w:val="009055BF"/>
    <w:pPr>
      <w:ind w:left="720" w:right="720"/>
    </w:pPr>
    <w:rPr>
      <w:rFonts w:eastAsia="Calibri"/>
      <w:i/>
      <w:szCs w:val="20"/>
      <w:lang w:val="en-US"/>
    </w:rPr>
  </w:style>
  <w:style w:type="paragraph" w:styleId="PlainText">
    <w:name w:val="Plain Text"/>
    <w:basedOn w:val="Normal"/>
    <w:link w:val="PlainTextChar1"/>
    <w:rsid w:val="009055BF"/>
    <w:rPr>
      <w:rFonts w:ascii="Courier New" w:eastAsia="Calibri" w:hAnsi="Courier New"/>
      <w:szCs w:val="20"/>
      <w:lang w:val="en-US"/>
    </w:rPr>
  </w:style>
  <w:style w:type="character" w:customStyle="1" w:styleId="PlainTextChar1">
    <w:name w:val="Plain Text Char1"/>
    <w:link w:val="PlainText"/>
    <w:locked/>
    <w:rsid w:val="009055BF"/>
    <w:rPr>
      <w:rFonts w:ascii="Courier New" w:eastAsia="Calibri" w:hAnsi="Courier New"/>
      <w:lang w:val="en-US" w:eastAsia="en-US" w:bidi="ar-SA"/>
    </w:rPr>
  </w:style>
  <w:style w:type="character" w:customStyle="1" w:styleId="BodyTextIndent2Char1">
    <w:name w:val="Body Text Indent 2 Char1"/>
    <w:link w:val="BodyTextIndent2"/>
    <w:locked/>
    <w:rsid w:val="009055BF"/>
    <w:rPr>
      <w:sz w:val="24"/>
      <w:szCs w:val="24"/>
      <w:lang w:val="en-GB" w:eastAsia="en-US" w:bidi="ar-SA"/>
    </w:rPr>
  </w:style>
  <w:style w:type="character" w:customStyle="1" w:styleId="BalloonTextChar1">
    <w:name w:val="Balloon Text Char1"/>
    <w:link w:val="BalloonText"/>
    <w:semiHidden/>
    <w:locked/>
    <w:rsid w:val="009055BF"/>
    <w:rPr>
      <w:rFonts w:ascii="Tahoma" w:hAnsi="Tahoma" w:cs="Tahoma"/>
      <w:sz w:val="16"/>
      <w:szCs w:val="16"/>
      <w:lang w:val="en-GB" w:eastAsia="en-US" w:bidi="ar-SA"/>
    </w:rPr>
  </w:style>
  <w:style w:type="character" w:customStyle="1" w:styleId="CommentTextChar1">
    <w:name w:val="Comment Text Char1"/>
    <w:link w:val="CommentText"/>
    <w:semiHidden/>
    <w:locked/>
    <w:rsid w:val="009055BF"/>
    <w:rPr>
      <w:rFonts w:ascii="Univers 45 Light" w:hAnsi="Univers 45 Light"/>
      <w:lang w:val="en-US" w:eastAsia="en-US" w:bidi="ar-SA"/>
    </w:rPr>
  </w:style>
  <w:style w:type="character" w:customStyle="1" w:styleId="CommentSubjectChar1">
    <w:name w:val="Comment Subject Char1"/>
    <w:link w:val="CommentSubject"/>
    <w:semiHidden/>
    <w:locked/>
    <w:rsid w:val="009055BF"/>
    <w:rPr>
      <w:rFonts w:ascii="Univers 45 Light" w:hAnsi="Univers 45 Light"/>
      <w:b/>
      <w:bCs/>
      <w:lang w:val="en-US" w:eastAsia="en-US" w:bidi="ar-SA"/>
    </w:rPr>
  </w:style>
  <w:style w:type="paragraph" w:customStyle="1" w:styleId="X1">
    <w:name w:val="X1"/>
    <w:basedOn w:val="Normal"/>
    <w:rsid w:val="00E70493"/>
    <w:pPr>
      <w:tabs>
        <w:tab w:val="left" w:pos="9375"/>
      </w:tabs>
    </w:pPr>
    <w:rPr>
      <w:rFonts w:cs="Arial"/>
      <w:b/>
      <w:szCs w:val="20"/>
    </w:rPr>
  </w:style>
  <w:style w:type="paragraph" w:customStyle="1" w:styleId="X2">
    <w:name w:val="X2"/>
    <w:basedOn w:val="Normal"/>
    <w:rsid w:val="00E70493"/>
    <w:pPr>
      <w:numPr>
        <w:ilvl w:val="1"/>
        <w:numId w:val="10"/>
      </w:numPr>
    </w:pPr>
    <w:rPr>
      <w:rFonts w:cs="Arial"/>
      <w:b/>
      <w:szCs w:val="20"/>
    </w:rPr>
  </w:style>
  <w:style w:type="paragraph" w:customStyle="1" w:styleId="ItaliNDENT">
    <w:name w:val="ItaliNDENT"/>
    <w:basedOn w:val="Normal"/>
    <w:rsid w:val="00802C57"/>
    <w:pPr>
      <w:ind w:left="720"/>
    </w:pPr>
    <w:rPr>
      <w:rFonts w:cs="Arial"/>
      <w:i/>
      <w:szCs w:val="20"/>
    </w:rPr>
  </w:style>
  <w:style w:type="paragraph" w:customStyle="1" w:styleId="TableROW1">
    <w:name w:val="TableROW1"/>
    <w:basedOn w:val="Tabletext"/>
    <w:rsid w:val="00DA23BF"/>
    <w:rPr>
      <w:b/>
      <w:color w:val="FFFFFF"/>
    </w:rPr>
  </w:style>
  <w:style w:type="paragraph" w:customStyle="1" w:styleId="SAMPLEHERE">
    <w:name w:val="SAMPLE HERE"/>
    <w:basedOn w:val="TextBody"/>
    <w:rsid w:val="00FE2380"/>
  </w:style>
  <w:style w:type="character" w:customStyle="1" w:styleId="BodyTextIndentChar">
    <w:name w:val="Body Text Indent Char"/>
    <w:locked/>
    <w:rsid w:val="00B83BCA"/>
    <w:rPr>
      <w:rFonts w:ascii="Times New Roman" w:hAnsi="Times New Roman" w:cs="Times New Roman"/>
      <w:i/>
      <w:sz w:val="20"/>
      <w:szCs w:val="20"/>
    </w:rPr>
  </w:style>
  <w:style w:type="character" w:customStyle="1" w:styleId="HeaderChar">
    <w:name w:val="Header Char"/>
    <w:locked/>
    <w:rsid w:val="00B83BCA"/>
    <w:rPr>
      <w:rFonts w:ascii="Times New Roman" w:hAnsi="Times New Roman" w:cs="Times New Roman"/>
      <w:sz w:val="20"/>
      <w:szCs w:val="20"/>
    </w:rPr>
  </w:style>
  <w:style w:type="character" w:customStyle="1" w:styleId="FooterChar">
    <w:name w:val="Footer Char"/>
    <w:locked/>
    <w:rsid w:val="00B83BCA"/>
    <w:rPr>
      <w:rFonts w:ascii="Times New Roman" w:hAnsi="Times New Roman" w:cs="Times New Roman"/>
      <w:sz w:val="20"/>
      <w:szCs w:val="20"/>
    </w:rPr>
  </w:style>
  <w:style w:type="character" w:customStyle="1" w:styleId="BodyTextChar">
    <w:name w:val="Body Text Char"/>
    <w:locked/>
    <w:rsid w:val="00B83BCA"/>
    <w:rPr>
      <w:rFonts w:ascii="Times New Roman" w:hAnsi="Times New Roman" w:cs="Times New Roman"/>
      <w:sz w:val="20"/>
      <w:szCs w:val="20"/>
    </w:rPr>
  </w:style>
  <w:style w:type="character" w:customStyle="1" w:styleId="PlainTextChar">
    <w:name w:val="Plain Text Char"/>
    <w:locked/>
    <w:rsid w:val="00B83BCA"/>
    <w:rPr>
      <w:rFonts w:ascii="Courier New" w:hAnsi="Courier New" w:cs="Times New Roman"/>
      <w:sz w:val="20"/>
      <w:szCs w:val="20"/>
    </w:rPr>
  </w:style>
  <w:style w:type="character" w:customStyle="1" w:styleId="BodyTextIndent2Char">
    <w:name w:val="Body Text Indent 2 Char"/>
    <w:locked/>
    <w:rsid w:val="00B83BCA"/>
    <w:rPr>
      <w:rFonts w:ascii="Times New Roman" w:hAnsi="Times New Roman" w:cs="Times New Roman"/>
      <w:sz w:val="20"/>
      <w:szCs w:val="20"/>
    </w:rPr>
  </w:style>
  <w:style w:type="character" w:customStyle="1" w:styleId="BalloonTextChar">
    <w:name w:val="Balloon Text Char"/>
    <w:semiHidden/>
    <w:locked/>
    <w:rsid w:val="00B83BCA"/>
    <w:rPr>
      <w:rFonts w:ascii="Tahoma" w:hAnsi="Tahoma" w:cs="Tahoma"/>
      <w:sz w:val="16"/>
      <w:szCs w:val="16"/>
    </w:rPr>
  </w:style>
  <w:style w:type="character" w:customStyle="1" w:styleId="CommentTextChar">
    <w:name w:val="Comment Text Char"/>
    <w:semiHidden/>
    <w:locked/>
    <w:rsid w:val="00B83BCA"/>
    <w:rPr>
      <w:rFonts w:ascii="Times New Roman" w:hAnsi="Times New Roman" w:cs="Times New Roman"/>
      <w:sz w:val="20"/>
      <w:szCs w:val="20"/>
    </w:rPr>
  </w:style>
  <w:style w:type="character" w:customStyle="1" w:styleId="CommentSubjectChar">
    <w:name w:val="Comment Subject Char"/>
    <w:semiHidden/>
    <w:locked/>
    <w:rsid w:val="00B83BCA"/>
    <w:rPr>
      <w:rFonts w:ascii="Times New Roman" w:hAnsi="Times New Roman" w:cs="Times New Roman"/>
      <w:b/>
      <w:bCs/>
      <w:sz w:val="20"/>
      <w:szCs w:val="20"/>
    </w:rPr>
  </w:style>
  <w:style w:type="numbering" w:customStyle="1" w:styleId="Style1">
    <w:name w:val="Style1"/>
    <w:rsid w:val="00B83BCA"/>
    <w:pPr>
      <w:numPr>
        <w:numId w:val="11"/>
      </w:numPr>
    </w:pPr>
  </w:style>
  <w:style w:type="numbering" w:customStyle="1" w:styleId="Style2">
    <w:name w:val="Style2"/>
    <w:rsid w:val="00B83BCA"/>
    <w:pPr>
      <w:numPr>
        <w:numId w:val="12"/>
      </w:numPr>
    </w:pPr>
  </w:style>
  <w:style w:type="paragraph" w:customStyle="1" w:styleId="Textbodyital">
    <w:name w:val="Textbodyital"/>
    <w:basedOn w:val="TextBody"/>
    <w:rsid w:val="00D87D9F"/>
    <w:rPr>
      <w:i/>
      <w:lang w:val="en-US"/>
    </w:rPr>
  </w:style>
  <w:style w:type="character" w:styleId="UnresolvedMention">
    <w:name w:val="Unresolved Mention"/>
    <w:uiPriority w:val="99"/>
    <w:semiHidden/>
    <w:unhideWhenUsed/>
    <w:rsid w:val="00F837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61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stocorp.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stocorp.com/index.php/en/2009071430/Services/restore/menu-id-114.html"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sshumake/AppData/Local/Microsoft/Windows/INetCache/Content.Outlook/O7Z2C1GX/www.stocorp.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leed1\My%20Documents\ETP\ETP%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B10713BBBC5BE4CBA5DD1FDAC3A497D" ma:contentTypeVersion="14" ma:contentTypeDescription="Create a new document." ma:contentTypeScope="" ma:versionID="565170623f4bc5909ff095642514471f">
  <xsd:schema xmlns:xsd="http://www.w3.org/2001/XMLSchema" xmlns:xs="http://www.w3.org/2001/XMLSchema" xmlns:p="http://schemas.microsoft.com/office/2006/metadata/properties" xmlns:ns2="82b11908-d75f-4d7b-af71-8a53918179c3" xmlns:ns3="22f7c70b-68a5-4222-b465-63877a6532d8" targetNamespace="http://schemas.microsoft.com/office/2006/metadata/properties" ma:root="true" ma:fieldsID="aa160466a5191ae42b553a509e53a862" ns2:_="" ns3:_="">
    <xsd:import namespace="82b11908-d75f-4d7b-af71-8a53918179c3"/>
    <xsd:import namespace="22f7c70b-68a5-4222-b465-63877a6532d8"/>
    <xsd:element name="properties">
      <xsd:complexType>
        <xsd:sequence>
          <xsd:element name="documentManagement">
            <xsd:complexType>
              <xsd:all>
                <xsd:element ref="ns2:Category" minOccurs="0"/>
                <xsd:element ref="ns2:Document_x0020_Type" minOccurs="0"/>
                <xsd:element ref="ns2:MediaServiceMetadata" minOccurs="0"/>
                <xsd:element ref="ns2:MediaServiceFastMetadata" minOccurs="0"/>
                <xsd:element ref="ns3:SharedWithUsers" minOccurs="0"/>
                <xsd:element ref="ns3:SharedWithDetails" minOccurs="0"/>
                <xsd:element ref="ns3:TaxKeywordTaxHTField" minOccurs="0"/>
                <xsd:element ref="ns3:TaxCatchAll"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b11908-d75f-4d7b-af71-8a53918179c3" elementFormDefault="qualified">
    <xsd:import namespace="http://schemas.microsoft.com/office/2006/documentManagement/types"/>
    <xsd:import namespace="http://schemas.microsoft.com/office/infopath/2007/PartnerControls"/>
    <xsd:element name="Category" ma:index="8" nillable="true" ma:displayName="Category" ma:hidden="true" ma:internalName="Category" ma:readOnly="false">
      <xsd:simpleType>
        <xsd:restriction base="dms:Text">
          <xsd:maxLength value="255"/>
        </xsd:restriction>
      </xsd:simpleType>
    </xsd:element>
    <xsd:element name="Document_x0020_Type" ma:index="9" nillable="true" ma:displayName="Document Type" ma:hidden="true" ma:internalName="Document_x0020_Type" ma:readOnly="fals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f7c70b-68a5-4222-b465-63877a6532d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KeywordTaxHTField" ma:index="15" nillable="true" ma:taxonomy="true" ma:internalName="TaxKeywordTaxHTField" ma:taxonomyFieldName="TaxKeyword" ma:displayName="Enterprise Keywords" ma:fieldId="{23f27201-bee3-471e-b2e7-b64fd8b7ca38}" ma:taxonomyMulti="true" ma:sspId="d6de629e-e5a5-4743-98be-bc4fa578b1bd"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52f1437b-8b3b-43dd-9c07-06d8799ee33d}" ma:internalName="TaxCatchAll" ma:showField="CatchAllData" ma:web="22f7c70b-68a5-4222-b465-63877a6532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KeywordTaxHTField xmlns="22f7c70b-68a5-4222-b465-63877a6532d8">
      <Terms xmlns="http://schemas.microsoft.com/office/infopath/2007/PartnerControls"/>
    </TaxKeywordTaxHTField>
    <TaxCatchAll xmlns="22f7c70b-68a5-4222-b465-63877a6532d8" xsi:nil="true"/>
    <Document_x0020_Type xmlns="82b11908-d75f-4d7b-af71-8a53918179c3">Specifications</Document_x0020_Type>
    <Category xmlns="82b11908-d75f-4d7b-af71-8a53918179c3">Continuous Insulation Wall Systems (EIFS)</Category>
    <SharedWithUsers xmlns="22f7c70b-68a5-4222-b465-63877a6532d8">
      <UserInfo>
        <DisplayName/>
        <AccountId xsi:nil="true"/>
        <AccountType/>
      </UserInfo>
    </SharedWithUsers>
  </documentManagement>
</p:properties>
</file>

<file path=customXml/itemProps1.xml><?xml version="1.0" encoding="utf-8"?>
<ds:datastoreItem xmlns:ds="http://schemas.openxmlformats.org/officeDocument/2006/customXml" ds:itemID="{5BA78762-AF78-40F3-AEC3-FB00B645BF9C}">
  <ds:schemaRefs>
    <ds:schemaRef ds:uri="http://schemas.openxmlformats.org/officeDocument/2006/bibliography"/>
  </ds:schemaRefs>
</ds:datastoreItem>
</file>

<file path=customXml/itemProps2.xml><?xml version="1.0" encoding="utf-8"?>
<ds:datastoreItem xmlns:ds="http://schemas.openxmlformats.org/officeDocument/2006/customXml" ds:itemID="{1DCDCE35-1CB1-45B7-B853-B3FD320F8CEE}"/>
</file>

<file path=customXml/itemProps3.xml><?xml version="1.0" encoding="utf-8"?>
<ds:datastoreItem xmlns:ds="http://schemas.openxmlformats.org/officeDocument/2006/customXml" ds:itemID="{F6E11480-B42B-4B85-8E42-ACA58EA2EFBC}">
  <ds:schemaRefs>
    <ds:schemaRef ds:uri="http://schemas.microsoft.com/sharepoint/v3/contenttype/forms"/>
  </ds:schemaRefs>
</ds:datastoreItem>
</file>

<file path=customXml/itemProps4.xml><?xml version="1.0" encoding="utf-8"?>
<ds:datastoreItem xmlns:ds="http://schemas.openxmlformats.org/officeDocument/2006/customXml" ds:itemID="{A03F5272-5CB4-4C9A-985E-6B9D102B4291}">
  <ds:schemaRefs>
    <ds:schemaRef ds:uri="http://schemas.microsoft.com/office/2006/metadata/properties"/>
    <ds:schemaRef ds:uri="http://schemas.microsoft.com/office/infopath/2007/PartnerControls"/>
    <ds:schemaRef ds:uri="22f7c70b-68a5-4222-b465-63877a6532d8"/>
    <ds:schemaRef ds:uri="15761baa-4cc1-4bae-a09d-390183cb27b3"/>
  </ds:schemaRefs>
</ds:datastoreItem>
</file>

<file path=docProps/app.xml><?xml version="1.0" encoding="utf-8"?>
<Properties xmlns="http://schemas.openxmlformats.org/officeDocument/2006/extended-properties" xmlns:vt="http://schemas.openxmlformats.org/officeDocument/2006/docPropsVTypes">
  <Template>ETP Template</Template>
  <TotalTime>107</TotalTime>
  <Pages>17</Pages>
  <Words>6212</Words>
  <Characters>35415</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Revised BP Templates</vt:lpstr>
    </vt:vector>
  </TitlesOfParts>
  <Manager>John Parker</Manager>
  <Company>EDS, Inc.</Company>
  <LinksUpToDate>false</LinksUpToDate>
  <CharactersWithSpaces>41544</CharactersWithSpaces>
  <SharedDoc>false</SharedDoc>
  <HLinks>
    <vt:vector size="228" baseType="variant">
      <vt:variant>
        <vt:i4>2490484</vt:i4>
      </vt:variant>
      <vt:variant>
        <vt:i4>213</vt:i4>
      </vt:variant>
      <vt:variant>
        <vt:i4>0</vt:i4>
      </vt:variant>
      <vt:variant>
        <vt:i4>5</vt:i4>
      </vt:variant>
      <vt:variant>
        <vt:lpwstr>http://www.stocorp.com/</vt:lpwstr>
      </vt:variant>
      <vt:variant>
        <vt:lpwstr/>
      </vt:variant>
      <vt:variant>
        <vt:i4>1966090</vt:i4>
      </vt:variant>
      <vt:variant>
        <vt:i4>210</vt:i4>
      </vt:variant>
      <vt:variant>
        <vt:i4>0</vt:i4>
      </vt:variant>
      <vt:variant>
        <vt:i4>5</vt:i4>
      </vt:variant>
      <vt:variant>
        <vt:lpwstr>http://www.stocorp.com/index.php/en/2009071430/Services/restore/menu-id-114.html</vt:lpwstr>
      </vt:variant>
      <vt:variant>
        <vt:lpwstr/>
      </vt:variant>
      <vt:variant>
        <vt:i4>1966130</vt:i4>
      </vt:variant>
      <vt:variant>
        <vt:i4>206</vt:i4>
      </vt:variant>
      <vt:variant>
        <vt:i4>0</vt:i4>
      </vt:variant>
      <vt:variant>
        <vt:i4>5</vt:i4>
      </vt:variant>
      <vt:variant>
        <vt:lpwstr/>
      </vt:variant>
      <vt:variant>
        <vt:lpwstr>_Toc422149032</vt:lpwstr>
      </vt:variant>
      <vt:variant>
        <vt:i4>1966130</vt:i4>
      </vt:variant>
      <vt:variant>
        <vt:i4>203</vt:i4>
      </vt:variant>
      <vt:variant>
        <vt:i4>0</vt:i4>
      </vt:variant>
      <vt:variant>
        <vt:i4>5</vt:i4>
      </vt:variant>
      <vt:variant>
        <vt:lpwstr/>
      </vt:variant>
      <vt:variant>
        <vt:lpwstr>_Toc422149031</vt:lpwstr>
      </vt:variant>
      <vt:variant>
        <vt:i4>1966130</vt:i4>
      </vt:variant>
      <vt:variant>
        <vt:i4>200</vt:i4>
      </vt:variant>
      <vt:variant>
        <vt:i4>0</vt:i4>
      </vt:variant>
      <vt:variant>
        <vt:i4>5</vt:i4>
      </vt:variant>
      <vt:variant>
        <vt:lpwstr/>
      </vt:variant>
      <vt:variant>
        <vt:lpwstr>_Toc422149030</vt:lpwstr>
      </vt:variant>
      <vt:variant>
        <vt:i4>2031666</vt:i4>
      </vt:variant>
      <vt:variant>
        <vt:i4>197</vt:i4>
      </vt:variant>
      <vt:variant>
        <vt:i4>0</vt:i4>
      </vt:variant>
      <vt:variant>
        <vt:i4>5</vt:i4>
      </vt:variant>
      <vt:variant>
        <vt:lpwstr/>
      </vt:variant>
      <vt:variant>
        <vt:lpwstr>_Toc422149029</vt:lpwstr>
      </vt:variant>
      <vt:variant>
        <vt:i4>1507384</vt:i4>
      </vt:variant>
      <vt:variant>
        <vt:i4>188</vt:i4>
      </vt:variant>
      <vt:variant>
        <vt:i4>0</vt:i4>
      </vt:variant>
      <vt:variant>
        <vt:i4>5</vt:i4>
      </vt:variant>
      <vt:variant>
        <vt:lpwstr/>
      </vt:variant>
      <vt:variant>
        <vt:lpwstr>_Toc37162180</vt:lpwstr>
      </vt:variant>
      <vt:variant>
        <vt:i4>1966135</vt:i4>
      </vt:variant>
      <vt:variant>
        <vt:i4>182</vt:i4>
      </vt:variant>
      <vt:variant>
        <vt:i4>0</vt:i4>
      </vt:variant>
      <vt:variant>
        <vt:i4>5</vt:i4>
      </vt:variant>
      <vt:variant>
        <vt:lpwstr/>
      </vt:variant>
      <vt:variant>
        <vt:lpwstr>_Toc37162179</vt:lpwstr>
      </vt:variant>
      <vt:variant>
        <vt:i4>2031671</vt:i4>
      </vt:variant>
      <vt:variant>
        <vt:i4>176</vt:i4>
      </vt:variant>
      <vt:variant>
        <vt:i4>0</vt:i4>
      </vt:variant>
      <vt:variant>
        <vt:i4>5</vt:i4>
      </vt:variant>
      <vt:variant>
        <vt:lpwstr/>
      </vt:variant>
      <vt:variant>
        <vt:lpwstr>_Toc37162178</vt:lpwstr>
      </vt:variant>
      <vt:variant>
        <vt:i4>1048631</vt:i4>
      </vt:variant>
      <vt:variant>
        <vt:i4>170</vt:i4>
      </vt:variant>
      <vt:variant>
        <vt:i4>0</vt:i4>
      </vt:variant>
      <vt:variant>
        <vt:i4>5</vt:i4>
      </vt:variant>
      <vt:variant>
        <vt:lpwstr/>
      </vt:variant>
      <vt:variant>
        <vt:lpwstr>_Toc37162177</vt:lpwstr>
      </vt:variant>
      <vt:variant>
        <vt:i4>1114167</vt:i4>
      </vt:variant>
      <vt:variant>
        <vt:i4>164</vt:i4>
      </vt:variant>
      <vt:variant>
        <vt:i4>0</vt:i4>
      </vt:variant>
      <vt:variant>
        <vt:i4>5</vt:i4>
      </vt:variant>
      <vt:variant>
        <vt:lpwstr/>
      </vt:variant>
      <vt:variant>
        <vt:lpwstr>_Toc37162176</vt:lpwstr>
      </vt:variant>
      <vt:variant>
        <vt:i4>1179703</vt:i4>
      </vt:variant>
      <vt:variant>
        <vt:i4>158</vt:i4>
      </vt:variant>
      <vt:variant>
        <vt:i4>0</vt:i4>
      </vt:variant>
      <vt:variant>
        <vt:i4>5</vt:i4>
      </vt:variant>
      <vt:variant>
        <vt:lpwstr/>
      </vt:variant>
      <vt:variant>
        <vt:lpwstr>_Toc37162175</vt:lpwstr>
      </vt:variant>
      <vt:variant>
        <vt:i4>1245239</vt:i4>
      </vt:variant>
      <vt:variant>
        <vt:i4>152</vt:i4>
      </vt:variant>
      <vt:variant>
        <vt:i4>0</vt:i4>
      </vt:variant>
      <vt:variant>
        <vt:i4>5</vt:i4>
      </vt:variant>
      <vt:variant>
        <vt:lpwstr/>
      </vt:variant>
      <vt:variant>
        <vt:lpwstr>_Toc37162174</vt:lpwstr>
      </vt:variant>
      <vt:variant>
        <vt:i4>1310775</vt:i4>
      </vt:variant>
      <vt:variant>
        <vt:i4>146</vt:i4>
      </vt:variant>
      <vt:variant>
        <vt:i4>0</vt:i4>
      </vt:variant>
      <vt:variant>
        <vt:i4>5</vt:i4>
      </vt:variant>
      <vt:variant>
        <vt:lpwstr/>
      </vt:variant>
      <vt:variant>
        <vt:lpwstr>_Toc37162173</vt:lpwstr>
      </vt:variant>
      <vt:variant>
        <vt:i4>1376311</vt:i4>
      </vt:variant>
      <vt:variant>
        <vt:i4>140</vt:i4>
      </vt:variant>
      <vt:variant>
        <vt:i4>0</vt:i4>
      </vt:variant>
      <vt:variant>
        <vt:i4>5</vt:i4>
      </vt:variant>
      <vt:variant>
        <vt:lpwstr/>
      </vt:variant>
      <vt:variant>
        <vt:lpwstr>_Toc37162172</vt:lpwstr>
      </vt:variant>
      <vt:variant>
        <vt:i4>1441847</vt:i4>
      </vt:variant>
      <vt:variant>
        <vt:i4>134</vt:i4>
      </vt:variant>
      <vt:variant>
        <vt:i4>0</vt:i4>
      </vt:variant>
      <vt:variant>
        <vt:i4>5</vt:i4>
      </vt:variant>
      <vt:variant>
        <vt:lpwstr/>
      </vt:variant>
      <vt:variant>
        <vt:lpwstr>_Toc37162171</vt:lpwstr>
      </vt:variant>
      <vt:variant>
        <vt:i4>1507383</vt:i4>
      </vt:variant>
      <vt:variant>
        <vt:i4>128</vt:i4>
      </vt:variant>
      <vt:variant>
        <vt:i4>0</vt:i4>
      </vt:variant>
      <vt:variant>
        <vt:i4>5</vt:i4>
      </vt:variant>
      <vt:variant>
        <vt:lpwstr/>
      </vt:variant>
      <vt:variant>
        <vt:lpwstr>_Toc37162170</vt:lpwstr>
      </vt:variant>
      <vt:variant>
        <vt:i4>1966134</vt:i4>
      </vt:variant>
      <vt:variant>
        <vt:i4>122</vt:i4>
      </vt:variant>
      <vt:variant>
        <vt:i4>0</vt:i4>
      </vt:variant>
      <vt:variant>
        <vt:i4>5</vt:i4>
      </vt:variant>
      <vt:variant>
        <vt:lpwstr/>
      </vt:variant>
      <vt:variant>
        <vt:lpwstr>_Toc37162169</vt:lpwstr>
      </vt:variant>
      <vt:variant>
        <vt:i4>2031670</vt:i4>
      </vt:variant>
      <vt:variant>
        <vt:i4>116</vt:i4>
      </vt:variant>
      <vt:variant>
        <vt:i4>0</vt:i4>
      </vt:variant>
      <vt:variant>
        <vt:i4>5</vt:i4>
      </vt:variant>
      <vt:variant>
        <vt:lpwstr/>
      </vt:variant>
      <vt:variant>
        <vt:lpwstr>_Toc37162168</vt:lpwstr>
      </vt:variant>
      <vt:variant>
        <vt:i4>1048630</vt:i4>
      </vt:variant>
      <vt:variant>
        <vt:i4>110</vt:i4>
      </vt:variant>
      <vt:variant>
        <vt:i4>0</vt:i4>
      </vt:variant>
      <vt:variant>
        <vt:i4>5</vt:i4>
      </vt:variant>
      <vt:variant>
        <vt:lpwstr/>
      </vt:variant>
      <vt:variant>
        <vt:lpwstr>_Toc37162167</vt:lpwstr>
      </vt:variant>
      <vt:variant>
        <vt:i4>1114166</vt:i4>
      </vt:variant>
      <vt:variant>
        <vt:i4>104</vt:i4>
      </vt:variant>
      <vt:variant>
        <vt:i4>0</vt:i4>
      </vt:variant>
      <vt:variant>
        <vt:i4>5</vt:i4>
      </vt:variant>
      <vt:variant>
        <vt:lpwstr/>
      </vt:variant>
      <vt:variant>
        <vt:lpwstr>_Toc37162166</vt:lpwstr>
      </vt:variant>
      <vt:variant>
        <vt:i4>1179702</vt:i4>
      </vt:variant>
      <vt:variant>
        <vt:i4>98</vt:i4>
      </vt:variant>
      <vt:variant>
        <vt:i4>0</vt:i4>
      </vt:variant>
      <vt:variant>
        <vt:i4>5</vt:i4>
      </vt:variant>
      <vt:variant>
        <vt:lpwstr/>
      </vt:variant>
      <vt:variant>
        <vt:lpwstr>_Toc37162165</vt:lpwstr>
      </vt:variant>
      <vt:variant>
        <vt:i4>1245238</vt:i4>
      </vt:variant>
      <vt:variant>
        <vt:i4>92</vt:i4>
      </vt:variant>
      <vt:variant>
        <vt:i4>0</vt:i4>
      </vt:variant>
      <vt:variant>
        <vt:i4>5</vt:i4>
      </vt:variant>
      <vt:variant>
        <vt:lpwstr/>
      </vt:variant>
      <vt:variant>
        <vt:lpwstr>_Toc37162164</vt:lpwstr>
      </vt:variant>
      <vt:variant>
        <vt:i4>1310774</vt:i4>
      </vt:variant>
      <vt:variant>
        <vt:i4>86</vt:i4>
      </vt:variant>
      <vt:variant>
        <vt:i4>0</vt:i4>
      </vt:variant>
      <vt:variant>
        <vt:i4>5</vt:i4>
      </vt:variant>
      <vt:variant>
        <vt:lpwstr/>
      </vt:variant>
      <vt:variant>
        <vt:lpwstr>_Toc37162163</vt:lpwstr>
      </vt:variant>
      <vt:variant>
        <vt:i4>1376310</vt:i4>
      </vt:variant>
      <vt:variant>
        <vt:i4>80</vt:i4>
      </vt:variant>
      <vt:variant>
        <vt:i4>0</vt:i4>
      </vt:variant>
      <vt:variant>
        <vt:i4>5</vt:i4>
      </vt:variant>
      <vt:variant>
        <vt:lpwstr/>
      </vt:variant>
      <vt:variant>
        <vt:lpwstr>_Toc37162162</vt:lpwstr>
      </vt:variant>
      <vt:variant>
        <vt:i4>1507382</vt:i4>
      </vt:variant>
      <vt:variant>
        <vt:i4>74</vt:i4>
      </vt:variant>
      <vt:variant>
        <vt:i4>0</vt:i4>
      </vt:variant>
      <vt:variant>
        <vt:i4>5</vt:i4>
      </vt:variant>
      <vt:variant>
        <vt:lpwstr/>
      </vt:variant>
      <vt:variant>
        <vt:lpwstr>_Toc37162160</vt:lpwstr>
      </vt:variant>
      <vt:variant>
        <vt:i4>1966133</vt:i4>
      </vt:variant>
      <vt:variant>
        <vt:i4>68</vt:i4>
      </vt:variant>
      <vt:variant>
        <vt:i4>0</vt:i4>
      </vt:variant>
      <vt:variant>
        <vt:i4>5</vt:i4>
      </vt:variant>
      <vt:variant>
        <vt:lpwstr/>
      </vt:variant>
      <vt:variant>
        <vt:lpwstr>_Toc37162159</vt:lpwstr>
      </vt:variant>
      <vt:variant>
        <vt:i4>2031669</vt:i4>
      </vt:variant>
      <vt:variant>
        <vt:i4>62</vt:i4>
      </vt:variant>
      <vt:variant>
        <vt:i4>0</vt:i4>
      </vt:variant>
      <vt:variant>
        <vt:i4>5</vt:i4>
      </vt:variant>
      <vt:variant>
        <vt:lpwstr/>
      </vt:variant>
      <vt:variant>
        <vt:lpwstr>_Toc37162158</vt:lpwstr>
      </vt:variant>
      <vt:variant>
        <vt:i4>1048629</vt:i4>
      </vt:variant>
      <vt:variant>
        <vt:i4>56</vt:i4>
      </vt:variant>
      <vt:variant>
        <vt:i4>0</vt:i4>
      </vt:variant>
      <vt:variant>
        <vt:i4>5</vt:i4>
      </vt:variant>
      <vt:variant>
        <vt:lpwstr/>
      </vt:variant>
      <vt:variant>
        <vt:lpwstr>_Toc37162157</vt:lpwstr>
      </vt:variant>
      <vt:variant>
        <vt:i4>1114165</vt:i4>
      </vt:variant>
      <vt:variant>
        <vt:i4>50</vt:i4>
      </vt:variant>
      <vt:variant>
        <vt:i4>0</vt:i4>
      </vt:variant>
      <vt:variant>
        <vt:i4>5</vt:i4>
      </vt:variant>
      <vt:variant>
        <vt:lpwstr/>
      </vt:variant>
      <vt:variant>
        <vt:lpwstr>_Toc37162156</vt:lpwstr>
      </vt:variant>
      <vt:variant>
        <vt:i4>1179701</vt:i4>
      </vt:variant>
      <vt:variant>
        <vt:i4>44</vt:i4>
      </vt:variant>
      <vt:variant>
        <vt:i4>0</vt:i4>
      </vt:variant>
      <vt:variant>
        <vt:i4>5</vt:i4>
      </vt:variant>
      <vt:variant>
        <vt:lpwstr/>
      </vt:variant>
      <vt:variant>
        <vt:lpwstr>_Toc37162155</vt:lpwstr>
      </vt:variant>
      <vt:variant>
        <vt:i4>1245237</vt:i4>
      </vt:variant>
      <vt:variant>
        <vt:i4>38</vt:i4>
      </vt:variant>
      <vt:variant>
        <vt:i4>0</vt:i4>
      </vt:variant>
      <vt:variant>
        <vt:i4>5</vt:i4>
      </vt:variant>
      <vt:variant>
        <vt:lpwstr/>
      </vt:variant>
      <vt:variant>
        <vt:lpwstr>_Toc37162154</vt:lpwstr>
      </vt:variant>
      <vt:variant>
        <vt:i4>1310773</vt:i4>
      </vt:variant>
      <vt:variant>
        <vt:i4>32</vt:i4>
      </vt:variant>
      <vt:variant>
        <vt:i4>0</vt:i4>
      </vt:variant>
      <vt:variant>
        <vt:i4>5</vt:i4>
      </vt:variant>
      <vt:variant>
        <vt:lpwstr/>
      </vt:variant>
      <vt:variant>
        <vt:lpwstr>_Toc37162153</vt:lpwstr>
      </vt:variant>
      <vt:variant>
        <vt:i4>1376309</vt:i4>
      </vt:variant>
      <vt:variant>
        <vt:i4>26</vt:i4>
      </vt:variant>
      <vt:variant>
        <vt:i4>0</vt:i4>
      </vt:variant>
      <vt:variant>
        <vt:i4>5</vt:i4>
      </vt:variant>
      <vt:variant>
        <vt:lpwstr/>
      </vt:variant>
      <vt:variant>
        <vt:lpwstr>_Toc37162152</vt:lpwstr>
      </vt:variant>
      <vt:variant>
        <vt:i4>1441845</vt:i4>
      </vt:variant>
      <vt:variant>
        <vt:i4>20</vt:i4>
      </vt:variant>
      <vt:variant>
        <vt:i4>0</vt:i4>
      </vt:variant>
      <vt:variant>
        <vt:i4>5</vt:i4>
      </vt:variant>
      <vt:variant>
        <vt:lpwstr/>
      </vt:variant>
      <vt:variant>
        <vt:lpwstr>_Toc37162151</vt:lpwstr>
      </vt:variant>
      <vt:variant>
        <vt:i4>1507381</vt:i4>
      </vt:variant>
      <vt:variant>
        <vt:i4>14</vt:i4>
      </vt:variant>
      <vt:variant>
        <vt:i4>0</vt:i4>
      </vt:variant>
      <vt:variant>
        <vt:i4>5</vt:i4>
      </vt:variant>
      <vt:variant>
        <vt:lpwstr/>
      </vt:variant>
      <vt:variant>
        <vt:lpwstr>_Toc37162150</vt:lpwstr>
      </vt:variant>
      <vt:variant>
        <vt:i4>1966132</vt:i4>
      </vt:variant>
      <vt:variant>
        <vt:i4>8</vt:i4>
      </vt:variant>
      <vt:variant>
        <vt:i4>0</vt:i4>
      </vt:variant>
      <vt:variant>
        <vt:i4>5</vt:i4>
      </vt:variant>
      <vt:variant>
        <vt:lpwstr/>
      </vt:variant>
      <vt:variant>
        <vt:lpwstr>_Toc37162149</vt:lpwstr>
      </vt:variant>
      <vt:variant>
        <vt:i4>2031668</vt:i4>
      </vt:variant>
      <vt:variant>
        <vt:i4>2</vt:i4>
      </vt:variant>
      <vt:variant>
        <vt:i4>0</vt:i4>
      </vt:variant>
      <vt:variant>
        <vt:i4>5</vt:i4>
      </vt:variant>
      <vt:variant>
        <vt:lpwstr/>
      </vt:variant>
      <vt:variant>
        <vt:lpwstr>_Toc37162148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BP Templates</dc:title>
  <dc:subject>BP ETP Project</dc:subject>
  <dc:creator>BPPassPort User</dc:creator>
  <cp:keywords/>
  <cp:lastModifiedBy>Sandra Shumake</cp:lastModifiedBy>
  <cp:revision>4</cp:revision>
  <cp:lastPrinted>2023-05-05T13:44:00Z</cp:lastPrinted>
  <dcterms:created xsi:type="dcterms:W3CDTF">2023-04-20T17:47:00Z</dcterms:created>
  <dcterms:modified xsi:type="dcterms:W3CDTF">2023-06-14T12:22:00Z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type">
    <vt:lpwstr>Guidance on Practice for </vt:lpwstr>
  </property>
  <property fmtid="{D5CDD505-2E9C-101B-9397-08002B2CF9AE}" pid="3" name="Document Name">
    <vt:lpwstr>Template (Example)</vt:lpwstr>
  </property>
  <property fmtid="{D5CDD505-2E9C-101B-9397-08002B2CF9AE}" pid="4" name="ContentTypeId">
    <vt:lpwstr>0x0101007B10713BBBC5BE4CBA5DD1FDAC3A497D</vt:lpwstr>
  </property>
  <property fmtid="{D5CDD505-2E9C-101B-9397-08002B2CF9AE}" pid="5" name="TaxKeyword">
    <vt:lpwstr/>
  </property>
  <property fmtid="{D5CDD505-2E9C-101B-9397-08002B2CF9AE}" pid="6" name="xd_Signature">
    <vt:bool>false</vt:bool>
  </property>
  <property fmtid="{D5CDD505-2E9C-101B-9397-08002B2CF9AE}" pid="7" name="xd_ProgID">
    <vt:lpwstr/>
  </property>
  <property fmtid="{D5CDD505-2E9C-101B-9397-08002B2CF9AE}" pid="8" name="Status">
    <vt:lpwstr>Approved</vt:lpwstr>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y fmtid="{D5CDD505-2E9C-101B-9397-08002B2CF9AE}" pid="12" name="TemplateUrl">
    <vt:lpwstr/>
  </property>
  <property fmtid="{D5CDD505-2E9C-101B-9397-08002B2CF9AE}" pid="13" name="Queue For Approval">
    <vt:bool>false</vt:bool>
  </property>
  <property fmtid="{D5CDD505-2E9C-101B-9397-08002B2CF9AE}" pid="14" name="_ExtendedDescription">
    <vt:lpwstr/>
  </property>
  <property fmtid="{D5CDD505-2E9C-101B-9397-08002B2CF9AE}" pid="15" name="TriggerFlowInfo">
    <vt:lpwstr/>
  </property>
</Properties>
</file>